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F3380" w14:textId="77777777" w:rsidR="000B2B3A" w:rsidRPr="00497650" w:rsidRDefault="000B2B3A" w:rsidP="00D66FAD">
      <w:pPr>
        <w:pStyle w:val="Ttulo7"/>
        <w:jc w:val="center"/>
        <w:rPr>
          <w:rFonts w:ascii="Arial" w:hAnsi="Arial" w:cs="Arial"/>
          <w:szCs w:val="24"/>
          <w:lang w:val="es-MX"/>
        </w:rPr>
      </w:pPr>
      <w:bookmarkStart w:id="0" w:name="_Toc483934586"/>
      <w:bookmarkStart w:id="1" w:name="_Toc13477464"/>
      <w:r w:rsidRPr="00497650">
        <w:rPr>
          <w:rFonts w:ascii="Arial" w:hAnsi="Arial" w:cs="Arial"/>
          <w:szCs w:val="24"/>
          <w:lang w:val="es-MX"/>
        </w:rPr>
        <w:t>Formato 1</w:t>
      </w:r>
      <w:bookmarkEnd w:id="0"/>
      <w:bookmarkEnd w:id="1"/>
    </w:p>
    <w:p w14:paraId="1B979CD4" w14:textId="77777777" w:rsidR="00D66FAD" w:rsidRPr="00497650" w:rsidRDefault="00D66FAD" w:rsidP="00D66FAD">
      <w:pPr>
        <w:rPr>
          <w:lang w:val="es-MX" w:eastAsia="es-MX"/>
        </w:rPr>
      </w:pPr>
    </w:p>
    <w:p w14:paraId="22683700" w14:textId="77777777" w:rsidR="000B2B3A" w:rsidRPr="00CE571B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BAJO PROTESTA DE ESTATUTOS</w:t>
      </w:r>
    </w:p>
    <w:p w14:paraId="1312C781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527C64C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0933C42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1F897B6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</w:t>
      </w:r>
      <w:r w:rsidR="002E62B3" w:rsidRPr="00CE571B">
        <w:rPr>
          <w:rFonts w:ascii="Arial" w:hAnsi="Arial" w:cs="Arial"/>
          <w:color w:val="000000"/>
        </w:rPr>
        <w:t>3</w:t>
      </w:r>
      <w:r w:rsidRPr="00CE571B">
        <w:rPr>
          <w:rFonts w:ascii="Arial" w:hAnsi="Arial" w:cs="Arial"/>
          <w:color w:val="000000"/>
        </w:rPr>
        <w:t>.</w:t>
      </w:r>
    </w:p>
    <w:p w14:paraId="58E0D38B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4205EB4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8DDE5C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3C3BFBA" w14:textId="77777777" w:rsidR="000B2B3A" w:rsidRPr="00CE571B" w:rsidRDefault="007F672F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ING. RICARDO HERNÁNDEZ CAMPOS </w:t>
      </w:r>
    </w:p>
    <w:p w14:paraId="679F3FA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 w:rsidR="007F672F"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6358BD08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5E58C8ED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F2110F4" w14:textId="77777777" w:rsidR="000B2B3A" w:rsidRPr="00CE571B" w:rsidRDefault="000B2B3A" w:rsidP="00E96BC0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29426DA" w14:textId="21DB7026" w:rsidR="000B2B3A" w:rsidRPr="00E96BC0" w:rsidRDefault="000B2B3A" w:rsidP="00E96BC0">
      <w:pPr>
        <w:tabs>
          <w:tab w:val="left" w:pos="5709"/>
        </w:tabs>
        <w:jc w:val="both"/>
        <w:rPr>
          <w:rFonts w:ascii="Arial" w:hAnsi="Arial" w:cs="Arial"/>
          <w:b/>
          <w:bCs/>
          <w:lang w:val="es-MX"/>
        </w:rPr>
      </w:pPr>
      <w:r w:rsidRPr="00C021CD">
        <w:rPr>
          <w:rFonts w:ascii="Arial" w:hAnsi="Arial" w:cs="Arial"/>
          <w:color w:val="000000"/>
          <w:lang w:val="es-MX" w:eastAsia="es-MX"/>
        </w:rPr>
        <w:t xml:space="preserve">POR MEDIO DE LA PRESENTE, </w:t>
      </w:r>
      <w:proofErr w:type="gramStart"/>
      <w:r w:rsidRPr="00C021CD">
        <w:rPr>
          <w:rFonts w:ascii="Arial" w:hAnsi="Arial" w:cs="Arial"/>
          <w:color w:val="000000"/>
          <w:lang w:val="es-MX" w:eastAsia="es-MX"/>
        </w:rPr>
        <w:t>EN RELACIÓN A</w:t>
      </w:r>
      <w:proofErr w:type="gramEnd"/>
      <w:r w:rsidRPr="00C021CD">
        <w:rPr>
          <w:rFonts w:ascii="Arial" w:hAnsi="Arial" w:cs="Arial"/>
          <w:color w:val="000000"/>
          <w:lang w:val="es-MX" w:eastAsia="es-MX"/>
        </w:rPr>
        <w:t xml:space="preserve"> LA</w:t>
      </w:r>
      <w:r w:rsidR="00E96BC0" w:rsidRPr="00C021CD">
        <w:rPr>
          <w:rFonts w:ascii="Arial" w:hAnsi="Arial" w:cs="Arial"/>
          <w:b/>
          <w:bCs/>
          <w:color w:val="000000"/>
          <w:lang w:eastAsia="es-MX"/>
        </w:rPr>
        <w:t xml:space="preserve"> INVITACIÓN A CUANDO MENOS TRES PERSONAS No. ITP/CESAVEVER/2023-006, </w:t>
      </w:r>
      <w:r w:rsidR="00E96BC0" w:rsidRPr="00C021CD">
        <w:rPr>
          <w:rFonts w:ascii="Arial" w:hAnsi="Arial" w:cs="Arial"/>
          <w:b/>
          <w:bCs/>
          <w:lang w:val="es-MX"/>
        </w:rPr>
        <w:t>PARA ADQUISICIÓN DE ZETA-CIPERMETRINA</w:t>
      </w:r>
      <w:r w:rsidRPr="00C021CD">
        <w:rPr>
          <w:rFonts w:ascii="Arial" w:hAnsi="Arial" w:cs="Arial"/>
          <w:color w:val="000000"/>
          <w:lang w:val="es-MX" w:eastAsia="es-MX"/>
        </w:rPr>
        <w:t>, YO (NOMBRE) DECLARO BAJO PROTESTA DE DECIR VERDAD QUE LOS DOCUMENTOS QUE PRESENTO SON LOS ESTATUTOS CON LOS QUE SE RIGE ACTUALMENTE</w:t>
      </w:r>
      <w:r w:rsidRPr="00CE571B">
        <w:rPr>
          <w:rFonts w:ascii="Arial" w:hAnsi="Arial" w:cs="Arial"/>
          <w:color w:val="000000"/>
          <w:lang w:val="es-MX" w:eastAsia="es-MX"/>
        </w:rPr>
        <w:t xml:space="preserve"> LA EMPRESA QUE REPRESENTO.</w:t>
      </w:r>
    </w:p>
    <w:p w14:paraId="08A3343E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7817E718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80979DF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E953BCD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2E23EE82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3381AC32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10B7D222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77051F44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1A8D676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3DC4528D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2F9FC24A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1EED6D46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DEL REPRESENTANTE</w:t>
      </w:r>
    </w:p>
    <w:p w14:paraId="1585C87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LEGAL</w:t>
      </w:r>
      <w:r w:rsidR="00751EF6" w:rsidRPr="00CE571B">
        <w:rPr>
          <w:rFonts w:ascii="Arial" w:hAnsi="Arial" w:cs="Arial"/>
          <w:b/>
          <w:color w:val="000000"/>
        </w:rPr>
        <w:t xml:space="preserve"> O DE LA REPRESENTANTE LEGAL</w:t>
      </w:r>
      <w:r w:rsidRPr="00CE571B">
        <w:rPr>
          <w:rFonts w:ascii="Arial" w:hAnsi="Arial" w:cs="Arial"/>
          <w:b/>
          <w:color w:val="000000"/>
        </w:rPr>
        <w:t xml:space="preserve"> DE LA EMPRESA</w:t>
      </w:r>
    </w:p>
    <w:p w14:paraId="556307AB" w14:textId="77777777" w:rsidR="00F9225C" w:rsidRPr="00CE571B" w:rsidRDefault="00F9225C" w:rsidP="000B2B3A">
      <w:pPr>
        <w:shd w:val="clear" w:color="auto" w:fill="FFFFFF"/>
        <w:rPr>
          <w:rFonts w:ascii="Arial" w:hAnsi="Arial" w:cs="Arial"/>
          <w:color w:val="000000"/>
        </w:rPr>
      </w:pPr>
    </w:p>
    <w:p w14:paraId="0F158CF2" w14:textId="77777777" w:rsidR="00ED64A8" w:rsidRDefault="00ED64A8">
      <w:pPr>
        <w:rPr>
          <w:rFonts w:ascii="Arial" w:hAnsi="Arial" w:cs="Arial"/>
          <w:szCs w:val="20"/>
          <w:lang w:val="es-MX" w:eastAsia="es-MX"/>
        </w:rPr>
      </w:pPr>
      <w:bookmarkStart w:id="2" w:name="_Toc483934587"/>
      <w:bookmarkStart w:id="3" w:name="_Toc13477465"/>
      <w:r>
        <w:rPr>
          <w:rFonts w:ascii="Arial" w:hAnsi="Arial" w:cs="Arial"/>
          <w:lang w:val="es-MX"/>
        </w:rPr>
        <w:br w:type="page"/>
      </w:r>
    </w:p>
    <w:p w14:paraId="532A184A" w14:textId="2E33AA35" w:rsidR="000B2B3A" w:rsidRPr="00C660A1" w:rsidRDefault="000B2B3A" w:rsidP="00F9225C">
      <w:pPr>
        <w:pStyle w:val="Subttulo"/>
        <w:rPr>
          <w:rFonts w:ascii="Arial" w:hAnsi="Arial" w:cs="Arial"/>
          <w:lang w:val="es-MX"/>
        </w:rPr>
      </w:pPr>
      <w:r w:rsidRPr="00C660A1">
        <w:rPr>
          <w:rFonts w:ascii="Arial" w:hAnsi="Arial" w:cs="Arial"/>
          <w:lang w:val="es-MX"/>
        </w:rPr>
        <w:lastRenderedPageBreak/>
        <w:t>Formato 2</w:t>
      </w:r>
      <w:bookmarkEnd w:id="2"/>
      <w:bookmarkEnd w:id="3"/>
    </w:p>
    <w:p w14:paraId="10F2C1AD" w14:textId="77777777" w:rsidR="00D66FAD" w:rsidRPr="00C660A1" w:rsidRDefault="00D66FAD" w:rsidP="00D66FAD">
      <w:pPr>
        <w:rPr>
          <w:lang w:val="es-MX" w:eastAsia="es-MX"/>
        </w:rPr>
      </w:pPr>
    </w:p>
    <w:p w14:paraId="4BFCC7D0" w14:textId="77777777" w:rsidR="000B2B3A" w:rsidRPr="00CE571B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BAJO PROTESTA DE NO REVOCACIÓN DE PODERES</w:t>
      </w:r>
    </w:p>
    <w:p w14:paraId="3B8A58B8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457A62B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032AA29D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15AD0C1F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b/>
          <w:color w:val="000000"/>
        </w:rPr>
        <w:t>LUGAR, _______</w:t>
      </w:r>
      <w:r w:rsidRPr="00CE571B">
        <w:rPr>
          <w:rFonts w:ascii="Arial" w:hAnsi="Arial" w:cs="Arial"/>
          <w:color w:val="000000"/>
        </w:rPr>
        <w:t xml:space="preserve"> A _______DE __________ DEL 202</w:t>
      </w:r>
      <w:r w:rsidR="002E62B3" w:rsidRPr="00CE571B">
        <w:rPr>
          <w:rFonts w:ascii="Arial" w:hAnsi="Arial" w:cs="Arial"/>
          <w:color w:val="000000"/>
        </w:rPr>
        <w:t>3</w:t>
      </w:r>
      <w:r w:rsidRPr="00CE571B">
        <w:rPr>
          <w:rFonts w:ascii="Arial" w:hAnsi="Arial" w:cs="Arial"/>
          <w:color w:val="000000"/>
        </w:rPr>
        <w:t>.</w:t>
      </w:r>
    </w:p>
    <w:p w14:paraId="2AB6C5C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0CD21FA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189D5BC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7D585C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05790F04" w14:textId="77777777" w:rsidR="009752EA" w:rsidRPr="00CE571B" w:rsidRDefault="009752E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ING. RICARDO HERNÁNDEZ CAMPOS </w:t>
      </w:r>
    </w:p>
    <w:p w14:paraId="1041AE06" w14:textId="77777777" w:rsidR="009752EA" w:rsidRPr="00CE571B" w:rsidRDefault="009752E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42BDDE0B" w14:textId="77777777" w:rsidR="009752EA" w:rsidRPr="00CE571B" w:rsidRDefault="009752E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08FC18E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A530AC9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ED1B0CF" w14:textId="33CEAEB3" w:rsidR="000B2B3A" w:rsidRPr="00CE571B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  <w:r w:rsidRPr="00C021CD">
        <w:rPr>
          <w:rFonts w:ascii="Arial" w:hAnsi="Arial" w:cs="Arial"/>
          <w:color w:val="000000"/>
          <w:lang w:val="es-MX" w:eastAsia="es-MX"/>
        </w:rPr>
        <w:t xml:space="preserve">POR MEDIO DE LA PRESENTE, </w:t>
      </w:r>
      <w:proofErr w:type="gramStart"/>
      <w:r w:rsidRPr="00C021CD">
        <w:rPr>
          <w:rFonts w:ascii="Arial" w:hAnsi="Arial" w:cs="Arial"/>
          <w:color w:val="000000"/>
          <w:lang w:val="es-MX" w:eastAsia="es-MX"/>
        </w:rPr>
        <w:t>EN RELACIÓN A</w:t>
      </w:r>
      <w:proofErr w:type="gramEnd"/>
      <w:r w:rsidRPr="00C021CD">
        <w:rPr>
          <w:rFonts w:ascii="Arial" w:hAnsi="Arial" w:cs="Arial"/>
          <w:color w:val="000000"/>
          <w:lang w:val="es-MX" w:eastAsia="es-MX"/>
        </w:rPr>
        <w:t xml:space="preserve"> LA</w:t>
      </w:r>
      <w:r w:rsidR="00BD792B" w:rsidRPr="00C021CD">
        <w:rPr>
          <w:rFonts w:ascii="Arial" w:hAnsi="Arial" w:cs="Arial"/>
          <w:b/>
          <w:bCs/>
          <w:color w:val="000000"/>
          <w:lang w:eastAsia="es-MX"/>
        </w:rPr>
        <w:t xml:space="preserve"> INVITACIÓN A CUANDO MENOS TRES PERSONAS No. ITP/CESAVEVER/2023-006, </w:t>
      </w:r>
      <w:r w:rsidR="00BD792B" w:rsidRPr="00C021CD">
        <w:rPr>
          <w:rFonts w:ascii="Arial" w:hAnsi="Arial" w:cs="Arial"/>
          <w:b/>
          <w:bCs/>
          <w:lang w:val="es-MX"/>
        </w:rPr>
        <w:t>PARA ADQUISICIÓN DE ZETA-CIPERMETRINA</w:t>
      </w:r>
      <w:r w:rsidRPr="00C021CD">
        <w:rPr>
          <w:rFonts w:ascii="Arial" w:hAnsi="Arial" w:cs="Arial"/>
          <w:color w:val="000000"/>
          <w:lang w:val="es-MX" w:eastAsia="es-MX"/>
        </w:rPr>
        <w:t>, YO (NOMBRE) DECLARO BAJO PROTESTA DE DECIR VERDAD QUE EL P</w:t>
      </w:r>
      <w:r w:rsidRPr="00CE571B">
        <w:rPr>
          <w:rFonts w:ascii="Arial" w:hAnsi="Arial" w:cs="Arial"/>
          <w:color w:val="000000"/>
          <w:lang w:val="es-MX" w:eastAsia="es-MX"/>
        </w:rPr>
        <w:t>ODER QUE EXHIBO NO ME HA SIDO REVOCADO NI LIMITADO EN FORMA ALGUNA</w:t>
      </w:r>
    </w:p>
    <w:p w14:paraId="7D78F5B3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476C1A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7AEFCD4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5CA2092F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4F473082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791CBC4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5E709DFA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21696F17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64D79514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3D7F044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4CD49DE4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13BA1C3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DEL REPRESENTANTE</w:t>
      </w:r>
    </w:p>
    <w:p w14:paraId="65D8D1B4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LEGAL </w:t>
      </w:r>
      <w:r w:rsidR="00751EF6" w:rsidRPr="00CE571B">
        <w:rPr>
          <w:rFonts w:ascii="Arial" w:hAnsi="Arial" w:cs="Arial"/>
          <w:b/>
          <w:color w:val="000000"/>
        </w:rPr>
        <w:t xml:space="preserve">O DE LA REPRESENTANTE LEGAL </w:t>
      </w:r>
      <w:r w:rsidRPr="00CE571B">
        <w:rPr>
          <w:rFonts w:ascii="Arial" w:hAnsi="Arial" w:cs="Arial"/>
          <w:b/>
          <w:color w:val="000000"/>
        </w:rPr>
        <w:t>DE LA EMPRESA</w:t>
      </w:r>
    </w:p>
    <w:p w14:paraId="49F1C5ED" w14:textId="77777777" w:rsidR="000B2B3A" w:rsidRPr="00CE571B" w:rsidRDefault="000B2B3A" w:rsidP="000B2B3A">
      <w:pPr>
        <w:shd w:val="clear" w:color="auto" w:fill="FFFFFF"/>
        <w:rPr>
          <w:rFonts w:ascii="Arial" w:hAnsi="Arial" w:cs="Arial"/>
          <w:color w:val="000000"/>
        </w:rPr>
      </w:pPr>
    </w:p>
    <w:p w14:paraId="5B42DF46" w14:textId="77777777" w:rsidR="000B2B3A" w:rsidRDefault="000B2B3A" w:rsidP="00F9225C">
      <w:pPr>
        <w:pStyle w:val="Subttulo"/>
        <w:rPr>
          <w:rFonts w:ascii="Arial" w:hAnsi="Arial" w:cs="Arial"/>
          <w:lang w:val="es-ES_tradnl"/>
        </w:rPr>
      </w:pPr>
      <w:r w:rsidRPr="00C660A1">
        <w:rPr>
          <w:lang w:val="es-MX"/>
        </w:rPr>
        <w:br w:type="page"/>
      </w:r>
      <w:bookmarkStart w:id="4" w:name="_Toc483934588"/>
      <w:bookmarkStart w:id="5" w:name="_Toc13477466"/>
      <w:r w:rsidRPr="00F9225C">
        <w:rPr>
          <w:rFonts w:ascii="Arial" w:hAnsi="Arial" w:cs="Arial"/>
          <w:lang w:val="es-ES_tradnl"/>
        </w:rPr>
        <w:lastRenderedPageBreak/>
        <w:t>Formato 3</w:t>
      </w:r>
      <w:bookmarkEnd w:id="4"/>
      <w:bookmarkEnd w:id="5"/>
    </w:p>
    <w:p w14:paraId="2F7C79E4" w14:textId="77777777" w:rsidR="00D66FAD" w:rsidRPr="00D66FAD" w:rsidRDefault="00D66FAD" w:rsidP="00D66FAD">
      <w:pPr>
        <w:rPr>
          <w:lang w:val="es-ES_tradnl" w:eastAsia="es-MX"/>
        </w:rPr>
      </w:pPr>
    </w:p>
    <w:p w14:paraId="555CE429" w14:textId="77777777" w:rsidR="000B2B3A" w:rsidRPr="00CE571B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BAJO PROTESTA DE NO INHABILITACIÓN O SUSPENSIÓN</w:t>
      </w:r>
    </w:p>
    <w:p w14:paraId="67A9EBE8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7CCC1C83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3D6EC9BF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5E3E7D7A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</w:t>
      </w:r>
      <w:r w:rsidR="002E62B3" w:rsidRPr="00CE571B">
        <w:rPr>
          <w:rFonts w:ascii="Arial" w:hAnsi="Arial" w:cs="Arial"/>
          <w:color w:val="000000"/>
        </w:rPr>
        <w:t>3</w:t>
      </w:r>
      <w:r w:rsidRPr="00CE571B">
        <w:rPr>
          <w:rFonts w:ascii="Arial" w:hAnsi="Arial" w:cs="Arial"/>
          <w:color w:val="000000"/>
        </w:rPr>
        <w:t>.</w:t>
      </w:r>
    </w:p>
    <w:p w14:paraId="1E608A0A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</w:p>
    <w:p w14:paraId="789C5781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35C8B61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005BCE27" w14:textId="77777777" w:rsidR="009752EA" w:rsidRPr="00CE571B" w:rsidRDefault="009752E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ING. RICARDO HERNÁNDEZ CAMPOS </w:t>
      </w:r>
    </w:p>
    <w:p w14:paraId="5D004D56" w14:textId="77777777" w:rsidR="009752EA" w:rsidRPr="00CE571B" w:rsidRDefault="009752E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6FA3CBA9" w14:textId="77777777" w:rsidR="009752EA" w:rsidRPr="00CE571B" w:rsidRDefault="009752E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79C8FE7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ED60C32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49E973B" w14:textId="416AF8E5" w:rsidR="000B2B3A" w:rsidRPr="00CE571B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  <w:r w:rsidRPr="00C021CD">
        <w:rPr>
          <w:rFonts w:ascii="Arial" w:hAnsi="Arial" w:cs="Arial"/>
          <w:color w:val="000000"/>
          <w:lang w:val="es-MX" w:eastAsia="es-MX"/>
        </w:rPr>
        <w:t xml:space="preserve">POR MEDIO DE LA PRESENTE, </w:t>
      </w:r>
      <w:proofErr w:type="gramStart"/>
      <w:r w:rsidRPr="00C021CD">
        <w:rPr>
          <w:rFonts w:ascii="Arial" w:hAnsi="Arial" w:cs="Arial"/>
          <w:color w:val="000000"/>
          <w:lang w:val="es-MX" w:eastAsia="es-MX"/>
        </w:rPr>
        <w:t>EN RELACIÓN A</w:t>
      </w:r>
      <w:proofErr w:type="gramEnd"/>
      <w:r w:rsidRPr="00C021CD">
        <w:rPr>
          <w:rFonts w:ascii="Arial" w:hAnsi="Arial" w:cs="Arial"/>
          <w:color w:val="000000"/>
          <w:lang w:val="es-MX" w:eastAsia="es-MX"/>
        </w:rPr>
        <w:t xml:space="preserve"> LA</w:t>
      </w:r>
      <w:r w:rsidR="00BD792B" w:rsidRPr="00C021CD">
        <w:rPr>
          <w:rFonts w:ascii="Arial" w:hAnsi="Arial" w:cs="Arial"/>
          <w:b/>
          <w:bCs/>
          <w:color w:val="000000"/>
          <w:lang w:eastAsia="es-MX"/>
        </w:rPr>
        <w:t xml:space="preserve"> INVITACIÓN A CUANDO MENOS TRES PERSONAS No. ITP/CESAVEVER/2023-006, </w:t>
      </w:r>
      <w:r w:rsidR="00BD792B" w:rsidRPr="00C021CD">
        <w:rPr>
          <w:rFonts w:ascii="Arial" w:hAnsi="Arial" w:cs="Arial"/>
          <w:b/>
          <w:bCs/>
          <w:lang w:val="es-MX"/>
        </w:rPr>
        <w:t>PARA ADQUISICIÓN DE ZETA-CIPERMETRINA</w:t>
      </w:r>
      <w:r w:rsidRPr="00CE571B">
        <w:rPr>
          <w:rFonts w:ascii="Arial" w:hAnsi="Arial" w:cs="Arial"/>
          <w:color w:val="000000"/>
          <w:lang w:val="es-MX" w:eastAsia="es-MX"/>
        </w:rPr>
        <w:t xml:space="preserve">, YO (NOMBRE) DECLARO BAJO PROTESTA DE DECIR VERDAD QUE, MI REPRESENTADA NO SE ENCUENTRA EN LOS SUPUESTOS QUE SE ESTABLECEN EN EL PUNTO 2.2.1 DOCUMENTACIÓN LEGAL Y ADMINISTRATIVA INCISO C) PARA PERSONAS FÍSICAS Y MORALES, APARTADO a) DE LAS BASES DE LICITACIÓN, ASIMISMO, NO SE ENCUENTRA INHABILITADA O SUSPENDIDA PARA PROVEER BIENES O SERVICIOS A LA FEDERACIÓN O A CUALQUIER OTRA ENTIDAD FEDERATIVA. </w:t>
      </w:r>
    </w:p>
    <w:p w14:paraId="331C8DB3" w14:textId="77777777" w:rsidR="000B2B3A" w:rsidRPr="00CE571B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</w:p>
    <w:p w14:paraId="6974C8A4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04239C2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7AE9CD2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10C2F9D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267DDE0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45BB1EB0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36951A9B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112A8FE4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28DEE0AA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095DB480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PERSONA FÍSICA O DEL REPRESENTANTE LEGAL</w:t>
      </w:r>
      <w:r w:rsidR="005E7974" w:rsidRPr="00CE571B">
        <w:rPr>
          <w:rFonts w:ascii="Arial" w:hAnsi="Arial" w:cs="Arial"/>
          <w:b/>
          <w:color w:val="000000"/>
        </w:rPr>
        <w:t xml:space="preserve"> O DE LA REPRESENTANTE LEGAL</w:t>
      </w:r>
      <w:r w:rsidRPr="00CE571B">
        <w:rPr>
          <w:rFonts w:ascii="Arial" w:hAnsi="Arial" w:cs="Arial"/>
          <w:b/>
          <w:color w:val="000000"/>
        </w:rPr>
        <w:t xml:space="preserve"> DE LA EMPRESA</w:t>
      </w:r>
    </w:p>
    <w:p w14:paraId="6AE244B3" w14:textId="77777777" w:rsidR="000B2B3A" w:rsidRDefault="000B2B3A" w:rsidP="00F9225C">
      <w:pPr>
        <w:pStyle w:val="Subttulo"/>
        <w:rPr>
          <w:rFonts w:ascii="Arial" w:hAnsi="Arial" w:cs="Arial"/>
          <w:lang w:val="es-ES_tradnl"/>
        </w:rPr>
      </w:pPr>
      <w:r w:rsidRPr="00C660A1">
        <w:rPr>
          <w:lang w:val="es-MX"/>
        </w:rPr>
        <w:br w:type="page"/>
      </w:r>
      <w:bookmarkStart w:id="6" w:name="_Toc483934589"/>
      <w:bookmarkStart w:id="7" w:name="_Toc13477467"/>
      <w:r w:rsidRPr="00F9225C">
        <w:rPr>
          <w:rFonts w:ascii="Arial" w:hAnsi="Arial" w:cs="Arial"/>
          <w:lang w:val="es-ES_tradnl"/>
        </w:rPr>
        <w:lastRenderedPageBreak/>
        <w:t>Formato 4</w:t>
      </w:r>
      <w:bookmarkEnd w:id="6"/>
      <w:bookmarkEnd w:id="7"/>
    </w:p>
    <w:p w14:paraId="05727BB2" w14:textId="77777777" w:rsidR="00D66FAD" w:rsidRPr="00D66FAD" w:rsidRDefault="00D66FAD" w:rsidP="00D66FAD">
      <w:pPr>
        <w:rPr>
          <w:lang w:val="es-ES_tradnl" w:eastAsia="es-MX"/>
        </w:rPr>
      </w:pPr>
    </w:p>
    <w:p w14:paraId="14000819" w14:textId="77777777" w:rsidR="000B2B3A" w:rsidRPr="00CE571B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BAJO PROTESTA DE CONFORMIDAD</w:t>
      </w:r>
    </w:p>
    <w:p w14:paraId="604375E8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170F226C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AA8343E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1E91267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</w:t>
      </w:r>
      <w:r w:rsidR="002E62B3" w:rsidRPr="00CE571B">
        <w:rPr>
          <w:rFonts w:ascii="Arial" w:hAnsi="Arial" w:cs="Arial"/>
          <w:color w:val="000000"/>
        </w:rPr>
        <w:t>3</w:t>
      </w:r>
      <w:r w:rsidRPr="00CE571B">
        <w:rPr>
          <w:rFonts w:ascii="Arial" w:hAnsi="Arial" w:cs="Arial"/>
          <w:color w:val="000000"/>
        </w:rPr>
        <w:t>.</w:t>
      </w:r>
    </w:p>
    <w:p w14:paraId="4573D821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837343F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8DC089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C424912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55FA0490" w14:textId="77777777" w:rsidR="009752EA" w:rsidRPr="00CE571B" w:rsidRDefault="009752E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ING. RICARDO HERNÁNDEZ CAMPOS </w:t>
      </w:r>
    </w:p>
    <w:p w14:paraId="738DFE06" w14:textId="77777777" w:rsidR="009752EA" w:rsidRPr="00CE571B" w:rsidRDefault="009752E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295713BB" w14:textId="77777777" w:rsidR="009752EA" w:rsidRPr="00CE571B" w:rsidRDefault="009752E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0C9CC7FA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75B06988" w14:textId="17F0F1AC" w:rsidR="000B2B3A" w:rsidRPr="00CE571B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  <w:r w:rsidRPr="00CE571B">
        <w:rPr>
          <w:rFonts w:ascii="Arial" w:hAnsi="Arial" w:cs="Arial"/>
          <w:color w:val="000000"/>
          <w:lang w:val="es-MX" w:eastAsia="es-MX"/>
        </w:rPr>
        <w:t>POR MEDIO DE LA PRESENTE, YO (</w:t>
      </w:r>
      <w:r w:rsidRPr="00C021CD">
        <w:rPr>
          <w:rFonts w:ascii="Arial" w:hAnsi="Arial" w:cs="Arial"/>
          <w:color w:val="000000"/>
          <w:lang w:val="es-MX" w:eastAsia="es-MX"/>
        </w:rPr>
        <w:t xml:space="preserve">NOMBRE) DECLARO BAJO PROTESTA DE DECIR VERDAD QUE </w:t>
      </w:r>
      <w:r w:rsidRPr="00C021CD">
        <w:rPr>
          <w:rFonts w:ascii="Arial" w:hAnsi="Arial" w:cs="Arial"/>
          <w:color w:val="000000"/>
          <w:lang w:val="es-ES_tradnl" w:eastAsia="es-MX"/>
        </w:rPr>
        <w:t xml:space="preserve">CONOZCO EN SU INTEGRIDAD Y MANIFIESTO MI CONFORMIDAD CON TODOS Y CADA UNO DE LOS PUNTOS Y REQUISITOS ESENCIALES ESTABLECIDOS EN LAS BASES DE LA </w:t>
      </w:r>
      <w:r w:rsidR="001B477F" w:rsidRPr="00C021CD">
        <w:rPr>
          <w:rFonts w:ascii="Arial" w:hAnsi="Arial" w:cs="Arial"/>
          <w:b/>
          <w:bCs/>
          <w:color w:val="000000"/>
          <w:lang w:eastAsia="es-MX"/>
        </w:rPr>
        <w:t xml:space="preserve">INVITACIÓN A CUANDO MENOS TRES PERSONAS No. ITP/CESAVEVER/2023-006, </w:t>
      </w:r>
      <w:r w:rsidR="001B477F" w:rsidRPr="00C021CD">
        <w:rPr>
          <w:rFonts w:ascii="Arial" w:hAnsi="Arial" w:cs="Arial"/>
          <w:b/>
          <w:bCs/>
          <w:lang w:val="es-MX"/>
        </w:rPr>
        <w:t>PARA ADQUISICIÓN DE ZETA-CIPERMETRINA.</w:t>
      </w:r>
      <w:r w:rsidRPr="00C021CD">
        <w:rPr>
          <w:rFonts w:ascii="Arial" w:hAnsi="Arial" w:cs="Arial"/>
          <w:color w:val="000000"/>
          <w:lang w:val="es-ES_tradnl" w:eastAsia="es-MX"/>
        </w:rPr>
        <w:t xml:space="preserve"> AS</w:t>
      </w:r>
      <w:r w:rsidR="00783671" w:rsidRPr="00C021CD">
        <w:rPr>
          <w:rFonts w:ascii="Arial" w:hAnsi="Arial" w:cs="Arial"/>
          <w:color w:val="000000"/>
          <w:lang w:val="es-ES_tradnl" w:eastAsia="es-MX"/>
        </w:rPr>
        <w:t>I</w:t>
      </w:r>
      <w:r w:rsidRPr="00C021CD">
        <w:rPr>
          <w:rFonts w:ascii="Arial" w:hAnsi="Arial" w:cs="Arial"/>
          <w:color w:val="000000"/>
          <w:lang w:val="es-ES_tradnl" w:eastAsia="es-MX"/>
        </w:rPr>
        <w:t>MISMO</w:t>
      </w:r>
      <w:r w:rsidR="001B477F" w:rsidRPr="00C021CD">
        <w:rPr>
          <w:rFonts w:ascii="Arial" w:hAnsi="Arial" w:cs="Arial"/>
          <w:color w:val="000000"/>
          <w:lang w:val="es-ES_tradnl" w:eastAsia="es-MX"/>
        </w:rPr>
        <w:t>,</w:t>
      </w:r>
      <w:r w:rsidRPr="00C021CD">
        <w:rPr>
          <w:rFonts w:ascii="Arial" w:hAnsi="Arial" w:cs="Arial"/>
          <w:color w:val="000000"/>
          <w:lang w:val="es-ES_tradnl" w:eastAsia="es-MX"/>
        </w:rPr>
        <w:t xml:space="preserve"> CONOZCO Y ESTOY CONFORME CON TODO LO ASENTADO EN LA JUNTA</w:t>
      </w:r>
      <w:r w:rsidRPr="00CE571B">
        <w:rPr>
          <w:rFonts w:ascii="Arial" w:hAnsi="Arial" w:cs="Arial"/>
          <w:color w:val="000000"/>
          <w:lang w:val="es-ES_tradnl" w:eastAsia="es-MX"/>
        </w:rPr>
        <w:t xml:space="preserve"> DE ACLARACIONES</w:t>
      </w:r>
    </w:p>
    <w:p w14:paraId="0BCD6A97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27ED0C9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61C961F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1B7FAB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0A19A442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14BF3BCB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07658D9E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5DF69770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581C8C40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5A3D4C43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7CA39E72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2C028223" w14:textId="77777777" w:rsidR="000B2B3A" w:rsidRDefault="000B2B3A" w:rsidP="00F9225C">
      <w:pPr>
        <w:jc w:val="center"/>
        <w:rPr>
          <w:rFonts w:ascii="Arial" w:hAnsi="Arial" w:cs="Arial"/>
          <w:lang w:val="es-ES_tradnl" w:eastAsia="es-MX"/>
        </w:rPr>
      </w:pPr>
      <w:r w:rsidRPr="00CE571B">
        <w:rPr>
          <w:b/>
        </w:rPr>
        <w:t>PERSONA FÍSICA O DEL REPRESENTANTE LEGAL</w:t>
      </w:r>
      <w:r w:rsidR="005E7974" w:rsidRPr="00CE571B">
        <w:rPr>
          <w:b/>
        </w:rPr>
        <w:t xml:space="preserve"> O DE LA REPRESENTANTE LEGAL</w:t>
      </w:r>
      <w:r w:rsidRPr="00CE571B">
        <w:rPr>
          <w:b/>
        </w:rPr>
        <w:t xml:space="preserve"> DE LA EMPRESA</w:t>
      </w:r>
      <w:r w:rsidRPr="00CE571B">
        <w:br w:type="page"/>
      </w:r>
      <w:bookmarkStart w:id="8" w:name="_Toc483934590"/>
      <w:bookmarkStart w:id="9" w:name="_Toc13477468"/>
      <w:r w:rsidRPr="00F9225C">
        <w:rPr>
          <w:rFonts w:ascii="Arial" w:hAnsi="Arial" w:cs="Arial"/>
          <w:lang w:val="es-ES_tradnl" w:eastAsia="es-MX"/>
        </w:rPr>
        <w:lastRenderedPageBreak/>
        <w:t>Formato 5</w:t>
      </w:r>
      <w:bookmarkEnd w:id="8"/>
      <w:bookmarkEnd w:id="9"/>
    </w:p>
    <w:p w14:paraId="774742F7" w14:textId="77777777" w:rsidR="00D66FAD" w:rsidRPr="00F9225C" w:rsidRDefault="00D66FAD" w:rsidP="00F9225C">
      <w:pPr>
        <w:jc w:val="center"/>
        <w:rPr>
          <w:rFonts w:ascii="Arial" w:hAnsi="Arial" w:cs="Arial"/>
          <w:lang w:val="es-ES_tradnl" w:eastAsia="es-MX"/>
        </w:rPr>
      </w:pPr>
    </w:p>
    <w:p w14:paraId="03E0FE29" w14:textId="77777777" w:rsidR="000B2B3A" w:rsidRPr="00CE571B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COMPROMISO PARA RESPONDER POR FALLA O DEFECTO</w:t>
      </w:r>
    </w:p>
    <w:p w14:paraId="69832B41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681F5DF0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1663ADA9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</w:t>
      </w:r>
      <w:r w:rsidR="002E62B3" w:rsidRPr="00CE571B">
        <w:rPr>
          <w:rFonts w:ascii="Arial" w:hAnsi="Arial" w:cs="Arial"/>
          <w:color w:val="000000"/>
        </w:rPr>
        <w:t>3</w:t>
      </w:r>
      <w:r w:rsidRPr="00CE571B">
        <w:rPr>
          <w:rFonts w:ascii="Arial" w:hAnsi="Arial" w:cs="Arial"/>
          <w:color w:val="000000"/>
        </w:rPr>
        <w:t>.</w:t>
      </w:r>
    </w:p>
    <w:p w14:paraId="0909EE5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5D0906B9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E53CADD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F9A4A17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4D192AF9" w14:textId="77777777" w:rsidR="009752EA" w:rsidRPr="00CE571B" w:rsidRDefault="009752E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ING. RICARDO HERNÁNDEZ CAMPOS </w:t>
      </w:r>
    </w:p>
    <w:p w14:paraId="59926B65" w14:textId="77777777" w:rsidR="009752EA" w:rsidRPr="00CE571B" w:rsidRDefault="009752E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612EF2D5" w14:textId="77777777" w:rsidR="009752EA" w:rsidRPr="00CE571B" w:rsidRDefault="009752EA" w:rsidP="009752E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6126B9DB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5B4F6A7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A673452" w14:textId="6627AF8A" w:rsidR="000B2B3A" w:rsidRPr="00CE571B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  <w:r w:rsidRPr="00C021CD">
        <w:rPr>
          <w:rFonts w:ascii="Arial" w:hAnsi="Arial" w:cs="Arial"/>
          <w:color w:val="000000"/>
          <w:lang w:val="es-MX" w:eastAsia="es-MX"/>
        </w:rPr>
        <w:t xml:space="preserve">POR MEDIO DE LA PRESENTE, </w:t>
      </w:r>
      <w:proofErr w:type="gramStart"/>
      <w:r w:rsidRPr="00C021CD">
        <w:rPr>
          <w:rFonts w:ascii="Arial" w:hAnsi="Arial" w:cs="Arial"/>
          <w:color w:val="000000"/>
          <w:lang w:val="es-MX" w:eastAsia="es-MX"/>
        </w:rPr>
        <w:t>EN RELACIÓN A</w:t>
      </w:r>
      <w:proofErr w:type="gramEnd"/>
      <w:r w:rsidRPr="00C021CD">
        <w:rPr>
          <w:rFonts w:ascii="Arial" w:hAnsi="Arial" w:cs="Arial"/>
          <w:color w:val="000000"/>
          <w:lang w:val="es-MX" w:eastAsia="es-MX"/>
        </w:rPr>
        <w:t xml:space="preserve"> LA </w:t>
      </w:r>
      <w:r w:rsidR="001B477F" w:rsidRPr="00C021CD">
        <w:rPr>
          <w:rFonts w:ascii="Arial" w:hAnsi="Arial" w:cs="Arial"/>
          <w:b/>
          <w:bCs/>
          <w:color w:val="000000"/>
          <w:lang w:eastAsia="es-MX"/>
        </w:rPr>
        <w:t xml:space="preserve">INVITACIÓN A CUANDO MENOS TRES PERSONAS No. ITP/CESAVEVER/2023-006, </w:t>
      </w:r>
      <w:r w:rsidR="001B477F" w:rsidRPr="00C021CD">
        <w:rPr>
          <w:rFonts w:ascii="Arial" w:hAnsi="Arial" w:cs="Arial"/>
          <w:b/>
          <w:bCs/>
          <w:lang w:val="es-MX"/>
        </w:rPr>
        <w:t>PARA ADQUISICIÓN DE ZETA-CIPERMETRINA</w:t>
      </w:r>
      <w:r w:rsidRPr="00C021CD">
        <w:rPr>
          <w:rFonts w:ascii="Arial" w:hAnsi="Arial" w:cs="Arial"/>
          <w:color w:val="000000"/>
          <w:lang w:val="es-MX" w:eastAsia="es-MX"/>
        </w:rPr>
        <w:t>, YO (NOMBRE) ME COMPROMETO A RESPONDER POR CUALQUIER FALLA O DEFECTO QUE PRESENTE EL BIEN O SERVICIO, ASÍ COMO ALGUNA RESPONSAB</w:t>
      </w:r>
      <w:r w:rsidRPr="00CE571B">
        <w:rPr>
          <w:rFonts w:ascii="Arial" w:hAnsi="Arial" w:cs="Arial"/>
          <w:color w:val="000000"/>
          <w:lang w:val="es-MX" w:eastAsia="es-MX"/>
        </w:rPr>
        <w:t>ILIDAD EN QUE SE HUBIERE INCURRIDO, EN LOS TÉRMINOS SEÑALADOS EN EL CONTRATO RESPECTIVO Y EN EL CÓDIGO CIVIL FEDERAL.</w:t>
      </w:r>
    </w:p>
    <w:p w14:paraId="544EE47C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71A059D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FA2689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4923AA7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78E0C014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6135ADEF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635E8E9A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3D918F8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143CD364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7C865B8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4972065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366AD9CE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PERSONA FÍSICA O DEL REPRESENTANTE LEGAL</w:t>
      </w:r>
      <w:r w:rsidR="005E7974" w:rsidRPr="00CE571B">
        <w:rPr>
          <w:rFonts w:ascii="Arial" w:hAnsi="Arial" w:cs="Arial"/>
          <w:b/>
          <w:color w:val="000000"/>
        </w:rPr>
        <w:t xml:space="preserve"> O DE LA REPRESENTANTE LEGAL</w:t>
      </w:r>
      <w:r w:rsidRPr="00CE571B">
        <w:rPr>
          <w:rFonts w:ascii="Arial" w:hAnsi="Arial" w:cs="Arial"/>
          <w:b/>
          <w:color w:val="000000"/>
        </w:rPr>
        <w:t xml:space="preserve"> DE LA EMPRESA</w:t>
      </w:r>
    </w:p>
    <w:p w14:paraId="3C327A45" w14:textId="77777777" w:rsidR="000B2B3A" w:rsidRDefault="000B2B3A" w:rsidP="00F9225C">
      <w:pPr>
        <w:pStyle w:val="Subttulo"/>
        <w:rPr>
          <w:rFonts w:ascii="Arial" w:hAnsi="Arial" w:cs="Arial"/>
          <w:lang w:val="es-ES_tradnl"/>
        </w:rPr>
      </w:pPr>
      <w:r w:rsidRPr="00C660A1">
        <w:rPr>
          <w:lang w:val="es-MX"/>
        </w:rPr>
        <w:br w:type="page"/>
      </w:r>
      <w:bookmarkStart w:id="10" w:name="_Toc483934591"/>
      <w:bookmarkStart w:id="11" w:name="_Toc13477469"/>
      <w:r w:rsidRPr="00F9225C">
        <w:rPr>
          <w:rFonts w:ascii="Arial" w:hAnsi="Arial" w:cs="Arial"/>
          <w:lang w:val="es-ES_tradnl"/>
        </w:rPr>
        <w:lastRenderedPageBreak/>
        <w:t>Formato 6</w:t>
      </w:r>
      <w:bookmarkEnd w:id="10"/>
      <w:bookmarkEnd w:id="11"/>
    </w:p>
    <w:p w14:paraId="77897903" w14:textId="77777777" w:rsidR="00D66FAD" w:rsidRPr="00D66FAD" w:rsidRDefault="00D66FAD" w:rsidP="00D66FAD">
      <w:pPr>
        <w:rPr>
          <w:lang w:val="es-ES_tradnl" w:eastAsia="es-MX"/>
        </w:rPr>
      </w:pPr>
    </w:p>
    <w:p w14:paraId="6FF46106" w14:textId="77777777" w:rsidR="000B2B3A" w:rsidRPr="00CE571B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GARANTÍA DE CARACTERÍSTICAS Y ESPECIFICACIONES</w:t>
      </w:r>
    </w:p>
    <w:p w14:paraId="0D3B039E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2C066F2F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0DE42D0D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5A11070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</w:t>
      </w:r>
      <w:r w:rsidR="002E62B3" w:rsidRPr="00CE571B">
        <w:rPr>
          <w:rFonts w:ascii="Arial" w:hAnsi="Arial" w:cs="Arial"/>
          <w:color w:val="000000"/>
        </w:rPr>
        <w:t>3</w:t>
      </w:r>
      <w:r w:rsidRPr="00CE571B">
        <w:rPr>
          <w:rFonts w:ascii="Arial" w:hAnsi="Arial" w:cs="Arial"/>
          <w:color w:val="000000"/>
        </w:rPr>
        <w:t>.</w:t>
      </w:r>
    </w:p>
    <w:p w14:paraId="0F003B75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16F5B5C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B4B1E3B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BD3AB34" w14:textId="77777777" w:rsidR="00E62C34" w:rsidRPr="00CE571B" w:rsidRDefault="00E62C34" w:rsidP="00E62C34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ING. RICARDO HERNÁNDEZ CAMPOS </w:t>
      </w:r>
    </w:p>
    <w:p w14:paraId="425BC7C7" w14:textId="77777777" w:rsidR="00E62C34" w:rsidRPr="00CE571B" w:rsidRDefault="00E62C34" w:rsidP="00E62C34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560BE79F" w14:textId="77777777" w:rsidR="00E62C34" w:rsidRPr="00CE571B" w:rsidRDefault="00E62C34" w:rsidP="00E62C34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21C19FCC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1C1C1134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7BCCC54A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79B99A12" w14:textId="2936B640" w:rsidR="000B2B3A" w:rsidRPr="00CE571B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  <w:r w:rsidRPr="00C021CD">
        <w:rPr>
          <w:rFonts w:ascii="Arial" w:hAnsi="Arial" w:cs="Arial"/>
          <w:color w:val="000000"/>
          <w:lang w:val="es-MX" w:eastAsia="es-MX"/>
        </w:rPr>
        <w:t xml:space="preserve">POR MEDIO DE LA PRESENTE, </w:t>
      </w:r>
      <w:proofErr w:type="gramStart"/>
      <w:r w:rsidRPr="00C021CD">
        <w:rPr>
          <w:rFonts w:ascii="Arial" w:hAnsi="Arial" w:cs="Arial"/>
          <w:color w:val="000000"/>
          <w:lang w:val="es-MX" w:eastAsia="es-MX"/>
        </w:rPr>
        <w:t>EN RELACIÓN A</w:t>
      </w:r>
      <w:proofErr w:type="gramEnd"/>
      <w:r w:rsidRPr="00C021CD">
        <w:rPr>
          <w:rFonts w:ascii="Arial" w:hAnsi="Arial" w:cs="Arial"/>
          <w:color w:val="000000"/>
          <w:lang w:val="es-MX" w:eastAsia="es-MX"/>
        </w:rPr>
        <w:t xml:space="preserve"> LA </w:t>
      </w:r>
      <w:r w:rsidR="001B477F" w:rsidRPr="00C021CD">
        <w:rPr>
          <w:rFonts w:ascii="Arial" w:hAnsi="Arial" w:cs="Arial"/>
          <w:b/>
          <w:bCs/>
          <w:color w:val="000000"/>
          <w:lang w:eastAsia="es-MX"/>
        </w:rPr>
        <w:t xml:space="preserve">INVITACIÓN A CUANDO MENOS TRES PERSONAS No. ITP/CESAVEVER/2023-006, </w:t>
      </w:r>
      <w:r w:rsidR="001B477F" w:rsidRPr="00C021CD">
        <w:rPr>
          <w:rFonts w:ascii="Arial" w:hAnsi="Arial" w:cs="Arial"/>
          <w:b/>
          <w:bCs/>
          <w:lang w:val="es-MX"/>
        </w:rPr>
        <w:t>PARA ADQUISICIÓN DE ZETA-CIPERMETRINA</w:t>
      </w:r>
      <w:r w:rsidRPr="00C021CD">
        <w:rPr>
          <w:rFonts w:ascii="Arial" w:hAnsi="Arial" w:cs="Arial"/>
          <w:color w:val="000000"/>
          <w:lang w:val="es-MX" w:eastAsia="es-MX"/>
        </w:rPr>
        <w:t>, YO (NOMBRE) GARANTIZO QUE ME APEGO A LAS CARACTERÍSTICAS Y E</w:t>
      </w:r>
      <w:r w:rsidRPr="00CE571B">
        <w:rPr>
          <w:rFonts w:ascii="Arial" w:hAnsi="Arial" w:cs="Arial"/>
          <w:color w:val="000000"/>
          <w:lang w:val="es-MX" w:eastAsia="es-MX"/>
        </w:rPr>
        <w:t>SPECIFICACIONES TÉCNICAS ESTABLECIDAS EN LAS PRESENTES BASES CONFORME A SU PROPUESTA.</w:t>
      </w:r>
    </w:p>
    <w:p w14:paraId="60589DD9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2AC6AAB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B84FDFB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8107A8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5B3A2A2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616FACC0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14431D64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6DCB3E6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29269ECF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49A7427E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30AEA6B4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373E1372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PERSONA FÍSICA O DEL REPRESENTANTE LEGAL</w:t>
      </w:r>
      <w:r w:rsidR="005E7974" w:rsidRPr="00CE571B">
        <w:rPr>
          <w:rFonts w:ascii="Arial" w:hAnsi="Arial" w:cs="Arial"/>
          <w:b/>
          <w:color w:val="000000"/>
        </w:rPr>
        <w:t xml:space="preserve"> O DE LA REPRESENTANTE LEGAL</w:t>
      </w:r>
      <w:r w:rsidRPr="00CE571B">
        <w:rPr>
          <w:rFonts w:ascii="Arial" w:hAnsi="Arial" w:cs="Arial"/>
          <w:b/>
          <w:color w:val="000000"/>
        </w:rPr>
        <w:t xml:space="preserve"> DE LA EMPRESA</w:t>
      </w:r>
    </w:p>
    <w:p w14:paraId="637CBDE6" w14:textId="77777777" w:rsidR="000B2B3A" w:rsidRDefault="000B2B3A" w:rsidP="00F9225C">
      <w:pPr>
        <w:pStyle w:val="Subttulo"/>
        <w:rPr>
          <w:rFonts w:ascii="Arial" w:hAnsi="Arial" w:cs="Arial"/>
          <w:lang w:val="es-ES_tradnl"/>
        </w:rPr>
      </w:pPr>
      <w:r w:rsidRPr="00C660A1">
        <w:rPr>
          <w:lang w:val="es-MX"/>
        </w:rPr>
        <w:br w:type="page"/>
      </w:r>
      <w:bookmarkStart w:id="12" w:name="_Toc483934592"/>
      <w:bookmarkStart w:id="13" w:name="_Toc13477470"/>
      <w:r w:rsidRPr="00F9225C">
        <w:rPr>
          <w:rFonts w:ascii="Arial" w:hAnsi="Arial" w:cs="Arial"/>
          <w:lang w:val="es-ES_tradnl"/>
        </w:rPr>
        <w:lastRenderedPageBreak/>
        <w:t>Formato 7</w:t>
      </w:r>
      <w:bookmarkEnd w:id="12"/>
      <w:bookmarkEnd w:id="13"/>
    </w:p>
    <w:p w14:paraId="438E1751" w14:textId="77777777" w:rsidR="00D66FAD" w:rsidRPr="00D66FAD" w:rsidRDefault="00D66FAD" w:rsidP="00D66FAD">
      <w:pPr>
        <w:rPr>
          <w:lang w:val="es-ES_tradnl" w:eastAsia="es-MX"/>
        </w:rPr>
      </w:pPr>
    </w:p>
    <w:p w14:paraId="3D215472" w14:textId="77777777" w:rsidR="000B2B3A" w:rsidRPr="00CE571B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GARANTÍA DE ENTREGA</w:t>
      </w:r>
    </w:p>
    <w:p w14:paraId="42B160F9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29E1F5D8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5CA11A9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B85D265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</w:t>
      </w:r>
      <w:r w:rsidR="002E62B3" w:rsidRPr="00CE571B">
        <w:rPr>
          <w:rFonts w:ascii="Arial" w:hAnsi="Arial" w:cs="Arial"/>
          <w:color w:val="000000"/>
        </w:rPr>
        <w:t>3</w:t>
      </w:r>
      <w:r w:rsidRPr="00CE571B">
        <w:rPr>
          <w:rFonts w:ascii="Arial" w:hAnsi="Arial" w:cs="Arial"/>
          <w:color w:val="000000"/>
        </w:rPr>
        <w:t>.</w:t>
      </w:r>
    </w:p>
    <w:p w14:paraId="47E547BB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1FD9F02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9C9F3E8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139EDF81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50F111A2" w14:textId="77777777" w:rsidR="00942B2B" w:rsidRPr="00CE571B" w:rsidRDefault="00942B2B" w:rsidP="00942B2B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ING. RICARDO HERNÁNDEZ CAMPOS </w:t>
      </w:r>
    </w:p>
    <w:p w14:paraId="4B3E4F6A" w14:textId="77777777" w:rsidR="00942B2B" w:rsidRPr="00CE571B" w:rsidRDefault="00942B2B" w:rsidP="00942B2B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30796E00" w14:textId="77777777" w:rsidR="00942B2B" w:rsidRPr="00CE571B" w:rsidRDefault="00942B2B" w:rsidP="00942B2B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3D7DBD55" w14:textId="77777777" w:rsidR="00942B2B" w:rsidRDefault="00942B2B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</w:p>
    <w:p w14:paraId="1BD53CB9" w14:textId="415CF9DB" w:rsidR="000B2B3A" w:rsidRPr="00CE571B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  <w:r w:rsidRPr="00C021CD">
        <w:rPr>
          <w:rFonts w:ascii="Arial" w:hAnsi="Arial" w:cs="Arial"/>
          <w:color w:val="000000"/>
          <w:lang w:val="es-MX" w:eastAsia="es-MX"/>
        </w:rPr>
        <w:t xml:space="preserve">POR MEDIO DE LA PRESENTE, </w:t>
      </w:r>
      <w:proofErr w:type="gramStart"/>
      <w:r w:rsidRPr="00C021CD">
        <w:rPr>
          <w:rFonts w:ascii="Arial" w:hAnsi="Arial" w:cs="Arial"/>
          <w:color w:val="000000"/>
          <w:lang w:val="es-MX" w:eastAsia="es-MX"/>
        </w:rPr>
        <w:t>EN RELACIÓN A</w:t>
      </w:r>
      <w:proofErr w:type="gramEnd"/>
      <w:r w:rsidRPr="00C021CD">
        <w:rPr>
          <w:rFonts w:ascii="Arial" w:hAnsi="Arial" w:cs="Arial"/>
          <w:color w:val="000000"/>
          <w:lang w:val="es-MX" w:eastAsia="es-MX"/>
        </w:rPr>
        <w:t xml:space="preserve"> LA</w:t>
      </w:r>
      <w:r w:rsidR="00942B2B" w:rsidRPr="00C021CD">
        <w:rPr>
          <w:rFonts w:ascii="Arial" w:hAnsi="Arial" w:cs="Arial"/>
          <w:color w:val="000000"/>
          <w:lang w:val="es-MX" w:eastAsia="es-MX"/>
        </w:rPr>
        <w:t xml:space="preserve"> </w:t>
      </w:r>
      <w:r w:rsidR="004204AC" w:rsidRPr="00C021CD">
        <w:rPr>
          <w:rFonts w:ascii="Arial" w:hAnsi="Arial" w:cs="Arial"/>
          <w:b/>
          <w:bCs/>
          <w:color w:val="000000"/>
          <w:lang w:eastAsia="es-MX"/>
        </w:rPr>
        <w:t xml:space="preserve">INVITACIÓN A CUANDO MENOS TRES PERSONAS No. ITP/CESAVEVER/2023-006, </w:t>
      </w:r>
      <w:r w:rsidR="004204AC" w:rsidRPr="00C021CD">
        <w:rPr>
          <w:rFonts w:ascii="Arial" w:hAnsi="Arial" w:cs="Arial"/>
          <w:b/>
          <w:bCs/>
          <w:lang w:val="es-MX"/>
        </w:rPr>
        <w:t>PARA ADQUISICIÓN DE ZETA-CIPERMETRINA</w:t>
      </w:r>
      <w:r w:rsidRPr="00C021CD">
        <w:rPr>
          <w:rFonts w:ascii="Arial" w:hAnsi="Arial" w:cs="Arial"/>
          <w:color w:val="000000"/>
          <w:lang w:val="es-MX" w:eastAsia="es-MX"/>
        </w:rPr>
        <w:t>, Y</w:t>
      </w:r>
      <w:r w:rsidRPr="00CE571B">
        <w:rPr>
          <w:rFonts w:ascii="Arial" w:hAnsi="Arial" w:cs="Arial"/>
          <w:color w:val="000000"/>
          <w:lang w:val="es-MX" w:eastAsia="es-MX"/>
        </w:rPr>
        <w:t xml:space="preserve">O (NOMBRE) GARANTIZO QUE LA ENTREGA DEL BIEN O SERVICIO SE REALIZARÁ EN ESTRICTO APEGO A LAS ESPECIFICACIONES ESTABLECIDAS EN EL ANEXO 1. </w:t>
      </w:r>
    </w:p>
    <w:p w14:paraId="5E874CB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795E0B8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1BDAB21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FEEB528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73A89E17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26C5BB0A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0AA52AA7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7D620F19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35EA286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731C7D56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2701337F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74214E4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PERSONA FÍSICA O DEL REPRESENTANTE LEGAL </w:t>
      </w:r>
      <w:r w:rsidR="005E7974" w:rsidRPr="00CE571B">
        <w:rPr>
          <w:rFonts w:ascii="Arial" w:hAnsi="Arial" w:cs="Arial"/>
          <w:b/>
          <w:color w:val="000000"/>
        </w:rPr>
        <w:t xml:space="preserve">O DE LA REPRESENTANTE LEGAL </w:t>
      </w:r>
      <w:r w:rsidRPr="00CE571B">
        <w:rPr>
          <w:rFonts w:ascii="Arial" w:hAnsi="Arial" w:cs="Arial"/>
          <w:b/>
          <w:color w:val="000000"/>
        </w:rPr>
        <w:t>DE LA EMPRESA</w:t>
      </w:r>
    </w:p>
    <w:p w14:paraId="3CC5BE88" w14:textId="77777777" w:rsidR="000B2B3A" w:rsidRDefault="000B2B3A" w:rsidP="00F9225C">
      <w:pPr>
        <w:pStyle w:val="Subttulo"/>
        <w:rPr>
          <w:rFonts w:ascii="Arial" w:hAnsi="Arial" w:cs="Arial"/>
          <w:lang w:val="es-ES_tradnl"/>
        </w:rPr>
      </w:pPr>
      <w:r w:rsidRPr="00C660A1">
        <w:rPr>
          <w:rFonts w:ascii="Arial" w:hAnsi="Arial" w:cs="Arial"/>
          <w:color w:val="000000"/>
          <w:lang w:val="es-MX"/>
        </w:rPr>
        <w:br w:type="page"/>
      </w:r>
      <w:bookmarkStart w:id="14" w:name="_Toc483934593"/>
      <w:bookmarkStart w:id="15" w:name="_Toc13477471"/>
      <w:r w:rsidRPr="00F9225C">
        <w:rPr>
          <w:rFonts w:ascii="Arial" w:hAnsi="Arial" w:cs="Arial"/>
          <w:lang w:val="es-ES_tradnl"/>
        </w:rPr>
        <w:lastRenderedPageBreak/>
        <w:t>Formato 8</w:t>
      </w:r>
      <w:bookmarkEnd w:id="14"/>
      <w:bookmarkEnd w:id="15"/>
    </w:p>
    <w:p w14:paraId="092B4A3E" w14:textId="77777777" w:rsidR="00D66FAD" w:rsidRPr="00D66FAD" w:rsidRDefault="00D66FAD" w:rsidP="00D66FAD">
      <w:pPr>
        <w:rPr>
          <w:lang w:val="es-ES_tradnl" w:eastAsia="es-MX"/>
        </w:rPr>
      </w:pPr>
    </w:p>
    <w:p w14:paraId="5CCBD00A" w14:textId="77777777" w:rsidR="000B2B3A" w:rsidRPr="00CE571B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BAJO PROTESTA SOBRE PAGO DE IMPUESTOS</w:t>
      </w:r>
    </w:p>
    <w:p w14:paraId="11F8ED39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15B1522A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4EA9E069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612FD1A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</w:t>
      </w:r>
      <w:r w:rsidR="002E62B3" w:rsidRPr="00CE571B">
        <w:rPr>
          <w:rFonts w:ascii="Arial" w:hAnsi="Arial" w:cs="Arial"/>
          <w:color w:val="000000"/>
        </w:rPr>
        <w:t>3</w:t>
      </w:r>
      <w:r w:rsidRPr="00CE571B">
        <w:rPr>
          <w:rFonts w:ascii="Arial" w:hAnsi="Arial" w:cs="Arial"/>
          <w:color w:val="000000"/>
        </w:rPr>
        <w:t>.</w:t>
      </w:r>
    </w:p>
    <w:p w14:paraId="0184A9F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59780758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CBEACC9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9F77CF3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56815FB3" w14:textId="77777777" w:rsidR="00ED7F4C" w:rsidRPr="00CE571B" w:rsidRDefault="00ED7F4C" w:rsidP="00ED7F4C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ING. RICARDO HERNÁNDEZ CAMPOS </w:t>
      </w:r>
    </w:p>
    <w:p w14:paraId="3C4145AC" w14:textId="77777777" w:rsidR="00ED7F4C" w:rsidRPr="00CE571B" w:rsidRDefault="00ED7F4C" w:rsidP="00ED7F4C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2F1AA3B0" w14:textId="77777777" w:rsidR="00ED7F4C" w:rsidRPr="00CE571B" w:rsidRDefault="00ED7F4C" w:rsidP="00ED7F4C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2C06665D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C91C5F2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F638551" w14:textId="1BEE23A2" w:rsidR="000B2B3A" w:rsidRPr="00CE571B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MX" w:eastAsia="es-MX"/>
        </w:rPr>
      </w:pPr>
      <w:r w:rsidRPr="00C021CD">
        <w:rPr>
          <w:rFonts w:ascii="Arial" w:hAnsi="Arial" w:cs="Arial"/>
          <w:color w:val="000000"/>
          <w:lang w:val="es-MX" w:eastAsia="es-MX"/>
        </w:rPr>
        <w:t xml:space="preserve">POR MEDIO DE LA PRESENTE, </w:t>
      </w:r>
      <w:proofErr w:type="gramStart"/>
      <w:r w:rsidRPr="00C021CD">
        <w:rPr>
          <w:rFonts w:ascii="Arial" w:hAnsi="Arial" w:cs="Arial"/>
          <w:color w:val="000000"/>
          <w:lang w:val="es-MX" w:eastAsia="es-MX"/>
        </w:rPr>
        <w:t>EN RELACIÓN A</w:t>
      </w:r>
      <w:proofErr w:type="gramEnd"/>
      <w:r w:rsidRPr="00C021CD">
        <w:rPr>
          <w:rFonts w:ascii="Arial" w:hAnsi="Arial" w:cs="Arial"/>
          <w:color w:val="000000"/>
          <w:lang w:val="es-MX" w:eastAsia="es-MX"/>
        </w:rPr>
        <w:t xml:space="preserve"> LA </w:t>
      </w:r>
      <w:r w:rsidR="00855536" w:rsidRPr="00C021CD">
        <w:rPr>
          <w:rFonts w:ascii="Arial" w:hAnsi="Arial" w:cs="Arial"/>
          <w:b/>
          <w:bCs/>
          <w:color w:val="000000"/>
          <w:lang w:eastAsia="es-MX"/>
        </w:rPr>
        <w:t xml:space="preserve">INVITACIÓN A CUANDO MENOS TRES PERSONAS No. ITP/CESAVEVER/2023-006, </w:t>
      </w:r>
      <w:r w:rsidR="00855536" w:rsidRPr="00C021CD">
        <w:rPr>
          <w:rFonts w:ascii="Arial" w:hAnsi="Arial" w:cs="Arial"/>
          <w:b/>
          <w:bCs/>
          <w:lang w:val="es-MX"/>
        </w:rPr>
        <w:t>PARA ADQUISICIÓN DE ZETA-CIPERMETRINA</w:t>
      </w:r>
      <w:r w:rsidRPr="00C021CD">
        <w:rPr>
          <w:rFonts w:ascii="Arial" w:hAnsi="Arial" w:cs="Arial"/>
          <w:color w:val="000000"/>
          <w:lang w:val="es-MX" w:eastAsia="es-MX"/>
        </w:rPr>
        <w:t>, YO (NOMBRE) DECLARO BAJO PROTESTA DE DECIR VERDAD QUE ME ENC</w:t>
      </w:r>
      <w:r w:rsidRPr="00CE571B">
        <w:rPr>
          <w:rFonts w:ascii="Arial" w:hAnsi="Arial" w:cs="Arial"/>
          <w:color w:val="000000"/>
          <w:lang w:val="es-MX" w:eastAsia="es-MX"/>
        </w:rPr>
        <w:t xml:space="preserve">UENTRO </w:t>
      </w:r>
      <w:r w:rsidRPr="00CE571B">
        <w:rPr>
          <w:rFonts w:ascii="Arial" w:hAnsi="Arial" w:cs="Arial"/>
          <w:color w:val="000000"/>
          <w:lang w:val="es-ES_tradnl" w:eastAsia="es-MX"/>
        </w:rPr>
        <w:t>AL CORRIENTE EN EL PAGO DE LOS IMPUESTOS A EFECTO DE DAR CUMPLIMIENTO A LO DISPUESTO EN EL ARTÍCULO 32-D, DEL CÓDIGO FISCAL DE LA FEDERACIÓN</w:t>
      </w:r>
    </w:p>
    <w:p w14:paraId="37FE5B4E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40181E0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8E02D3E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B346637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7441F26A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20FDD3AE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44AE87C3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769B1D9A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37CB8E03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1713E6AE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71854FAA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224E1E47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PERSONA FÍSICA O DEL REPRESENTANTE LEGAL</w:t>
      </w:r>
      <w:r w:rsidR="005E7974" w:rsidRPr="00CE571B">
        <w:rPr>
          <w:rFonts w:ascii="Arial" w:hAnsi="Arial" w:cs="Arial"/>
          <w:b/>
          <w:color w:val="000000"/>
        </w:rPr>
        <w:t xml:space="preserve"> O DE LA REPRESENTANTE LEGAL</w:t>
      </w:r>
      <w:r w:rsidRPr="00CE571B">
        <w:rPr>
          <w:rFonts w:ascii="Arial" w:hAnsi="Arial" w:cs="Arial"/>
          <w:b/>
          <w:color w:val="000000"/>
        </w:rPr>
        <w:t xml:space="preserve"> DE LA EMPRESA</w:t>
      </w:r>
    </w:p>
    <w:p w14:paraId="29EC4477" w14:textId="77777777" w:rsidR="000B2B3A" w:rsidRDefault="000B2B3A" w:rsidP="00F9225C">
      <w:pPr>
        <w:pStyle w:val="Subttulo"/>
        <w:rPr>
          <w:rFonts w:ascii="Arial" w:hAnsi="Arial" w:cs="Arial"/>
          <w:lang w:val="es-ES_tradnl"/>
        </w:rPr>
      </w:pPr>
      <w:r w:rsidRPr="00C660A1">
        <w:rPr>
          <w:rFonts w:ascii="Arial" w:hAnsi="Arial" w:cs="Arial"/>
          <w:color w:val="000000"/>
          <w:lang w:val="es-MX"/>
        </w:rPr>
        <w:br w:type="page"/>
      </w:r>
      <w:bookmarkStart w:id="16" w:name="_Toc483934594"/>
      <w:bookmarkStart w:id="17" w:name="_Toc13477472"/>
      <w:r w:rsidRPr="00F9225C">
        <w:rPr>
          <w:rFonts w:ascii="Arial" w:hAnsi="Arial" w:cs="Arial"/>
          <w:lang w:val="es-ES_tradnl"/>
        </w:rPr>
        <w:lastRenderedPageBreak/>
        <w:t>Formato 9</w:t>
      </w:r>
      <w:bookmarkEnd w:id="16"/>
      <w:bookmarkEnd w:id="17"/>
    </w:p>
    <w:p w14:paraId="680B4552" w14:textId="77777777" w:rsidR="00D66FAD" w:rsidRPr="00D66FAD" w:rsidRDefault="00D66FAD" w:rsidP="00D66FAD">
      <w:pPr>
        <w:rPr>
          <w:lang w:val="es-ES_tradnl" w:eastAsia="es-MX"/>
        </w:rPr>
      </w:pPr>
    </w:p>
    <w:p w14:paraId="136F4E8E" w14:textId="77777777" w:rsidR="000B2B3A" w:rsidRPr="00CE571B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BAJO PROTESTA SOBRE ÉTICA</w:t>
      </w:r>
    </w:p>
    <w:p w14:paraId="3025696A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2649DA7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7A4E70E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E4E22D0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</w:t>
      </w:r>
      <w:r w:rsidR="002E62B3" w:rsidRPr="00CE571B">
        <w:rPr>
          <w:rFonts w:ascii="Arial" w:hAnsi="Arial" w:cs="Arial"/>
          <w:color w:val="000000"/>
        </w:rPr>
        <w:t>3</w:t>
      </w:r>
      <w:r w:rsidRPr="00CE571B">
        <w:rPr>
          <w:rFonts w:ascii="Arial" w:hAnsi="Arial" w:cs="Arial"/>
          <w:color w:val="000000"/>
        </w:rPr>
        <w:t>.</w:t>
      </w:r>
    </w:p>
    <w:p w14:paraId="069A57C3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A259147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E434EE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7369BEE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4508D326" w14:textId="77777777" w:rsidR="00937C3A" w:rsidRPr="00CE571B" w:rsidRDefault="00937C3A" w:rsidP="00937C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ING. RICARDO HERNÁNDEZ CAMPOS </w:t>
      </w:r>
    </w:p>
    <w:p w14:paraId="7E9942E6" w14:textId="77777777" w:rsidR="00937C3A" w:rsidRPr="00CE571B" w:rsidRDefault="00937C3A" w:rsidP="00937C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58A8798C" w14:textId="77777777" w:rsidR="000B2B3A" w:rsidRPr="00CE571B" w:rsidRDefault="00937C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524BE3C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46DFCB2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4A84035E" w14:textId="6BF0B7F3" w:rsidR="000B2B3A" w:rsidRPr="00CE571B" w:rsidRDefault="000B2B3A" w:rsidP="000B2B3A">
      <w:pPr>
        <w:shd w:val="clear" w:color="auto" w:fill="FFFFFF"/>
        <w:ind w:right="22"/>
        <w:jc w:val="both"/>
        <w:rPr>
          <w:rFonts w:ascii="Arial" w:hAnsi="Arial" w:cs="Arial"/>
          <w:color w:val="000000"/>
          <w:lang w:val="es-ES_tradnl" w:eastAsia="es-MX"/>
        </w:rPr>
      </w:pPr>
      <w:r w:rsidRPr="00C021CD">
        <w:rPr>
          <w:rFonts w:ascii="Arial" w:hAnsi="Arial" w:cs="Arial"/>
          <w:color w:val="000000"/>
          <w:lang w:val="es-MX" w:eastAsia="es-MX"/>
        </w:rPr>
        <w:t xml:space="preserve">POR MEDIO DE LA PRESENTE, </w:t>
      </w:r>
      <w:proofErr w:type="gramStart"/>
      <w:r w:rsidRPr="00C021CD">
        <w:rPr>
          <w:rFonts w:ascii="Arial" w:hAnsi="Arial" w:cs="Arial"/>
          <w:color w:val="000000"/>
          <w:lang w:val="es-MX" w:eastAsia="es-MX"/>
        </w:rPr>
        <w:t>EN RELACIÓN A</w:t>
      </w:r>
      <w:proofErr w:type="gramEnd"/>
      <w:r w:rsidRPr="00C021CD">
        <w:rPr>
          <w:rFonts w:ascii="Arial" w:hAnsi="Arial" w:cs="Arial"/>
          <w:color w:val="000000"/>
          <w:lang w:val="es-MX" w:eastAsia="es-MX"/>
        </w:rPr>
        <w:t xml:space="preserve"> LA </w:t>
      </w:r>
      <w:r w:rsidR="00855536" w:rsidRPr="00C021CD">
        <w:rPr>
          <w:rFonts w:ascii="Arial" w:hAnsi="Arial" w:cs="Arial"/>
          <w:b/>
          <w:bCs/>
          <w:color w:val="000000"/>
          <w:lang w:eastAsia="es-MX"/>
        </w:rPr>
        <w:t xml:space="preserve">INVITACIÓN A CUANDO MENOS TRES PERSONAS No. ITP/CESAVEVER/2023-006, </w:t>
      </w:r>
      <w:r w:rsidR="00855536" w:rsidRPr="00C021CD">
        <w:rPr>
          <w:rFonts w:ascii="Arial" w:hAnsi="Arial" w:cs="Arial"/>
          <w:b/>
          <w:bCs/>
          <w:lang w:val="es-MX"/>
        </w:rPr>
        <w:t>PARA ADQUISICIÓN DE ZETA-CIPERMETRINA</w:t>
      </w:r>
      <w:r w:rsidRPr="00C021CD">
        <w:rPr>
          <w:rFonts w:ascii="Arial" w:hAnsi="Arial" w:cs="Arial"/>
          <w:color w:val="000000"/>
          <w:lang w:val="es-MX" w:eastAsia="es-MX"/>
        </w:rPr>
        <w:t xml:space="preserve">, YO (NOMBRE) DECLARO BAJO PROTESTA DE DECIR VERDAD QUE </w:t>
      </w:r>
      <w:r w:rsidRPr="00C021CD">
        <w:rPr>
          <w:rFonts w:ascii="Arial" w:hAnsi="Arial" w:cs="Arial"/>
          <w:color w:val="000000"/>
          <w:lang w:val="es-ES_tradnl" w:eastAsia="es-MX"/>
        </w:rPr>
        <w:t>POR SÍ MISMO</w:t>
      </w:r>
      <w:r w:rsidR="00783671" w:rsidRPr="00C021CD">
        <w:rPr>
          <w:rFonts w:ascii="Arial" w:hAnsi="Arial" w:cs="Arial"/>
          <w:color w:val="000000"/>
          <w:lang w:val="es-ES_tradnl" w:eastAsia="es-MX"/>
        </w:rPr>
        <w:t>(A)</w:t>
      </w:r>
      <w:r w:rsidRPr="00C021CD">
        <w:rPr>
          <w:rFonts w:ascii="Arial" w:hAnsi="Arial" w:cs="Arial"/>
          <w:color w:val="000000"/>
          <w:lang w:val="es-ES_tradnl" w:eastAsia="es-MX"/>
        </w:rPr>
        <w:t xml:space="preserve"> O TRAVÉS DE INTERPÓSITA PERSONA, ME ABSTENGO DE ADOPTAR CONDUCTAS, PARA QUE LOS SERVIDORES PÚBLICOS Y DEMÁS</w:t>
      </w:r>
      <w:r w:rsidRPr="00CE571B">
        <w:rPr>
          <w:rFonts w:ascii="Arial" w:hAnsi="Arial" w:cs="Arial"/>
          <w:color w:val="000000"/>
          <w:lang w:val="es-ES_tradnl" w:eastAsia="es-MX"/>
        </w:rPr>
        <w:t xml:space="preserve"> PERSONAL QUE INTEGRAN LOS COMITÉS, QUE PARTICIPEN EN LOS PROCESOS DE CONTRATACIÓN, INDUZCAN O ALTEREN LAS EVALUACIONES DE LAS PROPOSICIONES, EL RESULTADO DEL PROCEDIMIENTO, </w:t>
      </w:r>
      <w:r w:rsidR="00783671" w:rsidRPr="00CE571B">
        <w:rPr>
          <w:rFonts w:ascii="Arial" w:hAnsi="Arial" w:cs="Arial"/>
          <w:color w:val="000000"/>
          <w:lang w:val="es-ES_tradnl" w:eastAsia="es-MX"/>
        </w:rPr>
        <w:t xml:space="preserve">U </w:t>
      </w:r>
      <w:r w:rsidRPr="00CE571B">
        <w:rPr>
          <w:rFonts w:ascii="Arial" w:hAnsi="Arial" w:cs="Arial"/>
          <w:color w:val="000000"/>
          <w:lang w:val="es-ES_tradnl" w:eastAsia="es-MX"/>
        </w:rPr>
        <w:t>OTROS ASPECTOS QUE OTORGUEN CONDICIONES MÁS VENTAJOSAS CON RELACIÓN A LOS</w:t>
      </w:r>
      <w:r w:rsidR="00783671" w:rsidRPr="00CE571B">
        <w:rPr>
          <w:rFonts w:ascii="Arial" w:hAnsi="Arial" w:cs="Arial"/>
          <w:color w:val="000000"/>
          <w:lang w:val="es-ES_tradnl" w:eastAsia="es-MX"/>
        </w:rPr>
        <w:t>(AS)</w:t>
      </w:r>
      <w:r w:rsidRPr="00CE571B">
        <w:rPr>
          <w:rFonts w:ascii="Arial" w:hAnsi="Arial" w:cs="Arial"/>
          <w:color w:val="000000"/>
          <w:lang w:val="es-ES_tradnl" w:eastAsia="es-MX"/>
        </w:rPr>
        <w:t xml:space="preserve"> DEMÁS PARTICIPANTES</w:t>
      </w:r>
    </w:p>
    <w:p w14:paraId="45820AA9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8DFC33F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2B52172A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74F607B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0B35075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0C6707A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679D0E8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0F42EC6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15739DA2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0F731982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4DA658E8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01AD9D78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PERSONA FÍSICA O DEL REPRESENTANTE LEGAL</w:t>
      </w:r>
      <w:r w:rsidR="005E7974" w:rsidRPr="00CE571B">
        <w:rPr>
          <w:rFonts w:ascii="Arial" w:hAnsi="Arial" w:cs="Arial"/>
          <w:b/>
          <w:color w:val="000000"/>
        </w:rPr>
        <w:t xml:space="preserve"> O DE LA REPRESENTANTE LEGAL</w:t>
      </w:r>
      <w:r w:rsidRPr="00CE571B">
        <w:rPr>
          <w:rFonts w:ascii="Arial" w:hAnsi="Arial" w:cs="Arial"/>
          <w:b/>
          <w:color w:val="000000"/>
        </w:rPr>
        <w:t xml:space="preserve"> DE LA EMPRESA</w:t>
      </w:r>
    </w:p>
    <w:p w14:paraId="7C7EA842" w14:textId="77777777" w:rsidR="000B2B3A" w:rsidRDefault="000B2B3A" w:rsidP="00F9225C">
      <w:pPr>
        <w:pStyle w:val="Subttulo"/>
        <w:rPr>
          <w:rFonts w:ascii="Arial" w:hAnsi="Arial" w:cs="Arial"/>
          <w:lang w:val="es-ES_tradnl"/>
        </w:rPr>
      </w:pPr>
    </w:p>
    <w:p w14:paraId="56A51FFF" w14:textId="77777777" w:rsidR="005C3ECC" w:rsidRDefault="005C3ECC">
      <w:pPr>
        <w:rPr>
          <w:rFonts w:ascii="Arial" w:hAnsi="Arial" w:cs="Arial"/>
          <w:szCs w:val="20"/>
          <w:lang w:val="es-ES_tradnl" w:eastAsia="es-MX"/>
        </w:rPr>
      </w:pPr>
      <w:r>
        <w:rPr>
          <w:rFonts w:ascii="Arial" w:hAnsi="Arial" w:cs="Arial"/>
          <w:lang w:val="es-ES_tradnl"/>
        </w:rPr>
        <w:br w:type="page"/>
      </w:r>
    </w:p>
    <w:p w14:paraId="0AD98A63" w14:textId="4C8CF523" w:rsidR="000B2B3A" w:rsidRDefault="000B2B3A" w:rsidP="00F9225C">
      <w:pPr>
        <w:pStyle w:val="Subttulo"/>
        <w:rPr>
          <w:rFonts w:ascii="Arial" w:hAnsi="Arial" w:cs="Arial"/>
          <w:lang w:val="es-ES_tradnl"/>
        </w:rPr>
      </w:pPr>
      <w:r w:rsidRPr="00F9225C">
        <w:rPr>
          <w:rFonts w:ascii="Arial" w:hAnsi="Arial" w:cs="Arial"/>
          <w:lang w:val="es-ES_tradnl"/>
        </w:rPr>
        <w:lastRenderedPageBreak/>
        <w:t>Forma</w:t>
      </w:r>
      <w:r w:rsidR="009B4690">
        <w:rPr>
          <w:rFonts w:ascii="Arial" w:hAnsi="Arial" w:cs="Arial"/>
          <w:lang w:val="es-ES_tradnl"/>
        </w:rPr>
        <w:t>t</w:t>
      </w:r>
      <w:r w:rsidRPr="00F9225C">
        <w:rPr>
          <w:rFonts w:ascii="Arial" w:hAnsi="Arial" w:cs="Arial"/>
          <w:lang w:val="es-ES_tradnl"/>
        </w:rPr>
        <w:t>o 10</w:t>
      </w:r>
    </w:p>
    <w:p w14:paraId="569EBFD2" w14:textId="77777777" w:rsidR="00D66FAD" w:rsidRPr="00D66FAD" w:rsidRDefault="00D66FAD" w:rsidP="00D66FAD">
      <w:pPr>
        <w:rPr>
          <w:lang w:val="es-ES_tradnl" w:eastAsia="es-MX"/>
        </w:rPr>
      </w:pPr>
    </w:p>
    <w:p w14:paraId="2331BC8C" w14:textId="77777777" w:rsidR="000B2B3A" w:rsidRPr="00CE571B" w:rsidRDefault="000B2B3A" w:rsidP="000B2B3A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</w:rPr>
      </w:pPr>
      <w:r w:rsidRPr="00CE571B">
        <w:rPr>
          <w:rFonts w:ascii="Arial" w:hAnsi="Arial" w:cs="Arial"/>
          <w:b/>
          <w:bCs/>
          <w:color w:val="000000"/>
        </w:rPr>
        <w:t>CARTA BAJO PROTESTA SOBRE CONFIDENCIALIDAD</w:t>
      </w:r>
    </w:p>
    <w:p w14:paraId="461B17DB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(DEBERÁ REQUISITARSE EN PAPEL MEMBRETADO DE LA EMPRESA)</w:t>
      </w:r>
    </w:p>
    <w:p w14:paraId="186F13F6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color w:val="000000"/>
        </w:rPr>
      </w:pPr>
    </w:p>
    <w:p w14:paraId="785D9151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89CBF2C" w14:textId="77777777" w:rsidR="000B2B3A" w:rsidRPr="00CE571B" w:rsidRDefault="000B2B3A" w:rsidP="000B2B3A">
      <w:pPr>
        <w:shd w:val="clear" w:color="auto" w:fill="FFFFFF"/>
        <w:jc w:val="right"/>
        <w:rPr>
          <w:rFonts w:ascii="Arial" w:hAnsi="Arial" w:cs="Arial"/>
          <w:color w:val="000000"/>
        </w:rPr>
      </w:pPr>
      <w:r w:rsidRPr="00CE571B">
        <w:rPr>
          <w:rFonts w:ascii="Arial" w:hAnsi="Arial" w:cs="Arial"/>
          <w:color w:val="000000"/>
        </w:rPr>
        <w:t>LUGAR, _______ A _______DE __________ DEL 202</w:t>
      </w:r>
      <w:r w:rsidR="002E62B3" w:rsidRPr="00CE571B">
        <w:rPr>
          <w:rFonts w:ascii="Arial" w:hAnsi="Arial" w:cs="Arial"/>
          <w:color w:val="000000"/>
        </w:rPr>
        <w:t>3</w:t>
      </w:r>
      <w:r w:rsidRPr="00CE571B">
        <w:rPr>
          <w:rFonts w:ascii="Arial" w:hAnsi="Arial" w:cs="Arial"/>
          <w:color w:val="000000"/>
        </w:rPr>
        <w:t>.</w:t>
      </w:r>
    </w:p>
    <w:p w14:paraId="705EC071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7E09977F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</w:p>
    <w:p w14:paraId="5105EB6E" w14:textId="77777777" w:rsidR="0060167F" w:rsidRPr="00CE571B" w:rsidRDefault="0060167F" w:rsidP="0060167F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ING. RICARDO HERNÁNDEZ CAMPOS </w:t>
      </w:r>
    </w:p>
    <w:p w14:paraId="6B25C462" w14:textId="77777777" w:rsidR="0060167F" w:rsidRPr="00CE571B" w:rsidRDefault="0060167F" w:rsidP="0060167F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 xml:space="preserve">PRESIDENTE </w:t>
      </w:r>
      <w:r>
        <w:rPr>
          <w:rFonts w:ascii="Arial" w:hAnsi="Arial" w:cs="Arial"/>
          <w:b/>
          <w:color w:val="000000"/>
        </w:rPr>
        <w:t xml:space="preserve">DEL COMITÉ ESTATAL DE SANIDAD VEGETAL DE VERACRUZ </w:t>
      </w:r>
    </w:p>
    <w:p w14:paraId="22EBD33F" w14:textId="77777777" w:rsidR="0060167F" w:rsidRPr="00CE571B" w:rsidRDefault="0060167F" w:rsidP="0060167F">
      <w:pPr>
        <w:shd w:val="clear" w:color="auto" w:fill="FFFFFF"/>
        <w:jc w:val="both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P R E S E N T E.</w:t>
      </w:r>
    </w:p>
    <w:p w14:paraId="4C13E43D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227D586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D373598" w14:textId="5F45D95D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  <w:r w:rsidRPr="00C021CD">
        <w:rPr>
          <w:rFonts w:ascii="Arial" w:hAnsi="Arial" w:cs="Arial"/>
          <w:color w:val="000000"/>
        </w:rPr>
        <w:t xml:space="preserve">POR MEDIO DE LA PRESENTE, </w:t>
      </w:r>
      <w:proofErr w:type="gramStart"/>
      <w:r w:rsidRPr="00C021CD">
        <w:rPr>
          <w:rFonts w:ascii="Arial" w:hAnsi="Arial" w:cs="Arial"/>
          <w:color w:val="000000"/>
        </w:rPr>
        <w:t>EN RELACIÓN A</w:t>
      </w:r>
      <w:proofErr w:type="gramEnd"/>
      <w:r w:rsidRPr="00C021CD">
        <w:rPr>
          <w:rFonts w:ascii="Arial" w:hAnsi="Arial" w:cs="Arial"/>
          <w:color w:val="000000"/>
        </w:rPr>
        <w:t xml:space="preserve"> LA </w:t>
      </w:r>
      <w:r w:rsidR="006731C3" w:rsidRPr="00C021CD">
        <w:rPr>
          <w:rFonts w:ascii="Arial" w:hAnsi="Arial" w:cs="Arial"/>
          <w:b/>
          <w:bCs/>
          <w:color w:val="000000"/>
          <w:lang w:eastAsia="es-MX"/>
        </w:rPr>
        <w:t xml:space="preserve">INVITACIÓN A CUANDO MENOS TRES PERSONAS No. ITP/CESAVEVER/2023-006, </w:t>
      </w:r>
      <w:r w:rsidR="006731C3" w:rsidRPr="00C021CD">
        <w:rPr>
          <w:rFonts w:ascii="Arial" w:hAnsi="Arial" w:cs="Arial"/>
          <w:b/>
          <w:bCs/>
          <w:lang w:val="es-MX"/>
        </w:rPr>
        <w:t>PARA ADQUISICIÓN DE ZETA-CIPERMETRINA</w:t>
      </w:r>
      <w:r w:rsidRPr="00C021CD">
        <w:rPr>
          <w:rFonts w:ascii="Arial" w:hAnsi="Arial" w:cs="Arial"/>
          <w:color w:val="000000"/>
        </w:rPr>
        <w:t>, YO (NOMBRE) ME OBLIGO A PROPORCIONAR EL SERVICIO BAJO LAS MÁS ESTRICTAS REGLAS DE CONFIDENCIALIDAD Y SECRETO PROFESIONAL. EN ESTE SENTIDO CUALQUIER DOCUMENTACIÓN O INFORM</w:t>
      </w:r>
      <w:r w:rsidRPr="00CE571B">
        <w:rPr>
          <w:rFonts w:ascii="Arial" w:hAnsi="Arial" w:cs="Arial"/>
          <w:color w:val="000000"/>
        </w:rPr>
        <w:t>ACIÓN QUE CONSERVE COMO PARTE DE MIS ARCHIVOS A LA CONCLUSIÓN DEL SERVICIO, PASARÁ A SER PROPIEDAD DE “</w:t>
      </w:r>
      <w:r w:rsidRPr="00CE571B">
        <w:rPr>
          <w:rFonts w:ascii="Arial" w:hAnsi="Arial" w:cs="Arial"/>
          <w:b/>
          <w:color w:val="000000"/>
        </w:rPr>
        <w:t>EL COMITÉ”;</w:t>
      </w:r>
      <w:r w:rsidRPr="00CE571B">
        <w:rPr>
          <w:rFonts w:ascii="Arial" w:hAnsi="Arial" w:cs="Arial"/>
          <w:color w:val="000000"/>
        </w:rPr>
        <w:t xml:space="preserve"> ASIMISMO ME OBLIGO A NO DIVULGAR LOS INFORMES, DATOS Y RESULTADOS OBTENIDOS DEL SERVICIO PRESTADO.</w:t>
      </w:r>
    </w:p>
    <w:p w14:paraId="0A0FDFBD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1E070F22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FDC4B0B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1137A79C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1F25D182" w14:textId="77777777" w:rsidR="000B2B3A" w:rsidRPr="00CE571B" w:rsidRDefault="000B2B3A" w:rsidP="000B2B3A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08E326CC" w14:textId="77777777" w:rsidR="000B2B3A" w:rsidRPr="00CE571B" w:rsidRDefault="000B2B3A" w:rsidP="000B2B3A">
      <w:pPr>
        <w:shd w:val="clear" w:color="auto" w:fill="FFFFFF"/>
        <w:rPr>
          <w:rFonts w:ascii="Arial" w:hAnsi="Arial" w:cs="Arial"/>
          <w:color w:val="000000"/>
        </w:rPr>
      </w:pPr>
    </w:p>
    <w:p w14:paraId="0D5406ED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A T E N T A M E N T E</w:t>
      </w:r>
    </w:p>
    <w:p w14:paraId="6B9A690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1DBBC421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475FDB43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436B78CC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0D0613B0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</w:p>
    <w:p w14:paraId="3D2DF7CB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________________________</w:t>
      </w:r>
    </w:p>
    <w:p w14:paraId="2787EAB5" w14:textId="77777777" w:rsidR="000B2B3A" w:rsidRPr="00CE571B" w:rsidRDefault="000B2B3A" w:rsidP="000B2B3A">
      <w:pPr>
        <w:shd w:val="clear" w:color="auto" w:fill="FFFFFF"/>
        <w:jc w:val="center"/>
        <w:rPr>
          <w:rFonts w:ascii="Arial" w:hAnsi="Arial" w:cs="Arial"/>
          <w:b/>
          <w:color w:val="000000"/>
        </w:rPr>
      </w:pPr>
      <w:r w:rsidRPr="00CE571B">
        <w:rPr>
          <w:rFonts w:ascii="Arial" w:hAnsi="Arial" w:cs="Arial"/>
          <w:b/>
          <w:color w:val="000000"/>
        </w:rPr>
        <w:t>NOMBRE Y FIRMA</w:t>
      </w:r>
    </w:p>
    <w:p w14:paraId="2443F1EE" w14:textId="77777777" w:rsidR="00F9225C" w:rsidRPr="00C660A1" w:rsidRDefault="000B2B3A" w:rsidP="00F9225C">
      <w:pPr>
        <w:pStyle w:val="Subttulo"/>
        <w:rPr>
          <w:rFonts w:ascii="Arial" w:hAnsi="Arial" w:cs="Arial"/>
          <w:b/>
          <w:color w:val="000000"/>
          <w:lang w:val="es-MX"/>
        </w:rPr>
      </w:pPr>
      <w:r w:rsidRPr="00C660A1">
        <w:rPr>
          <w:rFonts w:ascii="Arial" w:hAnsi="Arial" w:cs="Arial"/>
          <w:b/>
          <w:color w:val="000000"/>
          <w:lang w:val="es-MX"/>
        </w:rPr>
        <w:t>PERSONA FÍSICA O DEL REPRESENTANTE LEGAL</w:t>
      </w:r>
      <w:r w:rsidR="005E7974" w:rsidRPr="00C660A1">
        <w:rPr>
          <w:rFonts w:ascii="Arial" w:hAnsi="Arial" w:cs="Arial"/>
          <w:b/>
          <w:color w:val="000000"/>
          <w:lang w:val="es-MX"/>
        </w:rPr>
        <w:t xml:space="preserve"> O DE LA REPRESENTANTE LEGAL</w:t>
      </w:r>
      <w:r w:rsidRPr="00C660A1">
        <w:rPr>
          <w:rFonts w:ascii="Arial" w:hAnsi="Arial" w:cs="Arial"/>
          <w:b/>
          <w:color w:val="000000"/>
          <w:lang w:val="es-MX"/>
        </w:rPr>
        <w:t xml:space="preserve"> DE LA EMPRESA</w:t>
      </w:r>
    </w:p>
    <w:p w14:paraId="5DA4F892" w14:textId="77777777" w:rsidR="00F9225C" w:rsidRPr="00C660A1" w:rsidRDefault="00F9225C" w:rsidP="00F9225C">
      <w:pPr>
        <w:rPr>
          <w:lang w:val="es-MX" w:eastAsia="es-MX"/>
        </w:rPr>
      </w:pPr>
    </w:p>
    <w:sectPr w:rsidR="00F9225C" w:rsidRPr="00C660A1" w:rsidSect="00F34687">
      <w:headerReference w:type="even" r:id="rId11"/>
      <w:headerReference w:type="default" r:id="rId12"/>
      <w:footerReference w:type="even" r:id="rId13"/>
      <w:footerReference w:type="default" r:id="rId14"/>
      <w:pgSz w:w="12240" w:h="15840" w:code="1"/>
      <w:pgMar w:top="1417" w:right="1701" w:bottom="1417" w:left="1701" w:header="79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BBC32D" w14:textId="77777777" w:rsidR="00593028" w:rsidRDefault="00593028">
      <w:r>
        <w:separator/>
      </w:r>
    </w:p>
  </w:endnote>
  <w:endnote w:type="continuationSeparator" w:id="0">
    <w:p w14:paraId="0EC8AC49" w14:textId="77777777" w:rsidR="00593028" w:rsidRDefault="00593028">
      <w:r>
        <w:continuationSeparator/>
      </w:r>
    </w:p>
  </w:endnote>
  <w:endnote w:type="continuationNotice" w:id="1">
    <w:p w14:paraId="0D9FD321" w14:textId="77777777" w:rsidR="00593028" w:rsidRDefault="0059302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Palacio (WN)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aAibri 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Aibri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Abri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Aa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Aes New 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Arier New"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SeAoe U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Aoma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Aamon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iAeration Mono">
    <w:altName w:val="Calibri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2B7A8" w14:textId="77777777" w:rsidR="005A0D19" w:rsidRPr="00F2504E" w:rsidRDefault="005A0D19">
    <w:pPr>
      <w:pStyle w:val="Piedepgina"/>
      <w:jc w:val="center"/>
      <w:rPr>
        <w:rFonts w:ascii="Arial" w:hAnsi="Arial" w:cs="Arial"/>
      </w:rPr>
    </w:pPr>
    <w:r w:rsidRPr="00F2504E">
      <w:rPr>
        <w:rFonts w:ascii="Arial" w:hAnsi="Arial" w:cs="Arial"/>
      </w:rPr>
      <w:fldChar w:fldCharType="begin"/>
    </w:r>
    <w:r w:rsidRPr="00F2504E">
      <w:rPr>
        <w:rFonts w:ascii="Arial" w:hAnsi="Arial" w:cs="Arial"/>
      </w:rPr>
      <w:instrText>PAGE   \* MERGEFORMAT</w:instrText>
    </w:r>
    <w:r w:rsidRPr="00F2504E">
      <w:rPr>
        <w:rFonts w:ascii="Arial" w:hAnsi="Arial" w:cs="Arial"/>
      </w:rPr>
      <w:fldChar w:fldCharType="separate"/>
    </w:r>
    <w:r>
      <w:rPr>
        <w:rFonts w:ascii="Arial" w:hAnsi="Arial" w:cs="Arial"/>
        <w:noProof/>
      </w:rPr>
      <w:t>20</w:t>
    </w:r>
    <w:r w:rsidRPr="00F2504E">
      <w:rPr>
        <w:rFonts w:ascii="Arial" w:hAnsi="Arial" w:cs="Arial"/>
      </w:rPr>
      <w:fldChar w:fldCharType="end"/>
    </w:r>
  </w:p>
  <w:p w14:paraId="43DC621A" w14:textId="77777777" w:rsidR="005A0D19" w:rsidRDefault="005A0D19">
    <w:pPr>
      <w:pStyle w:val="Piedepgina"/>
    </w:pPr>
  </w:p>
  <w:p w14:paraId="78AC5084" w14:textId="77777777" w:rsidR="005A0D19" w:rsidRDefault="005A0D19"/>
  <w:p w14:paraId="0599C654" w14:textId="77777777" w:rsidR="005A0D19" w:rsidRDefault="005A0D1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93A2C" w14:textId="77777777" w:rsidR="005A0D19" w:rsidRDefault="005A0D19" w:rsidP="005C6516">
    <w:pPr>
      <w:pStyle w:val="Piedepgina"/>
    </w:pPr>
  </w:p>
  <w:p w14:paraId="09598E04" w14:textId="77777777" w:rsidR="005A0D19" w:rsidRDefault="005A0D19"/>
  <w:p w14:paraId="4BA9F5BC" w14:textId="77777777" w:rsidR="005A0D19" w:rsidRDefault="005A0D1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02A40" w14:textId="77777777" w:rsidR="00593028" w:rsidRDefault="00593028">
      <w:r>
        <w:separator/>
      </w:r>
    </w:p>
  </w:footnote>
  <w:footnote w:type="continuationSeparator" w:id="0">
    <w:p w14:paraId="1497B192" w14:textId="77777777" w:rsidR="00593028" w:rsidRDefault="00593028">
      <w:r>
        <w:continuationSeparator/>
      </w:r>
    </w:p>
  </w:footnote>
  <w:footnote w:type="continuationNotice" w:id="1">
    <w:p w14:paraId="506F56A0" w14:textId="77777777" w:rsidR="00593028" w:rsidRDefault="0059302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D8F7F" w14:textId="77777777" w:rsidR="005A0D19" w:rsidRDefault="005A0D19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77C53D24" wp14:editId="64C77E9E">
              <wp:simplePos x="0" y="0"/>
              <wp:positionH relativeFrom="margin">
                <wp:posOffset>189230</wp:posOffset>
              </wp:positionH>
              <wp:positionV relativeFrom="paragraph">
                <wp:posOffset>57785</wp:posOffset>
              </wp:positionV>
              <wp:extent cx="1800225" cy="144018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00225" cy="1440180"/>
                        <a:chOff x="0" y="0"/>
                        <a:chExt cx="2242316" cy="1325790"/>
                      </a:xfrm>
                    </wpg:grpSpPr>
                    <wpg:grpSp>
                      <wpg:cNvPr id="2" name="Grupo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2316" cy="552450"/>
                          <a:chOff x="0" y="0"/>
                          <a:chExt cx="2242316" cy="552450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9" t="7707" r="58807" b="90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316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Imagen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79" t="9837" r="61493" b="88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450" y="342900"/>
                            <a:ext cx="2007553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0" name="Imagen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304" t="48582" r="3554" b="4602"/>
                        <a:stretch>
                          <a:fillRect/>
                        </a:stretch>
                      </pic:blipFill>
                      <pic:spPr bwMode="auto">
                        <a:xfrm>
                          <a:off x="0" y="552450"/>
                          <a:ext cx="2179003" cy="773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0E9D94A" id="Grupo 1" o:spid="_x0000_s1026" style="position:absolute;margin-left:14.9pt;margin-top:4.55pt;width:141.75pt;height:113.4pt;z-index:251657728;mso-position-horizontal-relative:margin;mso-width-relative:margin;mso-height-relative:margin" coordsize="22423,1325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FtQUVB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OTc0OWE0MDAtMzY3NC00ZDc2LThkMjQtZDFi&#10;YWI3MzdlODY0PC9zdEV2dDppbnN0YW5jZUlEPgogICAgICAgICAgICAgICAgICA8c3RFdnQ6d2hl&#10;bj4yMDE4LTEyLTAxVDEzOjIyOjA2LTA2OjAwPC9zdEV2dDp3aGVuPgogICAgICAgICAgICAgICAg&#10;ICA8c3RFdnQ6c29mdHdhcmVBZ2VudD5BZG9iZSBJbGx1c3RyYXRvciBDQyAyMi4xIChNYWNpbnRv&#10;c2gp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">
              <v:group id="Grupo 2" o:spid="_x0000_s1027" style="position:absolute;width:22423;height:5524" coordsize="22423,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8" type="#_x0000_t75" style="position:absolute;width:22423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">
                  <v:imagedata r:id="rId3" o:title="" croptop="5051f" cropbottom="59011f" cropleft="9882f" cropright="38540f" grayscale="t"/>
                </v:shape>
                <v:shape id="Imagen 5" o:spid="_x0000_s1029" type="#_x0000_t75" style="position:absolute;left:1714;top:3429;width:20076;height:2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">
                  <v:imagedata r:id="rId3" o:title="" croptop="6447f" cropbottom="58233f" cropleft="9882f" cropright="40300f" grayscale="t"/>
                </v:shape>
              </v:group>
              <v:shape id="Imagen 3" o:spid="_x0000_s1030" type="#_x0000_t75" style="position:absolute;top:5524;width:21790;height:7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">
                <v:imagedata r:id="rId4" o:title="" croptop="31839f" cropbottom="3016f" cropleft="2165f" cropright="2329f" grayscale="t"/>
              </v:shape>
              <w10:wrap anchorx="margin"/>
            </v:group>
          </w:pict>
        </mc:Fallback>
      </mc:AlternateContent>
    </w:r>
  </w:p>
  <w:p w14:paraId="4E86BE7F" w14:textId="77777777" w:rsidR="005A0D19" w:rsidRDefault="005A0D19"/>
  <w:p w14:paraId="2246F34B" w14:textId="77777777" w:rsidR="005A0D19" w:rsidRDefault="005A0D19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5B83A" w14:textId="3E3DBD0A" w:rsidR="005A0D19" w:rsidRPr="00836F59" w:rsidRDefault="005A0D19" w:rsidP="00D5734D">
    <w:pPr>
      <w:tabs>
        <w:tab w:val="center" w:pos="4419"/>
        <w:tab w:val="right" w:pos="8838"/>
      </w:tabs>
      <w:jc w:val="center"/>
      <w:rPr>
        <w:rFonts w:ascii="Arial" w:hAnsi="Arial" w:cs="Arial"/>
        <w:b/>
        <w:lang w:val="es-ES_tradnl" w:eastAsia="es-MX"/>
      </w:rPr>
    </w:pPr>
    <w:r w:rsidRPr="00836F59">
      <w:rPr>
        <w:rFonts w:ascii="Arial" w:hAnsi="Arial" w:cs="Arial"/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5C4DED43" wp14:editId="28642853">
              <wp:simplePos x="0" y="0"/>
              <wp:positionH relativeFrom="column">
                <wp:posOffset>-810895</wp:posOffset>
              </wp:positionH>
              <wp:positionV relativeFrom="paragraph">
                <wp:posOffset>-122555</wp:posOffset>
              </wp:positionV>
              <wp:extent cx="1105535" cy="852805"/>
              <wp:effectExtent l="8255" t="10795" r="10160" b="12700"/>
              <wp:wrapSquare wrapText="bothSides"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5535" cy="852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93F8E9" w14:textId="1E6A8A25" w:rsidR="005A0D19" w:rsidRDefault="00BE66C9" w:rsidP="00BE66C9">
                          <w:pPr>
                            <w:jc w:val="center"/>
                          </w:pPr>
                          <w:r w:rsidRPr="00A61F5A">
                            <w:rPr>
                              <w:noProof/>
                            </w:rPr>
                            <w:drawing>
                              <wp:inline distT="0" distB="0" distL="0" distR="0" wp14:anchorId="18F8FBF0" wp14:editId="3DD7E49F">
                                <wp:extent cx="649605" cy="752475"/>
                                <wp:effectExtent l="0" t="0" r="0" b="9525"/>
                                <wp:docPr id="311995504" name="Imagen 1" descr="Logotipo, nombre de la empresa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11995504" name="Imagen 1" descr="Logotipo, nombre de la empresa&#10;&#10;Descripción generada automáticament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960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4DED43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-63.85pt;margin-top:-9.65pt;width:87.05pt;height:67.1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">
              <v:textbox>
                <w:txbxContent>
                  <w:p w14:paraId="3493F8E9" w14:textId="1E6A8A25" w:rsidR="005A0D19" w:rsidRDefault="00BE66C9" w:rsidP="00BE66C9">
                    <w:pPr>
                      <w:jc w:val="center"/>
                    </w:pPr>
                    <w:r w:rsidRPr="00A61F5A">
                      <w:rPr>
                        <w:noProof/>
                      </w:rPr>
                      <w:drawing>
                        <wp:inline distT="0" distB="0" distL="0" distR="0" wp14:anchorId="18F8FBF0" wp14:editId="3DD7E49F">
                          <wp:extent cx="649605" cy="752475"/>
                          <wp:effectExtent l="0" t="0" r="0" b="9525"/>
                          <wp:docPr id="311995504" name="Imagen 1" descr="Logotipo, nombre de la empresa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11995504" name="Imagen 1" descr="Logotipo, nombre de la empresa&#10;&#10;Descripción generada automáticament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960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36F59">
      <w:rPr>
        <w:rFonts w:ascii="Arial" w:hAnsi="Arial" w:cs="Arial"/>
        <w:b/>
        <w:lang w:val="es-ES_tradnl" w:eastAsia="es-MX"/>
      </w:rPr>
      <w:t>COMITÉ ESTATAL DE SANIDAD VEGETAL DE VERACRUZ</w:t>
    </w:r>
  </w:p>
  <w:p w14:paraId="13C941F2" w14:textId="77777777" w:rsidR="005A0D19" w:rsidRPr="00836F59" w:rsidRDefault="005A0D19" w:rsidP="00D5734D">
    <w:pPr>
      <w:tabs>
        <w:tab w:val="center" w:pos="4419"/>
        <w:tab w:val="right" w:pos="8838"/>
      </w:tabs>
      <w:jc w:val="center"/>
      <w:rPr>
        <w:rFonts w:ascii="Arial" w:hAnsi="Arial" w:cs="Arial"/>
        <w:b/>
        <w:lang w:val="es-ES_tradnl" w:eastAsia="es-MX"/>
      </w:rPr>
    </w:pPr>
    <w:r w:rsidRPr="00836F59">
      <w:rPr>
        <w:rFonts w:ascii="Arial" w:hAnsi="Arial" w:cs="Arial"/>
        <w:b/>
        <w:lang w:val="es-ES_tradnl" w:eastAsia="es-MX"/>
      </w:rPr>
      <w:t xml:space="preserve">     ADQUISICIÓN DE BIENES Y SERVICIOS</w:t>
    </w:r>
  </w:p>
  <w:p w14:paraId="057C99EB" w14:textId="0773EEA4" w:rsidR="005A0D19" w:rsidRDefault="005A0D19" w:rsidP="00D5734D">
    <w:pPr>
      <w:tabs>
        <w:tab w:val="left" w:pos="5709"/>
      </w:tabs>
      <w:jc w:val="center"/>
      <w:rPr>
        <w:rFonts w:ascii="Arial" w:hAnsi="Arial" w:cs="Arial"/>
        <w:b/>
        <w:bCs/>
        <w:lang w:val="es-MX"/>
      </w:rPr>
    </w:pPr>
    <w:r w:rsidRPr="00836F59">
      <w:rPr>
        <w:rFonts w:ascii="Arial" w:hAnsi="Arial" w:cs="Arial"/>
        <w:b/>
        <w:lang w:val="es-ES_tradnl" w:eastAsia="es-MX"/>
      </w:rPr>
      <w:t xml:space="preserve">         BASES Y CONVOCATORIA DE</w:t>
    </w:r>
    <w:r w:rsidRPr="00836F59">
      <w:rPr>
        <w:rFonts w:ascii="Arial" w:hAnsi="Arial" w:cs="Arial"/>
        <w:b/>
        <w:bCs/>
        <w:color w:val="000000"/>
        <w:lang w:eastAsia="es-MX"/>
      </w:rPr>
      <w:t xml:space="preserve"> INVITACIÓN A CUANDO MENOS TRES PERSONAS No. ITP/CESAVEVER/2023-006, </w:t>
    </w:r>
    <w:r w:rsidRPr="00836F59">
      <w:rPr>
        <w:rFonts w:ascii="Arial" w:hAnsi="Arial" w:cs="Arial"/>
        <w:b/>
        <w:bCs/>
        <w:lang w:val="es-MX"/>
      </w:rPr>
      <w:t>PARA ADQUISICIÓN DE ZETA-CIPERMETRINA</w:t>
    </w:r>
  </w:p>
  <w:p w14:paraId="0596BEB5" w14:textId="77777777" w:rsidR="005A0D19" w:rsidRPr="00D5734D" w:rsidRDefault="005A0D19" w:rsidP="00D5734D">
    <w:pPr>
      <w:tabs>
        <w:tab w:val="left" w:pos="5709"/>
      </w:tabs>
      <w:jc w:val="center"/>
      <w:rPr>
        <w:rFonts w:ascii="Arial" w:hAnsi="Arial" w:cs="Arial"/>
        <w:b/>
        <w:bCs/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E12AD"/>
    <w:multiLevelType w:val="hybridMultilevel"/>
    <w:tmpl w:val="502E8868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" w15:restartNumberingAfterBreak="0">
    <w:nsid w:val="01F12A90"/>
    <w:multiLevelType w:val="hybridMultilevel"/>
    <w:tmpl w:val="FDC87C8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C743A8"/>
    <w:multiLevelType w:val="hybridMultilevel"/>
    <w:tmpl w:val="A50AF61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2D308D"/>
    <w:multiLevelType w:val="hybridMultilevel"/>
    <w:tmpl w:val="9D007100"/>
    <w:lvl w:ilvl="0" w:tplc="81BEC42A">
      <w:start w:val="1"/>
      <w:numFmt w:val="lowerLetter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C7B75"/>
    <w:multiLevelType w:val="hybridMultilevel"/>
    <w:tmpl w:val="26E8F28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9F3A67"/>
    <w:multiLevelType w:val="multilevel"/>
    <w:tmpl w:val="DE445582"/>
    <w:lvl w:ilvl="0">
      <w:start w:val="8"/>
      <w:numFmt w:val="decimal"/>
      <w:lvlText w:val="%1"/>
      <w:lvlJc w:val="left"/>
      <w:pPr>
        <w:ind w:left="989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5" w:hanging="705"/>
      </w:pPr>
      <w:rPr>
        <w:rFonts w:hint="default"/>
        <w:strike w:val="0"/>
      </w:rPr>
    </w:lvl>
    <w:lvl w:ilvl="2">
      <w:start w:val="1"/>
      <w:numFmt w:val="upperRoman"/>
      <w:lvlText w:val="%3."/>
      <w:lvlJc w:val="right"/>
      <w:pPr>
        <w:ind w:left="6391" w:hanging="720"/>
      </w:pPr>
      <w:rPr>
        <w:rFonts w:hint="default"/>
        <w:b w:val="0"/>
      </w:rPr>
    </w:lvl>
    <w:lvl w:ilvl="3">
      <w:start w:val="1"/>
      <w:numFmt w:val="lowerLetter"/>
      <w:lvlText w:val="%4."/>
      <w:lvlJc w:val="left"/>
      <w:pPr>
        <w:ind w:left="1429" w:hanging="72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3C2D3CA8"/>
    <w:multiLevelType w:val="hybridMultilevel"/>
    <w:tmpl w:val="EB0019B0"/>
    <w:lvl w:ilvl="0" w:tplc="C980BCE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CC8A5F9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C20D55"/>
    <w:multiLevelType w:val="hybridMultilevel"/>
    <w:tmpl w:val="383478EA"/>
    <w:lvl w:ilvl="0" w:tplc="A97ED11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791071"/>
    <w:multiLevelType w:val="hybridMultilevel"/>
    <w:tmpl w:val="00C2932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D009F0"/>
    <w:multiLevelType w:val="hybridMultilevel"/>
    <w:tmpl w:val="EB0019B0"/>
    <w:lvl w:ilvl="0" w:tplc="C980BCE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CC8A5F9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551488"/>
    <w:multiLevelType w:val="hybridMultilevel"/>
    <w:tmpl w:val="450EAB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C501E1"/>
    <w:multiLevelType w:val="hybridMultilevel"/>
    <w:tmpl w:val="2EACCA3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61A20D5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573E74F2">
      <w:start w:val="1"/>
      <w:numFmt w:val="decimal"/>
      <w:lvlText w:val="%4."/>
      <w:lvlJc w:val="left"/>
      <w:pPr>
        <w:ind w:left="2880" w:hanging="360"/>
      </w:pPr>
      <w:rPr>
        <w:rFonts w:hint="default"/>
        <w:b w:val="0"/>
        <w:color w:val="auto"/>
      </w:rPr>
    </w:lvl>
    <w:lvl w:ilvl="4" w:tplc="E95AA222">
      <w:start w:val="8"/>
      <w:numFmt w:val="decimal"/>
      <w:lvlText w:val="%5"/>
      <w:lvlJc w:val="left"/>
      <w:pPr>
        <w:ind w:left="3660" w:hanging="420"/>
      </w:pPr>
      <w:rPr>
        <w:rFonts w:hint="default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471AA7"/>
    <w:multiLevelType w:val="hybridMultilevel"/>
    <w:tmpl w:val="450EAB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21034D"/>
    <w:multiLevelType w:val="hybridMultilevel"/>
    <w:tmpl w:val="A3B4D2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EE20B0"/>
    <w:multiLevelType w:val="hybridMultilevel"/>
    <w:tmpl w:val="4A18D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A36A24"/>
    <w:multiLevelType w:val="hybridMultilevel"/>
    <w:tmpl w:val="EB0019B0"/>
    <w:lvl w:ilvl="0" w:tplc="C980BCE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CC8A5F9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836F6B"/>
    <w:multiLevelType w:val="hybridMultilevel"/>
    <w:tmpl w:val="B5946D3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E16597"/>
    <w:multiLevelType w:val="hybridMultilevel"/>
    <w:tmpl w:val="A1DCFEC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2518568">
    <w:abstractNumId w:val="5"/>
  </w:num>
  <w:num w:numId="2" w16cid:durableId="1251544508">
    <w:abstractNumId w:val="4"/>
  </w:num>
  <w:num w:numId="3" w16cid:durableId="1959987741">
    <w:abstractNumId w:val="7"/>
  </w:num>
  <w:num w:numId="4" w16cid:durableId="1020086719">
    <w:abstractNumId w:val="15"/>
  </w:num>
  <w:num w:numId="5" w16cid:durableId="1008872916">
    <w:abstractNumId w:val="13"/>
  </w:num>
  <w:num w:numId="6" w16cid:durableId="1523322044">
    <w:abstractNumId w:val="11"/>
  </w:num>
  <w:num w:numId="7" w16cid:durableId="33702458">
    <w:abstractNumId w:val="14"/>
  </w:num>
  <w:num w:numId="8" w16cid:durableId="69426166">
    <w:abstractNumId w:val="0"/>
  </w:num>
  <w:num w:numId="9" w16cid:durableId="193467583">
    <w:abstractNumId w:val="8"/>
  </w:num>
  <w:num w:numId="10" w16cid:durableId="862935496">
    <w:abstractNumId w:val="17"/>
  </w:num>
  <w:num w:numId="11" w16cid:durableId="10842671">
    <w:abstractNumId w:val="16"/>
  </w:num>
  <w:num w:numId="12" w16cid:durableId="832455904">
    <w:abstractNumId w:val="10"/>
  </w:num>
  <w:num w:numId="13" w16cid:durableId="1873180851">
    <w:abstractNumId w:val="1"/>
  </w:num>
  <w:num w:numId="14" w16cid:durableId="1454709306">
    <w:abstractNumId w:val="9"/>
  </w:num>
  <w:num w:numId="15" w16cid:durableId="899750335">
    <w:abstractNumId w:val="2"/>
  </w:num>
  <w:num w:numId="16" w16cid:durableId="484055454">
    <w:abstractNumId w:val="6"/>
  </w:num>
  <w:num w:numId="17" w16cid:durableId="393771235">
    <w:abstractNumId w:val="3"/>
  </w:num>
  <w:num w:numId="18" w16cid:durableId="2065255915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ES_tradnl" w:vendorID="64" w:dllVersion="6" w:nlCheck="1" w:checkStyle="0"/>
  <w:activeWritingStyle w:appName="MSWord" w:lang="pt-BR" w:vendorID="64" w:dllVersion="6" w:nlCheck="1" w:checkStyle="0"/>
  <w:activeWritingStyle w:appName="MSWord" w:lang="es-419" w:vendorID="64" w:dllVersion="6" w:nlCheck="1" w:checkStyle="0"/>
  <w:activeWritingStyle w:appName="MSWord" w:lang="es-ES" w:vendorID="64" w:dllVersion="4096" w:nlCheck="1" w:checkStyle="0"/>
  <w:activeWritingStyle w:appName="MSWord" w:lang="es-ES_tradnl" w:vendorID="64" w:dllVersion="4096" w:nlCheck="1" w:checkStyle="0"/>
  <w:activeWritingStyle w:appName="MSWord" w:lang="es-MX" w:vendorID="64" w:dllVersion="4096" w:nlCheck="1" w:checkStyle="0"/>
  <w:activeWritingStyle w:appName="MSWord" w:lang="es-419" w:vendorID="64" w:dllVersion="4096" w:nlCheck="1" w:checkStyle="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6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2531"/>
    <w:rsid w:val="00000463"/>
    <w:rsid w:val="00001CED"/>
    <w:rsid w:val="00002F67"/>
    <w:rsid w:val="00005DBA"/>
    <w:rsid w:val="00006275"/>
    <w:rsid w:val="00006853"/>
    <w:rsid w:val="00006AE4"/>
    <w:rsid w:val="00006C9E"/>
    <w:rsid w:val="00006FA0"/>
    <w:rsid w:val="0000752C"/>
    <w:rsid w:val="00007D5B"/>
    <w:rsid w:val="000102D7"/>
    <w:rsid w:val="000112A0"/>
    <w:rsid w:val="00011CBA"/>
    <w:rsid w:val="0001424D"/>
    <w:rsid w:val="0001460F"/>
    <w:rsid w:val="00014AE8"/>
    <w:rsid w:val="00015271"/>
    <w:rsid w:val="00015F9E"/>
    <w:rsid w:val="00016DA0"/>
    <w:rsid w:val="0001778F"/>
    <w:rsid w:val="00017A8F"/>
    <w:rsid w:val="00017F10"/>
    <w:rsid w:val="00020567"/>
    <w:rsid w:val="0002120D"/>
    <w:rsid w:val="0002138C"/>
    <w:rsid w:val="00021524"/>
    <w:rsid w:val="00022BDF"/>
    <w:rsid w:val="00023FDE"/>
    <w:rsid w:val="000244C2"/>
    <w:rsid w:val="00024657"/>
    <w:rsid w:val="00025505"/>
    <w:rsid w:val="000258EB"/>
    <w:rsid w:val="00025910"/>
    <w:rsid w:val="00025F09"/>
    <w:rsid w:val="00027075"/>
    <w:rsid w:val="000271C6"/>
    <w:rsid w:val="00030F9D"/>
    <w:rsid w:val="00030FA7"/>
    <w:rsid w:val="00031285"/>
    <w:rsid w:val="000326A6"/>
    <w:rsid w:val="00033957"/>
    <w:rsid w:val="00033CBF"/>
    <w:rsid w:val="00033F07"/>
    <w:rsid w:val="000342A4"/>
    <w:rsid w:val="000346DB"/>
    <w:rsid w:val="00034BEF"/>
    <w:rsid w:val="000352C9"/>
    <w:rsid w:val="000356A7"/>
    <w:rsid w:val="00036BC9"/>
    <w:rsid w:val="000375F4"/>
    <w:rsid w:val="00037665"/>
    <w:rsid w:val="00041A66"/>
    <w:rsid w:val="00041FDF"/>
    <w:rsid w:val="000420CC"/>
    <w:rsid w:val="0004227A"/>
    <w:rsid w:val="00042598"/>
    <w:rsid w:val="0004323B"/>
    <w:rsid w:val="00043F8E"/>
    <w:rsid w:val="00044719"/>
    <w:rsid w:val="00044E5C"/>
    <w:rsid w:val="00044ECD"/>
    <w:rsid w:val="000450C4"/>
    <w:rsid w:val="00046542"/>
    <w:rsid w:val="000468AF"/>
    <w:rsid w:val="00046AF3"/>
    <w:rsid w:val="00047AFF"/>
    <w:rsid w:val="00050404"/>
    <w:rsid w:val="00050901"/>
    <w:rsid w:val="00050F5B"/>
    <w:rsid w:val="0005472E"/>
    <w:rsid w:val="0005599A"/>
    <w:rsid w:val="000564B3"/>
    <w:rsid w:val="00056A6A"/>
    <w:rsid w:val="000577B4"/>
    <w:rsid w:val="00060B29"/>
    <w:rsid w:val="00061418"/>
    <w:rsid w:val="00061B09"/>
    <w:rsid w:val="000628AC"/>
    <w:rsid w:val="0006416E"/>
    <w:rsid w:val="000643A3"/>
    <w:rsid w:val="000662F9"/>
    <w:rsid w:val="00066EAB"/>
    <w:rsid w:val="0006735D"/>
    <w:rsid w:val="00067DB4"/>
    <w:rsid w:val="00067F06"/>
    <w:rsid w:val="00070342"/>
    <w:rsid w:val="00070CDB"/>
    <w:rsid w:val="00071833"/>
    <w:rsid w:val="00072A4F"/>
    <w:rsid w:val="00074E48"/>
    <w:rsid w:val="000755ED"/>
    <w:rsid w:val="0007690E"/>
    <w:rsid w:val="00076F2D"/>
    <w:rsid w:val="00077569"/>
    <w:rsid w:val="000777B7"/>
    <w:rsid w:val="0007794C"/>
    <w:rsid w:val="00077C09"/>
    <w:rsid w:val="00080625"/>
    <w:rsid w:val="00081121"/>
    <w:rsid w:val="000817D1"/>
    <w:rsid w:val="00082589"/>
    <w:rsid w:val="00082A0E"/>
    <w:rsid w:val="000830D6"/>
    <w:rsid w:val="0008333C"/>
    <w:rsid w:val="0008350F"/>
    <w:rsid w:val="00083532"/>
    <w:rsid w:val="0008366A"/>
    <w:rsid w:val="00083B96"/>
    <w:rsid w:val="00084275"/>
    <w:rsid w:val="00085CFF"/>
    <w:rsid w:val="00085EF7"/>
    <w:rsid w:val="00086410"/>
    <w:rsid w:val="00090755"/>
    <w:rsid w:val="00090AAD"/>
    <w:rsid w:val="00091056"/>
    <w:rsid w:val="0009150A"/>
    <w:rsid w:val="0009337F"/>
    <w:rsid w:val="000934C4"/>
    <w:rsid w:val="00093C0F"/>
    <w:rsid w:val="0009416F"/>
    <w:rsid w:val="00094288"/>
    <w:rsid w:val="00094ABA"/>
    <w:rsid w:val="00094D04"/>
    <w:rsid w:val="00095DF9"/>
    <w:rsid w:val="00095E9B"/>
    <w:rsid w:val="00096753"/>
    <w:rsid w:val="00096F5E"/>
    <w:rsid w:val="00097960"/>
    <w:rsid w:val="00097C95"/>
    <w:rsid w:val="000A0573"/>
    <w:rsid w:val="000A0D4D"/>
    <w:rsid w:val="000A0F45"/>
    <w:rsid w:val="000A12B0"/>
    <w:rsid w:val="000A13DB"/>
    <w:rsid w:val="000A197A"/>
    <w:rsid w:val="000A1DD6"/>
    <w:rsid w:val="000A20D1"/>
    <w:rsid w:val="000A216E"/>
    <w:rsid w:val="000A3A8D"/>
    <w:rsid w:val="000A3C9B"/>
    <w:rsid w:val="000A463F"/>
    <w:rsid w:val="000A4B83"/>
    <w:rsid w:val="000A5133"/>
    <w:rsid w:val="000A59DB"/>
    <w:rsid w:val="000A5E4C"/>
    <w:rsid w:val="000A6FAC"/>
    <w:rsid w:val="000A748E"/>
    <w:rsid w:val="000B06EF"/>
    <w:rsid w:val="000B0CE4"/>
    <w:rsid w:val="000B0CFB"/>
    <w:rsid w:val="000B137A"/>
    <w:rsid w:val="000B2B3A"/>
    <w:rsid w:val="000B2B85"/>
    <w:rsid w:val="000B39AF"/>
    <w:rsid w:val="000B3C8F"/>
    <w:rsid w:val="000B42E5"/>
    <w:rsid w:val="000B4B66"/>
    <w:rsid w:val="000B4FEA"/>
    <w:rsid w:val="000B530E"/>
    <w:rsid w:val="000B5462"/>
    <w:rsid w:val="000B59FE"/>
    <w:rsid w:val="000B68B5"/>
    <w:rsid w:val="000B698E"/>
    <w:rsid w:val="000B6BFF"/>
    <w:rsid w:val="000B6FCC"/>
    <w:rsid w:val="000B707F"/>
    <w:rsid w:val="000B7E5A"/>
    <w:rsid w:val="000C10D4"/>
    <w:rsid w:val="000C179B"/>
    <w:rsid w:val="000C1DB2"/>
    <w:rsid w:val="000C20B6"/>
    <w:rsid w:val="000C2111"/>
    <w:rsid w:val="000C2720"/>
    <w:rsid w:val="000C2893"/>
    <w:rsid w:val="000C2C79"/>
    <w:rsid w:val="000C30B6"/>
    <w:rsid w:val="000C33A9"/>
    <w:rsid w:val="000C3872"/>
    <w:rsid w:val="000C3CC5"/>
    <w:rsid w:val="000C5001"/>
    <w:rsid w:val="000C50D4"/>
    <w:rsid w:val="000C632A"/>
    <w:rsid w:val="000C66C2"/>
    <w:rsid w:val="000C67C6"/>
    <w:rsid w:val="000C7A38"/>
    <w:rsid w:val="000D0055"/>
    <w:rsid w:val="000D0DDA"/>
    <w:rsid w:val="000D1D53"/>
    <w:rsid w:val="000D22F3"/>
    <w:rsid w:val="000D3102"/>
    <w:rsid w:val="000D37C9"/>
    <w:rsid w:val="000D4094"/>
    <w:rsid w:val="000D4134"/>
    <w:rsid w:val="000D4351"/>
    <w:rsid w:val="000D494C"/>
    <w:rsid w:val="000D4BF2"/>
    <w:rsid w:val="000D4DEB"/>
    <w:rsid w:val="000D59E4"/>
    <w:rsid w:val="000D641C"/>
    <w:rsid w:val="000D6EAF"/>
    <w:rsid w:val="000D7412"/>
    <w:rsid w:val="000D7782"/>
    <w:rsid w:val="000D7AD2"/>
    <w:rsid w:val="000E09AC"/>
    <w:rsid w:val="000E0CE4"/>
    <w:rsid w:val="000E0D67"/>
    <w:rsid w:val="000E0F91"/>
    <w:rsid w:val="000E195A"/>
    <w:rsid w:val="000E1A75"/>
    <w:rsid w:val="000E3179"/>
    <w:rsid w:val="000E3563"/>
    <w:rsid w:val="000E36C4"/>
    <w:rsid w:val="000E598F"/>
    <w:rsid w:val="000E5D20"/>
    <w:rsid w:val="000E5DD4"/>
    <w:rsid w:val="000E6BF1"/>
    <w:rsid w:val="000E71BC"/>
    <w:rsid w:val="000E7342"/>
    <w:rsid w:val="000E7668"/>
    <w:rsid w:val="000F0215"/>
    <w:rsid w:val="000F092C"/>
    <w:rsid w:val="000F0BE4"/>
    <w:rsid w:val="000F0FA3"/>
    <w:rsid w:val="000F115F"/>
    <w:rsid w:val="000F142D"/>
    <w:rsid w:val="000F2179"/>
    <w:rsid w:val="000F21FD"/>
    <w:rsid w:val="000F25B3"/>
    <w:rsid w:val="000F3ABE"/>
    <w:rsid w:val="000F4559"/>
    <w:rsid w:val="000F52BF"/>
    <w:rsid w:val="000F662D"/>
    <w:rsid w:val="000F6B60"/>
    <w:rsid w:val="000F6BC1"/>
    <w:rsid w:val="000F706A"/>
    <w:rsid w:val="00100353"/>
    <w:rsid w:val="001004E6"/>
    <w:rsid w:val="00100825"/>
    <w:rsid w:val="00101A48"/>
    <w:rsid w:val="00101A91"/>
    <w:rsid w:val="0010257C"/>
    <w:rsid w:val="00102E65"/>
    <w:rsid w:val="00103385"/>
    <w:rsid w:val="0010354E"/>
    <w:rsid w:val="0010499C"/>
    <w:rsid w:val="00104A12"/>
    <w:rsid w:val="0010563A"/>
    <w:rsid w:val="00105813"/>
    <w:rsid w:val="001058CD"/>
    <w:rsid w:val="00106430"/>
    <w:rsid w:val="001064AA"/>
    <w:rsid w:val="00106799"/>
    <w:rsid w:val="00106E49"/>
    <w:rsid w:val="00106F27"/>
    <w:rsid w:val="0010703B"/>
    <w:rsid w:val="00107387"/>
    <w:rsid w:val="00110CAB"/>
    <w:rsid w:val="00110F5D"/>
    <w:rsid w:val="00111B4B"/>
    <w:rsid w:val="001123C5"/>
    <w:rsid w:val="001127A8"/>
    <w:rsid w:val="00113999"/>
    <w:rsid w:val="001141C0"/>
    <w:rsid w:val="00114461"/>
    <w:rsid w:val="00114489"/>
    <w:rsid w:val="00114A32"/>
    <w:rsid w:val="0011571B"/>
    <w:rsid w:val="00115AE2"/>
    <w:rsid w:val="00115D5A"/>
    <w:rsid w:val="00115F92"/>
    <w:rsid w:val="00116806"/>
    <w:rsid w:val="00116871"/>
    <w:rsid w:val="0011769B"/>
    <w:rsid w:val="00120705"/>
    <w:rsid w:val="00120A00"/>
    <w:rsid w:val="00121D20"/>
    <w:rsid w:val="001229AC"/>
    <w:rsid w:val="00123223"/>
    <w:rsid w:val="00123CA9"/>
    <w:rsid w:val="00124BFA"/>
    <w:rsid w:val="001269CA"/>
    <w:rsid w:val="0012713C"/>
    <w:rsid w:val="001303A7"/>
    <w:rsid w:val="00130A73"/>
    <w:rsid w:val="00131A86"/>
    <w:rsid w:val="00131F9C"/>
    <w:rsid w:val="001320B8"/>
    <w:rsid w:val="00132330"/>
    <w:rsid w:val="00132E9E"/>
    <w:rsid w:val="00133A0E"/>
    <w:rsid w:val="00135D8B"/>
    <w:rsid w:val="00135E91"/>
    <w:rsid w:val="0013764E"/>
    <w:rsid w:val="00140498"/>
    <w:rsid w:val="00140A5C"/>
    <w:rsid w:val="00141D49"/>
    <w:rsid w:val="001425B9"/>
    <w:rsid w:val="00142DDF"/>
    <w:rsid w:val="00142F70"/>
    <w:rsid w:val="00143138"/>
    <w:rsid w:val="001433F3"/>
    <w:rsid w:val="00143731"/>
    <w:rsid w:val="00144EB3"/>
    <w:rsid w:val="00146551"/>
    <w:rsid w:val="001466B6"/>
    <w:rsid w:val="0014738D"/>
    <w:rsid w:val="0014765A"/>
    <w:rsid w:val="00150A41"/>
    <w:rsid w:val="001517B8"/>
    <w:rsid w:val="001522EE"/>
    <w:rsid w:val="00153113"/>
    <w:rsid w:val="001531CA"/>
    <w:rsid w:val="00153392"/>
    <w:rsid w:val="001536B3"/>
    <w:rsid w:val="00154531"/>
    <w:rsid w:val="00154B54"/>
    <w:rsid w:val="0015532B"/>
    <w:rsid w:val="001553DD"/>
    <w:rsid w:val="00155A7E"/>
    <w:rsid w:val="00156049"/>
    <w:rsid w:val="00156D57"/>
    <w:rsid w:val="00157070"/>
    <w:rsid w:val="001574EC"/>
    <w:rsid w:val="00157B64"/>
    <w:rsid w:val="001603F7"/>
    <w:rsid w:val="00160DC5"/>
    <w:rsid w:val="00160E20"/>
    <w:rsid w:val="00161BD2"/>
    <w:rsid w:val="00162190"/>
    <w:rsid w:val="00162F42"/>
    <w:rsid w:val="001631FB"/>
    <w:rsid w:val="00163AE3"/>
    <w:rsid w:val="001642EF"/>
    <w:rsid w:val="001648E1"/>
    <w:rsid w:val="00164F3F"/>
    <w:rsid w:val="0016506E"/>
    <w:rsid w:val="001656E3"/>
    <w:rsid w:val="001657BF"/>
    <w:rsid w:val="00165C02"/>
    <w:rsid w:val="001661FC"/>
    <w:rsid w:val="001666BE"/>
    <w:rsid w:val="0016675E"/>
    <w:rsid w:val="00166BBE"/>
    <w:rsid w:val="00166C1D"/>
    <w:rsid w:val="0016720F"/>
    <w:rsid w:val="001677F4"/>
    <w:rsid w:val="0017037C"/>
    <w:rsid w:val="0017116F"/>
    <w:rsid w:val="00171C7C"/>
    <w:rsid w:val="00171E5B"/>
    <w:rsid w:val="00172323"/>
    <w:rsid w:val="00173106"/>
    <w:rsid w:val="00173642"/>
    <w:rsid w:val="00173A2F"/>
    <w:rsid w:val="00173A30"/>
    <w:rsid w:val="00173E9D"/>
    <w:rsid w:val="0017440A"/>
    <w:rsid w:val="001748E8"/>
    <w:rsid w:val="00174CE6"/>
    <w:rsid w:val="00174D85"/>
    <w:rsid w:val="00175050"/>
    <w:rsid w:val="00175473"/>
    <w:rsid w:val="00176B02"/>
    <w:rsid w:val="001771F6"/>
    <w:rsid w:val="0017769E"/>
    <w:rsid w:val="001778F8"/>
    <w:rsid w:val="00177A73"/>
    <w:rsid w:val="00177B65"/>
    <w:rsid w:val="0018107D"/>
    <w:rsid w:val="00181788"/>
    <w:rsid w:val="00181964"/>
    <w:rsid w:val="00181A25"/>
    <w:rsid w:val="00181D67"/>
    <w:rsid w:val="00182339"/>
    <w:rsid w:val="0018335D"/>
    <w:rsid w:val="001833A6"/>
    <w:rsid w:val="00183AC6"/>
    <w:rsid w:val="00184446"/>
    <w:rsid w:val="00184B8D"/>
    <w:rsid w:val="00185DF7"/>
    <w:rsid w:val="001866BB"/>
    <w:rsid w:val="00186E80"/>
    <w:rsid w:val="00186EB7"/>
    <w:rsid w:val="00187102"/>
    <w:rsid w:val="0018775E"/>
    <w:rsid w:val="00190A9B"/>
    <w:rsid w:val="00192D23"/>
    <w:rsid w:val="0019526C"/>
    <w:rsid w:val="00195422"/>
    <w:rsid w:val="001954B0"/>
    <w:rsid w:val="001960DD"/>
    <w:rsid w:val="00196A15"/>
    <w:rsid w:val="00196FE5"/>
    <w:rsid w:val="0019779A"/>
    <w:rsid w:val="001A006E"/>
    <w:rsid w:val="001A0A67"/>
    <w:rsid w:val="001A0BC7"/>
    <w:rsid w:val="001A0FC7"/>
    <w:rsid w:val="001A123E"/>
    <w:rsid w:val="001A1CAD"/>
    <w:rsid w:val="001A1EE9"/>
    <w:rsid w:val="001A2176"/>
    <w:rsid w:val="001A24F2"/>
    <w:rsid w:val="001A2BCE"/>
    <w:rsid w:val="001A2FD7"/>
    <w:rsid w:val="001A42B0"/>
    <w:rsid w:val="001A5349"/>
    <w:rsid w:val="001A5813"/>
    <w:rsid w:val="001A6068"/>
    <w:rsid w:val="001A76A6"/>
    <w:rsid w:val="001A7DFA"/>
    <w:rsid w:val="001B1144"/>
    <w:rsid w:val="001B166B"/>
    <w:rsid w:val="001B1A88"/>
    <w:rsid w:val="001B2C88"/>
    <w:rsid w:val="001B370B"/>
    <w:rsid w:val="001B39A4"/>
    <w:rsid w:val="001B3FAD"/>
    <w:rsid w:val="001B476D"/>
    <w:rsid w:val="001B477F"/>
    <w:rsid w:val="001B4EA6"/>
    <w:rsid w:val="001B506D"/>
    <w:rsid w:val="001B680A"/>
    <w:rsid w:val="001B6981"/>
    <w:rsid w:val="001B6B12"/>
    <w:rsid w:val="001B6BF6"/>
    <w:rsid w:val="001B783D"/>
    <w:rsid w:val="001B7904"/>
    <w:rsid w:val="001B7B1A"/>
    <w:rsid w:val="001B7BD2"/>
    <w:rsid w:val="001B7D88"/>
    <w:rsid w:val="001B7DF7"/>
    <w:rsid w:val="001C1847"/>
    <w:rsid w:val="001C1C06"/>
    <w:rsid w:val="001C1DC9"/>
    <w:rsid w:val="001C2809"/>
    <w:rsid w:val="001C2F07"/>
    <w:rsid w:val="001C3DF8"/>
    <w:rsid w:val="001C4022"/>
    <w:rsid w:val="001C454A"/>
    <w:rsid w:val="001C5639"/>
    <w:rsid w:val="001C6892"/>
    <w:rsid w:val="001C7C85"/>
    <w:rsid w:val="001C7DA0"/>
    <w:rsid w:val="001D02A1"/>
    <w:rsid w:val="001D169C"/>
    <w:rsid w:val="001D1766"/>
    <w:rsid w:val="001D2374"/>
    <w:rsid w:val="001D24BD"/>
    <w:rsid w:val="001D3146"/>
    <w:rsid w:val="001D34B6"/>
    <w:rsid w:val="001D3571"/>
    <w:rsid w:val="001D4B49"/>
    <w:rsid w:val="001D4C31"/>
    <w:rsid w:val="001D4F0F"/>
    <w:rsid w:val="001D55A2"/>
    <w:rsid w:val="001D62F5"/>
    <w:rsid w:val="001D77E6"/>
    <w:rsid w:val="001E0D2D"/>
    <w:rsid w:val="001E0F67"/>
    <w:rsid w:val="001E384D"/>
    <w:rsid w:val="001E481E"/>
    <w:rsid w:val="001E4A15"/>
    <w:rsid w:val="001E56D3"/>
    <w:rsid w:val="001E5D2F"/>
    <w:rsid w:val="001E5F8E"/>
    <w:rsid w:val="001E6B66"/>
    <w:rsid w:val="001E6CB1"/>
    <w:rsid w:val="001E6F54"/>
    <w:rsid w:val="001E7868"/>
    <w:rsid w:val="001F037B"/>
    <w:rsid w:val="001F09BB"/>
    <w:rsid w:val="001F0B0E"/>
    <w:rsid w:val="001F0D71"/>
    <w:rsid w:val="001F225F"/>
    <w:rsid w:val="001F2359"/>
    <w:rsid w:val="001F5FE9"/>
    <w:rsid w:val="001F6325"/>
    <w:rsid w:val="001F6AAD"/>
    <w:rsid w:val="001F70EE"/>
    <w:rsid w:val="001F742E"/>
    <w:rsid w:val="002001C1"/>
    <w:rsid w:val="00201265"/>
    <w:rsid w:val="0020142A"/>
    <w:rsid w:val="0020157A"/>
    <w:rsid w:val="00202311"/>
    <w:rsid w:val="00202323"/>
    <w:rsid w:val="0020245C"/>
    <w:rsid w:val="0020292A"/>
    <w:rsid w:val="0020310F"/>
    <w:rsid w:val="002031BC"/>
    <w:rsid w:val="00203354"/>
    <w:rsid w:val="00203607"/>
    <w:rsid w:val="002043A2"/>
    <w:rsid w:val="002055D5"/>
    <w:rsid w:val="00205866"/>
    <w:rsid w:val="00205C1D"/>
    <w:rsid w:val="00206C57"/>
    <w:rsid w:val="002070D3"/>
    <w:rsid w:val="0020735A"/>
    <w:rsid w:val="0021097A"/>
    <w:rsid w:val="00211299"/>
    <w:rsid w:val="0021203A"/>
    <w:rsid w:val="0021289A"/>
    <w:rsid w:val="00213305"/>
    <w:rsid w:val="002135E9"/>
    <w:rsid w:val="00213871"/>
    <w:rsid w:val="00214A81"/>
    <w:rsid w:val="00216392"/>
    <w:rsid w:val="0021766E"/>
    <w:rsid w:val="00217993"/>
    <w:rsid w:val="00220029"/>
    <w:rsid w:val="002214D8"/>
    <w:rsid w:val="00222D56"/>
    <w:rsid w:val="00224F49"/>
    <w:rsid w:val="002255FF"/>
    <w:rsid w:val="00225BA4"/>
    <w:rsid w:val="00225E35"/>
    <w:rsid w:val="00226197"/>
    <w:rsid w:val="00226A6F"/>
    <w:rsid w:val="00226D9F"/>
    <w:rsid w:val="00231CF2"/>
    <w:rsid w:val="00232DD6"/>
    <w:rsid w:val="002336C9"/>
    <w:rsid w:val="00235082"/>
    <w:rsid w:val="00235A03"/>
    <w:rsid w:val="00235A4E"/>
    <w:rsid w:val="00236E2D"/>
    <w:rsid w:val="00237721"/>
    <w:rsid w:val="00240E9E"/>
    <w:rsid w:val="002421A5"/>
    <w:rsid w:val="00242459"/>
    <w:rsid w:val="0024388F"/>
    <w:rsid w:val="00244A35"/>
    <w:rsid w:val="00244D0A"/>
    <w:rsid w:val="002457CB"/>
    <w:rsid w:val="00245D28"/>
    <w:rsid w:val="00246199"/>
    <w:rsid w:val="002464F7"/>
    <w:rsid w:val="002475C5"/>
    <w:rsid w:val="0025082C"/>
    <w:rsid w:val="0025098D"/>
    <w:rsid w:val="00250DF9"/>
    <w:rsid w:val="00251891"/>
    <w:rsid w:val="00252649"/>
    <w:rsid w:val="002535A7"/>
    <w:rsid w:val="00253FF3"/>
    <w:rsid w:val="00254852"/>
    <w:rsid w:val="00254A87"/>
    <w:rsid w:val="00255299"/>
    <w:rsid w:val="002568EC"/>
    <w:rsid w:val="0025723D"/>
    <w:rsid w:val="002603ED"/>
    <w:rsid w:val="002605F1"/>
    <w:rsid w:val="00261ACB"/>
    <w:rsid w:val="00261B8D"/>
    <w:rsid w:val="00262BD7"/>
    <w:rsid w:val="00263D98"/>
    <w:rsid w:val="002651FE"/>
    <w:rsid w:val="002663B2"/>
    <w:rsid w:val="00266EAA"/>
    <w:rsid w:val="00270C56"/>
    <w:rsid w:val="002714FB"/>
    <w:rsid w:val="0027421D"/>
    <w:rsid w:val="00274A00"/>
    <w:rsid w:val="00274A9F"/>
    <w:rsid w:val="002758CD"/>
    <w:rsid w:val="002762E9"/>
    <w:rsid w:val="00276354"/>
    <w:rsid w:val="00276F5B"/>
    <w:rsid w:val="00277BDE"/>
    <w:rsid w:val="00277C20"/>
    <w:rsid w:val="002801AB"/>
    <w:rsid w:val="00280897"/>
    <w:rsid w:val="0028135E"/>
    <w:rsid w:val="00281F2D"/>
    <w:rsid w:val="00282554"/>
    <w:rsid w:val="002834BE"/>
    <w:rsid w:val="00285BE5"/>
    <w:rsid w:val="00285E2F"/>
    <w:rsid w:val="00286668"/>
    <w:rsid w:val="00286818"/>
    <w:rsid w:val="0028750E"/>
    <w:rsid w:val="002879B0"/>
    <w:rsid w:val="00287AC8"/>
    <w:rsid w:val="0029012C"/>
    <w:rsid w:val="00290296"/>
    <w:rsid w:val="0029033A"/>
    <w:rsid w:val="00290CAC"/>
    <w:rsid w:val="00291CA7"/>
    <w:rsid w:val="00292229"/>
    <w:rsid w:val="00292E18"/>
    <w:rsid w:val="00293B83"/>
    <w:rsid w:val="0029407E"/>
    <w:rsid w:val="002940B6"/>
    <w:rsid w:val="00294388"/>
    <w:rsid w:val="002946B1"/>
    <w:rsid w:val="0029476E"/>
    <w:rsid w:val="00294900"/>
    <w:rsid w:val="00295A66"/>
    <w:rsid w:val="002961ED"/>
    <w:rsid w:val="002A218F"/>
    <w:rsid w:val="002A22FA"/>
    <w:rsid w:val="002A2758"/>
    <w:rsid w:val="002A3545"/>
    <w:rsid w:val="002A357E"/>
    <w:rsid w:val="002A35C3"/>
    <w:rsid w:val="002A35E7"/>
    <w:rsid w:val="002A3647"/>
    <w:rsid w:val="002A3683"/>
    <w:rsid w:val="002A43EE"/>
    <w:rsid w:val="002A4C99"/>
    <w:rsid w:val="002A4FA4"/>
    <w:rsid w:val="002A7A50"/>
    <w:rsid w:val="002A7B1B"/>
    <w:rsid w:val="002B00EE"/>
    <w:rsid w:val="002B0648"/>
    <w:rsid w:val="002B06AD"/>
    <w:rsid w:val="002B127D"/>
    <w:rsid w:val="002B1345"/>
    <w:rsid w:val="002B1D2A"/>
    <w:rsid w:val="002B22B2"/>
    <w:rsid w:val="002B3059"/>
    <w:rsid w:val="002B371D"/>
    <w:rsid w:val="002B37B4"/>
    <w:rsid w:val="002B3857"/>
    <w:rsid w:val="002B59B8"/>
    <w:rsid w:val="002B6909"/>
    <w:rsid w:val="002B7D46"/>
    <w:rsid w:val="002C0CBB"/>
    <w:rsid w:val="002C14C6"/>
    <w:rsid w:val="002C15EB"/>
    <w:rsid w:val="002C2AA7"/>
    <w:rsid w:val="002C33D4"/>
    <w:rsid w:val="002C3644"/>
    <w:rsid w:val="002C3A30"/>
    <w:rsid w:val="002C40A5"/>
    <w:rsid w:val="002C4828"/>
    <w:rsid w:val="002C4A53"/>
    <w:rsid w:val="002C538F"/>
    <w:rsid w:val="002C63AA"/>
    <w:rsid w:val="002C6CBE"/>
    <w:rsid w:val="002D0B68"/>
    <w:rsid w:val="002D1C1F"/>
    <w:rsid w:val="002D24C9"/>
    <w:rsid w:val="002D27C8"/>
    <w:rsid w:val="002D28D2"/>
    <w:rsid w:val="002D2AAB"/>
    <w:rsid w:val="002D3B58"/>
    <w:rsid w:val="002D476D"/>
    <w:rsid w:val="002D4BFC"/>
    <w:rsid w:val="002D5CD6"/>
    <w:rsid w:val="002D5D82"/>
    <w:rsid w:val="002D60EE"/>
    <w:rsid w:val="002D742B"/>
    <w:rsid w:val="002D7907"/>
    <w:rsid w:val="002E0094"/>
    <w:rsid w:val="002E0148"/>
    <w:rsid w:val="002E1686"/>
    <w:rsid w:val="002E272D"/>
    <w:rsid w:val="002E2799"/>
    <w:rsid w:val="002E2904"/>
    <w:rsid w:val="002E3339"/>
    <w:rsid w:val="002E62B3"/>
    <w:rsid w:val="002E7097"/>
    <w:rsid w:val="002E7353"/>
    <w:rsid w:val="002E76D8"/>
    <w:rsid w:val="002E79C2"/>
    <w:rsid w:val="002F04DA"/>
    <w:rsid w:val="002F0C28"/>
    <w:rsid w:val="002F116F"/>
    <w:rsid w:val="002F2065"/>
    <w:rsid w:val="002F2236"/>
    <w:rsid w:val="002F36EF"/>
    <w:rsid w:val="002F3861"/>
    <w:rsid w:val="002F3C27"/>
    <w:rsid w:val="002F4809"/>
    <w:rsid w:val="002F5521"/>
    <w:rsid w:val="002F5DDF"/>
    <w:rsid w:val="002F5EB0"/>
    <w:rsid w:val="002F6279"/>
    <w:rsid w:val="002F666A"/>
    <w:rsid w:val="002F706D"/>
    <w:rsid w:val="002F7A17"/>
    <w:rsid w:val="002F7D7F"/>
    <w:rsid w:val="003000B4"/>
    <w:rsid w:val="00300958"/>
    <w:rsid w:val="00301B87"/>
    <w:rsid w:val="00302820"/>
    <w:rsid w:val="0030321A"/>
    <w:rsid w:val="00303FD7"/>
    <w:rsid w:val="0030403B"/>
    <w:rsid w:val="003040E3"/>
    <w:rsid w:val="00304D26"/>
    <w:rsid w:val="0030570B"/>
    <w:rsid w:val="00305CF7"/>
    <w:rsid w:val="00306621"/>
    <w:rsid w:val="0030677B"/>
    <w:rsid w:val="00306951"/>
    <w:rsid w:val="00307586"/>
    <w:rsid w:val="00307D73"/>
    <w:rsid w:val="00311687"/>
    <w:rsid w:val="00311C8D"/>
    <w:rsid w:val="00311DBB"/>
    <w:rsid w:val="0031208E"/>
    <w:rsid w:val="0031286C"/>
    <w:rsid w:val="00312F80"/>
    <w:rsid w:val="003131D1"/>
    <w:rsid w:val="00313779"/>
    <w:rsid w:val="0031483A"/>
    <w:rsid w:val="00317D49"/>
    <w:rsid w:val="00320449"/>
    <w:rsid w:val="00320B90"/>
    <w:rsid w:val="003217AA"/>
    <w:rsid w:val="0032199E"/>
    <w:rsid w:val="00321E29"/>
    <w:rsid w:val="00322D67"/>
    <w:rsid w:val="00323864"/>
    <w:rsid w:val="0032394E"/>
    <w:rsid w:val="00324CCE"/>
    <w:rsid w:val="00325455"/>
    <w:rsid w:val="00325F12"/>
    <w:rsid w:val="003264DE"/>
    <w:rsid w:val="00326B04"/>
    <w:rsid w:val="00326CEC"/>
    <w:rsid w:val="00326E54"/>
    <w:rsid w:val="003274DA"/>
    <w:rsid w:val="00327670"/>
    <w:rsid w:val="00330780"/>
    <w:rsid w:val="00330BE3"/>
    <w:rsid w:val="00331F16"/>
    <w:rsid w:val="00332DFD"/>
    <w:rsid w:val="00332F80"/>
    <w:rsid w:val="003340A4"/>
    <w:rsid w:val="003345B3"/>
    <w:rsid w:val="00334968"/>
    <w:rsid w:val="00334C68"/>
    <w:rsid w:val="00335649"/>
    <w:rsid w:val="00335FB6"/>
    <w:rsid w:val="00336B62"/>
    <w:rsid w:val="00336C4C"/>
    <w:rsid w:val="003373FA"/>
    <w:rsid w:val="00340AB1"/>
    <w:rsid w:val="003427B4"/>
    <w:rsid w:val="00342A42"/>
    <w:rsid w:val="003434A8"/>
    <w:rsid w:val="003435D6"/>
    <w:rsid w:val="00344A1B"/>
    <w:rsid w:val="00345184"/>
    <w:rsid w:val="00345400"/>
    <w:rsid w:val="00346D0C"/>
    <w:rsid w:val="0034717C"/>
    <w:rsid w:val="003471F4"/>
    <w:rsid w:val="00347990"/>
    <w:rsid w:val="00347D2B"/>
    <w:rsid w:val="003508F6"/>
    <w:rsid w:val="00350F89"/>
    <w:rsid w:val="003514A0"/>
    <w:rsid w:val="00351A7D"/>
    <w:rsid w:val="00351CC9"/>
    <w:rsid w:val="003523BA"/>
    <w:rsid w:val="0035446F"/>
    <w:rsid w:val="0035473F"/>
    <w:rsid w:val="00355BAF"/>
    <w:rsid w:val="00357A6B"/>
    <w:rsid w:val="0036007C"/>
    <w:rsid w:val="00360ABF"/>
    <w:rsid w:val="00360E80"/>
    <w:rsid w:val="00361040"/>
    <w:rsid w:val="00361672"/>
    <w:rsid w:val="0036330B"/>
    <w:rsid w:val="0036410B"/>
    <w:rsid w:val="0036422A"/>
    <w:rsid w:val="00364E09"/>
    <w:rsid w:val="003656C6"/>
    <w:rsid w:val="00365BF1"/>
    <w:rsid w:val="003664A8"/>
    <w:rsid w:val="00366C38"/>
    <w:rsid w:val="0036768D"/>
    <w:rsid w:val="00370652"/>
    <w:rsid w:val="00371A8F"/>
    <w:rsid w:val="00371B54"/>
    <w:rsid w:val="00371BDA"/>
    <w:rsid w:val="00371D6D"/>
    <w:rsid w:val="0037216F"/>
    <w:rsid w:val="003721DC"/>
    <w:rsid w:val="003725EB"/>
    <w:rsid w:val="003732C4"/>
    <w:rsid w:val="00373C3D"/>
    <w:rsid w:val="00373DE0"/>
    <w:rsid w:val="00373DFE"/>
    <w:rsid w:val="00374F70"/>
    <w:rsid w:val="00375C52"/>
    <w:rsid w:val="00375F27"/>
    <w:rsid w:val="00376676"/>
    <w:rsid w:val="00377058"/>
    <w:rsid w:val="003778F3"/>
    <w:rsid w:val="0038062F"/>
    <w:rsid w:val="003808E2"/>
    <w:rsid w:val="00381000"/>
    <w:rsid w:val="00381491"/>
    <w:rsid w:val="00382064"/>
    <w:rsid w:val="0038207F"/>
    <w:rsid w:val="00383A30"/>
    <w:rsid w:val="00383E44"/>
    <w:rsid w:val="0038506F"/>
    <w:rsid w:val="00385186"/>
    <w:rsid w:val="00385540"/>
    <w:rsid w:val="00385553"/>
    <w:rsid w:val="003856E6"/>
    <w:rsid w:val="0038687A"/>
    <w:rsid w:val="0038767D"/>
    <w:rsid w:val="003910A9"/>
    <w:rsid w:val="00391BE9"/>
    <w:rsid w:val="00391D9B"/>
    <w:rsid w:val="0039202C"/>
    <w:rsid w:val="00392168"/>
    <w:rsid w:val="003933FB"/>
    <w:rsid w:val="00393DF2"/>
    <w:rsid w:val="0039487D"/>
    <w:rsid w:val="003958AA"/>
    <w:rsid w:val="00395D8E"/>
    <w:rsid w:val="00395E35"/>
    <w:rsid w:val="003967FE"/>
    <w:rsid w:val="0039698D"/>
    <w:rsid w:val="003A016F"/>
    <w:rsid w:val="003A023A"/>
    <w:rsid w:val="003A09A3"/>
    <w:rsid w:val="003A0BD0"/>
    <w:rsid w:val="003A14A3"/>
    <w:rsid w:val="003A2F29"/>
    <w:rsid w:val="003A3804"/>
    <w:rsid w:val="003A387E"/>
    <w:rsid w:val="003A39D5"/>
    <w:rsid w:val="003A4429"/>
    <w:rsid w:val="003A465D"/>
    <w:rsid w:val="003A46F6"/>
    <w:rsid w:val="003A4C72"/>
    <w:rsid w:val="003A5308"/>
    <w:rsid w:val="003A5554"/>
    <w:rsid w:val="003A5922"/>
    <w:rsid w:val="003A66B3"/>
    <w:rsid w:val="003A79C8"/>
    <w:rsid w:val="003B0665"/>
    <w:rsid w:val="003B0690"/>
    <w:rsid w:val="003B0BC8"/>
    <w:rsid w:val="003B15F7"/>
    <w:rsid w:val="003B19E9"/>
    <w:rsid w:val="003B1E03"/>
    <w:rsid w:val="003B2214"/>
    <w:rsid w:val="003B291C"/>
    <w:rsid w:val="003B4154"/>
    <w:rsid w:val="003B4331"/>
    <w:rsid w:val="003B46F2"/>
    <w:rsid w:val="003B48B3"/>
    <w:rsid w:val="003B4B6E"/>
    <w:rsid w:val="003B530D"/>
    <w:rsid w:val="003B55B4"/>
    <w:rsid w:val="003B5808"/>
    <w:rsid w:val="003B5946"/>
    <w:rsid w:val="003B6B7B"/>
    <w:rsid w:val="003B79DE"/>
    <w:rsid w:val="003B7CDB"/>
    <w:rsid w:val="003C0B66"/>
    <w:rsid w:val="003C2339"/>
    <w:rsid w:val="003C2B2D"/>
    <w:rsid w:val="003C2E0A"/>
    <w:rsid w:val="003C32B4"/>
    <w:rsid w:val="003C3393"/>
    <w:rsid w:val="003C3905"/>
    <w:rsid w:val="003C3E87"/>
    <w:rsid w:val="003C499D"/>
    <w:rsid w:val="003C4CE5"/>
    <w:rsid w:val="003C51C1"/>
    <w:rsid w:val="003C5EB9"/>
    <w:rsid w:val="003C6375"/>
    <w:rsid w:val="003C660C"/>
    <w:rsid w:val="003D021A"/>
    <w:rsid w:val="003D0A63"/>
    <w:rsid w:val="003D0D32"/>
    <w:rsid w:val="003D30B0"/>
    <w:rsid w:val="003D3155"/>
    <w:rsid w:val="003D386F"/>
    <w:rsid w:val="003D3A40"/>
    <w:rsid w:val="003D4DDB"/>
    <w:rsid w:val="003D5811"/>
    <w:rsid w:val="003D5AC8"/>
    <w:rsid w:val="003D6457"/>
    <w:rsid w:val="003D72C1"/>
    <w:rsid w:val="003D7559"/>
    <w:rsid w:val="003E0EA3"/>
    <w:rsid w:val="003E1ABF"/>
    <w:rsid w:val="003E1C84"/>
    <w:rsid w:val="003E231D"/>
    <w:rsid w:val="003E42A0"/>
    <w:rsid w:val="003E5375"/>
    <w:rsid w:val="003E5783"/>
    <w:rsid w:val="003E7472"/>
    <w:rsid w:val="003E7EBD"/>
    <w:rsid w:val="003F036E"/>
    <w:rsid w:val="003F0605"/>
    <w:rsid w:val="003F08DE"/>
    <w:rsid w:val="003F0DC2"/>
    <w:rsid w:val="003F116E"/>
    <w:rsid w:val="003F1693"/>
    <w:rsid w:val="003F1823"/>
    <w:rsid w:val="003F18DD"/>
    <w:rsid w:val="003F22B7"/>
    <w:rsid w:val="003F25A0"/>
    <w:rsid w:val="003F383A"/>
    <w:rsid w:val="003F4026"/>
    <w:rsid w:val="003F503C"/>
    <w:rsid w:val="003F54B0"/>
    <w:rsid w:val="003F5654"/>
    <w:rsid w:val="003F5C75"/>
    <w:rsid w:val="003F727E"/>
    <w:rsid w:val="00400347"/>
    <w:rsid w:val="00400C9E"/>
    <w:rsid w:val="004015C5"/>
    <w:rsid w:val="00401868"/>
    <w:rsid w:val="00402509"/>
    <w:rsid w:val="00404AE4"/>
    <w:rsid w:val="004057EE"/>
    <w:rsid w:val="00405AAF"/>
    <w:rsid w:val="00405D09"/>
    <w:rsid w:val="00406668"/>
    <w:rsid w:val="004073D9"/>
    <w:rsid w:val="00407E08"/>
    <w:rsid w:val="00407FE6"/>
    <w:rsid w:val="004102C4"/>
    <w:rsid w:val="00410B8C"/>
    <w:rsid w:val="00410D66"/>
    <w:rsid w:val="00410D78"/>
    <w:rsid w:val="00410F2F"/>
    <w:rsid w:val="00412314"/>
    <w:rsid w:val="00412EBF"/>
    <w:rsid w:val="00412ED6"/>
    <w:rsid w:val="00412EE4"/>
    <w:rsid w:val="00412F85"/>
    <w:rsid w:val="00413FE9"/>
    <w:rsid w:val="004142D5"/>
    <w:rsid w:val="00415378"/>
    <w:rsid w:val="00415771"/>
    <w:rsid w:val="00415881"/>
    <w:rsid w:val="004160F9"/>
    <w:rsid w:val="00416CA0"/>
    <w:rsid w:val="0041780A"/>
    <w:rsid w:val="004204AC"/>
    <w:rsid w:val="004206F2"/>
    <w:rsid w:val="004206F8"/>
    <w:rsid w:val="004214AA"/>
    <w:rsid w:val="004214F5"/>
    <w:rsid w:val="00422E8E"/>
    <w:rsid w:val="004232E0"/>
    <w:rsid w:val="00423484"/>
    <w:rsid w:val="004234B9"/>
    <w:rsid w:val="00423E47"/>
    <w:rsid w:val="004257AD"/>
    <w:rsid w:val="004266D7"/>
    <w:rsid w:val="004273D0"/>
    <w:rsid w:val="0042779F"/>
    <w:rsid w:val="00430A26"/>
    <w:rsid w:val="00431CB9"/>
    <w:rsid w:val="004333E6"/>
    <w:rsid w:val="00434464"/>
    <w:rsid w:val="004352A9"/>
    <w:rsid w:val="00437D43"/>
    <w:rsid w:val="00440349"/>
    <w:rsid w:val="00442870"/>
    <w:rsid w:val="00442DE9"/>
    <w:rsid w:val="00443591"/>
    <w:rsid w:val="004435AE"/>
    <w:rsid w:val="0044530C"/>
    <w:rsid w:val="00447901"/>
    <w:rsid w:val="00450EE2"/>
    <w:rsid w:val="00451AD6"/>
    <w:rsid w:val="0045233E"/>
    <w:rsid w:val="004528FE"/>
    <w:rsid w:val="00453179"/>
    <w:rsid w:val="00453D17"/>
    <w:rsid w:val="00453F57"/>
    <w:rsid w:val="004549A3"/>
    <w:rsid w:val="004551D8"/>
    <w:rsid w:val="0045545E"/>
    <w:rsid w:val="0045555B"/>
    <w:rsid w:val="0045583D"/>
    <w:rsid w:val="00455C83"/>
    <w:rsid w:val="00455EA8"/>
    <w:rsid w:val="00456016"/>
    <w:rsid w:val="004561A2"/>
    <w:rsid w:val="00456F8E"/>
    <w:rsid w:val="00457262"/>
    <w:rsid w:val="00457B4E"/>
    <w:rsid w:val="00457CE1"/>
    <w:rsid w:val="00457D7D"/>
    <w:rsid w:val="004601EA"/>
    <w:rsid w:val="0046079E"/>
    <w:rsid w:val="00461839"/>
    <w:rsid w:val="00461E88"/>
    <w:rsid w:val="00462DDC"/>
    <w:rsid w:val="0046339B"/>
    <w:rsid w:val="00463D32"/>
    <w:rsid w:val="0046400A"/>
    <w:rsid w:val="00464085"/>
    <w:rsid w:val="00464BF7"/>
    <w:rsid w:val="00464E57"/>
    <w:rsid w:val="004652D9"/>
    <w:rsid w:val="00465875"/>
    <w:rsid w:val="00465E99"/>
    <w:rsid w:val="004667D1"/>
    <w:rsid w:val="00467C0F"/>
    <w:rsid w:val="00467E4F"/>
    <w:rsid w:val="00467F5B"/>
    <w:rsid w:val="004703F8"/>
    <w:rsid w:val="00470F66"/>
    <w:rsid w:val="0047121C"/>
    <w:rsid w:val="0047184F"/>
    <w:rsid w:val="004722C5"/>
    <w:rsid w:val="00472643"/>
    <w:rsid w:val="0047371F"/>
    <w:rsid w:val="004749AB"/>
    <w:rsid w:val="00474D1A"/>
    <w:rsid w:val="00474E1E"/>
    <w:rsid w:val="00475453"/>
    <w:rsid w:val="00475763"/>
    <w:rsid w:val="00475BE2"/>
    <w:rsid w:val="004801AA"/>
    <w:rsid w:val="00480D29"/>
    <w:rsid w:val="00481DF0"/>
    <w:rsid w:val="00482FDE"/>
    <w:rsid w:val="00483020"/>
    <w:rsid w:val="00484076"/>
    <w:rsid w:val="0048557F"/>
    <w:rsid w:val="00485921"/>
    <w:rsid w:val="00486EC5"/>
    <w:rsid w:val="004879ED"/>
    <w:rsid w:val="004900E6"/>
    <w:rsid w:val="00490956"/>
    <w:rsid w:val="00490CC9"/>
    <w:rsid w:val="0049117B"/>
    <w:rsid w:val="00491FF9"/>
    <w:rsid w:val="0049236B"/>
    <w:rsid w:val="0049253E"/>
    <w:rsid w:val="004926C5"/>
    <w:rsid w:val="004927A9"/>
    <w:rsid w:val="0049289C"/>
    <w:rsid w:val="004928AC"/>
    <w:rsid w:val="00492E88"/>
    <w:rsid w:val="0049354A"/>
    <w:rsid w:val="0049375D"/>
    <w:rsid w:val="00493AD0"/>
    <w:rsid w:val="00493E5C"/>
    <w:rsid w:val="0049583E"/>
    <w:rsid w:val="00496808"/>
    <w:rsid w:val="00497650"/>
    <w:rsid w:val="00497726"/>
    <w:rsid w:val="0049787F"/>
    <w:rsid w:val="004A00F5"/>
    <w:rsid w:val="004A13D6"/>
    <w:rsid w:val="004A149D"/>
    <w:rsid w:val="004A1AAF"/>
    <w:rsid w:val="004A2521"/>
    <w:rsid w:val="004A296A"/>
    <w:rsid w:val="004A2F2D"/>
    <w:rsid w:val="004A3A9A"/>
    <w:rsid w:val="004A3C5A"/>
    <w:rsid w:val="004A3F8E"/>
    <w:rsid w:val="004A3FFB"/>
    <w:rsid w:val="004A5501"/>
    <w:rsid w:val="004A5B13"/>
    <w:rsid w:val="004A653F"/>
    <w:rsid w:val="004A6658"/>
    <w:rsid w:val="004A7426"/>
    <w:rsid w:val="004B1A52"/>
    <w:rsid w:val="004B1DC8"/>
    <w:rsid w:val="004B22FB"/>
    <w:rsid w:val="004B2F2C"/>
    <w:rsid w:val="004B312A"/>
    <w:rsid w:val="004B33CD"/>
    <w:rsid w:val="004B3EAC"/>
    <w:rsid w:val="004B454F"/>
    <w:rsid w:val="004B48BD"/>
    <w:rsid w:val="004B4FF0"/>
    <w:rsid w:val="004B6739"/>
    <w:rsid w:val="004B681D"/>
    <w:rsid w:val="004C0200"/>
    <w:rsid w:val="004C174C"/>
    <w:rsid w:val="004C2BFF"/>
    <w:rsid w:val="004C33E7"/>
    <w:rsid w:val="004C3886"/>
    <w:rsid w:val="004C44C9"/>
    <w:rsid w:val="004C44E0"/>
    <w:rsid w:val="004C455F"/>
    <w:rsid w:val="004C49C6"/>
    <w:rsid w:val="004C5755"/>
    <w:rsid w:val="004C6694"/>
    <w:rsid w:val="004C691B"/>
    <w:rsid w:val="004C6C73"/>
    <w:rsid w:val="004C72CC"/>
    <w:rsid w:val="004D0764"/>
    <w:rsid w:val="004D0D95"/>
    <w:rsid w:val="004D10A7"/>
    <w:rsid w:val="004D273F"/>
    <w:rsid w:val="004D3940"/>
    <w:rsid w:val="004D3EE8"/>
    <w:rsid w:val="004D4A72"/>
    <w:rsid w:val="004D51E9"/>
    <w:rsid w:val="004D5E1F"/>
    <w:rsid w:val="004D6A66"/>
    <w:rsid w:val="004D6B92"/>
    <w:rsid w:val="004D72E5"/>
    <w:rsid w:val="004D7D56"/>
    <w:rsid w:val="004D7DD0"/>
    <w:rsid w:val="004E280D"/>
    <w:rsid w:val="004E3125"/>
    <w:rsid w:val="004E3281"/>
    <w:rsid w:val="004E393A"/>
    <w:rsid w:val="004E393C"/>
    <w:rsid w:val="004E41E6"/>
    <w:rsid w:val="004E47AD"/>
    <w:rsid w:val="004E48AB"/>
    <w:rsid w:val="004E4C3C"/>
    <w:rsid w:val="004E4DE7"/>
    <w:rsid w:val="004E56A5"/>
    <w:rsid w:val="004E6035"/>
    <w:rsid w:val="004E613E"/>
    <w:rsid w:val="004E67DB"/>
    <w:rsid w:val="004E6AD2"/>
    <w:rsid w:val="004E6AF3"/>
    <w:rsid w:val="004E6B1F"/>
    <w:rsid w:val="004E77FB"/>
    <w:rsid w:val="004F065C"/>
    <w:rsid w:val="004F11CB"/>
    <w:rsid w:val="004F1D40"/>
    <w:rsid w:val="004F2746"/>
    <w:rsid w:val="004F3952"/>
    <w:rsid w:val="004F3C1E"/>
    <w:rsid w:val="004F3FE9"/>
    <w:rsid w:val="004F4E6C"/>
    <w:rsid w:val="004F505C"/>
    <w:rsid w:val="004F58D2"/>
    <w:rsid w:val="004F64FB"/>
    <w:rsid w:val="004F6559"/>
    <w:rsid w:val="004F7859"/>
    <w:rsid w:val="00500110"/>
    <w:rsid w:val="005001AA"/>
    <w:rsid w:val="00500835"/>
    <w:rsid w:val="00500A9C"/>
    <w:rsid w:val="00501544"/>
    <w:rsid w:val="00501FA7"/>
    <w:rsid w:val="00502289"/>
    <w:rsid w:val="00502367"/>
    <w:rsid w:val="00502DD0"/>
    <w:rsid w:val="00503E83"/>
    <w:rsid w:val="00503EB8"/>
    <w:rsid w:val="0050414E"/>
    <w:rsid w:val="005042A1"/>
    <w:rsid w:val="00504365"/>
    <w:rsid w:val="00506260"/>
    <w:rsid w:val="00506811"/>
    <w:rsid w:val="00507B18"/>
    <w:rsid w:val="00507C1C"/>
    <w:rsid w:val="00507DBE"/>
    <w:rsid w:val="00510A32"/>
    <w:rsid w:val="00511A67"/>
    <w:rsid w:val="00512227"/>
    <w:rsid w:val="00512494"/>
    <w:rsid w:val="00512596"/>
    <w:rsid w:val="005127DC"/>
    <w:rsid w:val="00512BFD"/>
    <w:rsid w:val="00512CDB"/>
    <w:rsid w:val="0051319A"/>
    <w:rsid w:val="005132E5"/>
    <w:rsid w:val="00513ED1"/>
    <w:rsid w:val="005141AD"/>
    <w:rsid w:val="00514993"/>
    <w:rsid w:val="00514AEA"/>
    <w:rsid w:val="0051508C"/>
    <w:rsid w:val="0051694C"/>
    <w:rsid w:val="00517890"/>
    <w:rsid w:val="00521436"/>
    <w:rsid w:val="005214BE"/>
    <w:rsid w:val="0052172E"/>
    <w:rsid w:val="00522551"/>
    <w:rsid w:val="005240F0"/>
    <w:rsid w:val="005244ED"/>
    <w:rsid w:val="00525465"/>
    <w:rsid w:val="00526356"/>
    <w:rsid w:val="00526A55"/>
    <w:rsid w:val="00527212"/>
    <w:rsid w:val="00531CA8"/>
    <w:rsid w:val="00531D76"/>
    <w:rsid w:val="00534307"/>
    <w:rsid w:val="00534337"/>
    <w:rsid w:val="00534A44"/>
    <w:rsid w:val="00534C23"/>
    <w:rsid w:val="00534D76"/>
    <w:rsid w:val="0053581A"/>
    <w:rsid w:val="00535845"/>
    <w:rsid w:val="00535D86"/>
    <w:rsid w:val="00536056"/>
    <w:rsid w:val="0053615E"/>
    <w:rsid w:val="005362A9"/>
    <w:rsid w:val="00537603"/>
    <w:rsid w:val="005377C7"/>
    <w:rsid w:val="005377DE"/>
    <w:rsid w:val="00537B9C"/>
    <w:rsid w:val="00537BF4"/>
    <w:rsid w:val="0054004C"/>
    <w:rsid w:val="00540923"/>
    <w:rsid w:val="00541072"/>
    <w:rsid w:val="00541B74"/>
    <w:rsid w:val="00542FD8"/>
    <w:rsid w:val="005432A4"/>
    <w:rsid w:val="0054345D"/>
    <w:rsid w:val="005438AB"/>
    <w:rsid w:val="00543991"/>
    <w:rsid w:val="0054417F"/>
    <w:rsid w:val="005458D0"/>
    <w:rsid w:val="005460A4"/>
    <w:rsid w:val="0054733E"/>
    <w:rsid w:val="005503E4"/>
    <w:rsid w:val="00550E96"/>
    <w:rsid w:val="0055113A"/>
    <w:rsid w:val="00551174"/>
    <w:rsid w:val="00551411"/>
    <w:rsid w:val="00551630"/>
    <w:rsid w:val="005526B7"/>
    <w:rsid w:val="00552F41"/>
    <w:rsid w:val="00553107"/>
    <w:rsid w:val="0055349C"/>
    <w:rsid w:val="00554FFD"/>
    <w:rsid w:val="0055501A"/>
    <w:rsid w:val="0055507A"/>
    <w:rsid w:val="005572DF"/>
    <w:rsid w:val="00560405"/>
    <w:rsid w:val="00560D90"/>
    <w:rsid w:val="00561085"/>
    <w:rsid w:val="00561AFD"/>
    <w:rsid w:val="00561B2D"/>
    <w:rsid w:val="00561E4F"/>
    <w:rsid w:val="00561F2B"/>
    <w:rsid w:val="00562E5C"/>
    <w:rsid w:val="00563190"/>
    <w:rsid w:val="005635D3"/>
    <w:rsid w:val="005635E9"/>
    <w:rsid w:val="00563967"/>
    <w:rsid w:val="00564652"/>
    <w:rsid w:val="005659A8"/>
    <w:rsid w:val="0056661C"/>
    <w:rsid w:val="005668B2"/>
    <w:rsid w:val="00566A9D"/>
    <w:rsid w:val="005670A5"/>
    <w:rsid w:val="0056722B"/>
    <w:rsid w:val="00567317"/>
    <w:rsid w:val="00567775"/>
    <w:rsid w:val="005678A2"/>
    <w:rsid w:val="00570236"/>
    <w:rsid w:val="005707DB"/>
    <w:rsid w:val="00571BFA"/>
    <w:rsid w:val="005720C1"/>
    <w:rsid w:val="005724B9"/>
    <w:rsid w:val="0057287F"/>
    <w:rsid w:val="00573738"/>
    <w:rsid w:val="005739B6"/>
    <w:rsid w:val="00573B3E"/>
    <w:rsid w:val="00575961"/>
    <w:rsid w:val="00576156"/>
    <w:rsid w:val="00576EC8"/>
    <w:rsid w:val="005776AB"/>
    <w:rsid w:val="00577F12"/>
    <w:rsid w:val="005803C6"/>
    <w:rsid w:val="0058054B"/>
    <w:rsid w:val="00580891"/>
    <w:rsid w:val="00581AA1"/>
    <w:rsid w:val="005830A1"/>
    <w:rsid w:val="005830FE"/>
    <w:rsid w:val="00583360"/>
    <w:rsid w:val="00583FDF"/>
    <w:rsid w:val="0058678B"/>
    <w:rsid w:val="005868FD"/>
    <w:rsid w:val="00586AFF"/>
    <w:rsid w:val="00586D17"/>
    <w:rsid w:val="00586D38"/>
    <w:rsid w:val="005871EB"/>
    <w:rsid w:val="005875A3"/>
    <w:rsid w:val="00587F4D"/>
    <w:rsid w:val="0059099E"/>
    <w:rsid w:val="00590E05"/>
    <w:rsid w:val="00593028"/>
    <w:rsid w:val="005930D4"/>
    <w:rsid w:val="0059373E"/>
    <w:rsid w:val="0059383A"/>
    <w:rsid w:val="00594262"/>
    <w:rsid w:val="00594ABD"/>
    <w:rsid w:val="005955FA"/>
    <w:rsid w:val="0059584B"/>
    <w:rsid w:val="00595DD0"/>
    <w:rsid w:val="00595FAF"/>
    <w:rsid w:val="00596574"/>
    <w:rsid w:val="00596881"/>
    <w:rsid w:val="00596E2F"/>
    <w:rsid w:val="005977DB"/>
    <w:rsid w:val="00597817"/>
    <w:rsid w:val="005A0268"/>
    <w:rsid w:val="005A0954"/>
    <w:rsid w:val="005A0D19"/>
    <w:rsid w:val="005A176D"/>
    <w:rsid w:val="005A17A6"/>
    <w:rsid w:val="005A1959"/>
    <w:rsid w:val="005A1CB1"/>
    <w:rsid w:val="005A1ED1"/>
    <w:rsid w:val="005A2A04"/>
    <w:rsid w:val="005A35DB"/>
    <w:rsid w:val="005A42C0"/>
    <w:rsid w:val="005A452A"/>
    <w:rsid w:val="005A4AE2"/>
    <w:rsid w:val="005A71C2"/>
    <w:rsid w:val="005A740F"/>
    <w:rsid w:val="005B0622"/>
    <w:rsid w:val="005B18CD"/>
    <w:rsid w:val="005B1D46"/>
    <w:rsid w:val="005B2594"/>
    <w:rsid w:val="005B2775"/>
    <w:rsid w:val="005B37F1"/>
    <w:rsid w:val="005B3AE6"/>
    <w:rsid w:val="005B55C4"/>
    <w:rsid w:val="005B57E5"/>
    <w:rsid w:val="005B66DB"/>
    <w:rsid w:val="005B74F4"/>
    <w:rsid w:val="005B772A"/>
    <w:rsid w:val="005B79A4"/>
    <w:rsid w:val="005B7AF4"/>
    <w:rsid w:val="005C074E"/>
    <w:rsid w:val="005C0A65"/>
    <w:rsid w:val="005C1354"/>
    <w:rsid w:val="005C32C8"/>
    <w:rsid w:val="005C3667"/>
    <w:rsid w:val="005C3ECC"/>
    <w:rsid w:val="005C4019"/>
    <w:rsid w:val="005C4A9C"/>
    <w:rsid w:val="005C4EE2"/>
    <w:rsid w:val="005C5188"/>
    <w:rsid w:val="005C5379"/>
    <w:rsid w:val="005C5645"/>
    <w:rsid w:val="005C6516"/>
    <w:rsid w:val="005C6C50"/>
    <w:rsid w:val="005C7502"/>
    <w:rsid w:val="005C75DE"/>
    <w:rsid w:val="005C79A0"/>
    <w:rsid w:val="005C7E7E"/>
    <w:rsid w:val="005D0629"/>
    <w:rsid w:val="005D0635"/>
    <w:rsid w:val="005D0B5E"/>
    <w:rsid w:val="005D0D4D"/>
    <w:rsid w:val="005D1AD7"/>
    <w:rsid w:val="005D1C08"/>
    <w:rsid w:val="005D2606"/>
    <w:rsid w:val="005D3024"/>
    <w:rsid w:val="005D39F4"/>
    <w:rsid w:val="005D39FA"/>
    <w:rsid w:val="005D3B8B"/>
    <w:rsid w:val="005D3FD7"/>
    <w:rsid w:val="005D4229"/>
    <w:rsid w:val="005D4388"/>
    <w:rsid w:val="005D44B2"/>
    <w:rsid w:val="005D5034"/>
    <w:rsid w:val="005D52F1"/>
    <w:rsid w:val="005D57E9"/>
    <w:rsid w:val="005D59AC"/>
    <w:rsid w:val="005D5BF4"/>
    <w:rsid w:val="005D723D"/>
    <w:rsid w:val="005D77A0"/>
    <w:rsid w:val="005D79A3"/>
    <w:rsid w:val="005D7D14"/>
    <w:rsid w:val="005E20BD"/>
    <w:rsid w:val="005E2DDC"/>
    <w:rsid w:val="005E2EAE"/>
    <w:rsid w:val="005E344D"/>
    <w:rsid w:val="005E35FB"/>
    <w:rsid w:val="005E3F0A"/>
    <w:rsid w:val="005E48A3"/>
    <w:rsid w:val="005E4DC0"/>
    <w:rsid w:val="005E5424"/>
    <w:rsid w:val="005E5592"/>
    <w:rsid w:val="005E67B0"/>
    <w:rsid w:val="005E7475"/>
    <w:rsid w:val="005E787E"/>
    <w:rsid w:val="005E7974"/>
    <w:rsid w:val="005F0BCE"/>
    <w:rsid w:val="005F1A1B"/>
    <w:rsid w:val="005F1C73"/>
    <w:rsid w:val="005F1D51"/>
    <w:rsid w:val="005F2100"/>
    <w:rsid w:val="005F2431"/>
    <w:rsid w:val="005F2518"/>
    <w:rsid w:val="005F322B"/>
    <w:rsid w:val="005F3A5F"/>
    <w:rsid w:val="005F411A"/>
    <w:rsid w:val="005F4327"/>
    <w:rsid w:val="005F45B1"/>
    <w:rsid w:val="005F4781"/>
    <w:rsid w:val="005F4AC0"/>
    <w:rsid w:val="005F51C1"/>
    <w:rsid w:val="005F5F17"/>
    <w:rsid w:val="005F68B5"/>
    <w:rsid w:val="005F6A4E"/>
    <w:rsid w:val="005F73E9"/>
    <w:rsid w:val="005F7804"/>
    <w:rsid w:val="00600EC9"/>
    <w:rsid w:val="00601347"/>
    <w:rsid w:val="0060167F"/>
    <w:rsid w:val="006019CD"/>
    <w:rsid w:val="00602E80"/>
    <w:rsid w:val="00603D00"/>
    <w:rsid w:val="00603E84"/>
    <w:rsid w:val="006047F1"/>
    <w:rsid w:val="006049C6"/>
    <w:rsid w:val="00606343"/>
    <w:rsid w:val="00606432"/>
    <w:rsid w:val="00606CF0"/>
    <w:rsid w:val="00607D33"/>
    <w:rsid w:val="00610918"/>
    <w:rsid w:val="006119C9"/>
    <w:rsid w:val="00611CCB"/>
    <w:rsid w:val="00612996"/>
    <w:rsid w:val="006139C6"/>
    <w:rsid w:val="00614813"/>
    <w:rsid w:val="00614C52"/>
    <w:rsid w:val="00614F6C"/>
    <w:rsid w:val="00615041"/>
    <w:rsid w:val="006150A7"/>
    <w:rsid w:val="0061713E"/>
    <w:rsid w:val="00620BE8"/>
    <w:rsid w:val="00621CB5"/>
    <w:rsid w:val="006231E1"/>
    <w:rsid w:val="00623CE4"/>
    <w:rsid w:val="00624FCE"/>
    <w:rsid w:val="006257B7"/>
    <w:rsid w:val="00626561"/>
    <w:rsid w:val="00627360"/>
    <w:rsid w:val="00627D1A"/>
    <w:rsid w:val="0063013E"/>
    <w:rsid w:val="006305FC"/>
    <w:rsid w:val="006309DE"/>
    <w:rsid w:val="006324D0"/>
    <w:rsid w:val="006324E0"/>
    <w:rsid w:val="00632A26"/>
    <w:rsid w:val="00633007"/>
    <w:rsid w:val="006331CD"/>
    <w:rsid w:val="006336AF"/>
    <w:rsid w:val="0063390F"/>
    <w:rsid w:val="0063474C"/>
    <w:rsid w:val="0063495E"/>
    <w:rsid w:val="00634C63"/>
    <w:rsid w:val="0063641F"/>
    <w:rsid w:val="006376E2"/>
    <w:rsid w:val="00637C53"/>
    <w:rsid w:val="00637ECA"/>
    <w:rsid w:val="00641A54"/>
    <w:rsid w:val="006425C7"/>
    <w:rsid w:val="00643E4B"/>
    <w:rsid w:val="00643E5A"/>
    <w:rsid w:val="00644A5C"/>
    <w:rsid w:val="0064686E"/>
    <w:rsid w:val="006471E3"/>
    <w:rsid w:val="00650593"/>
    <w:rsid w:val="00651FCC"/>
    <w:rsid w:val="00652638"/>
    <w:rsid w:val="00653568"/>
    <w:rsid w:val="006540DC"/>
    <w:rsid w:val="00655483"/>
    <w:rsid w:val="00655BE2"/>
    <w:rsid w:val="00655DD6"/>
    <w:rsid w:val="00656180"/>
    <w:rsid w:val="00656350"/>
    <w:rsid w:val="00656411"/>
    <w:rsid w:val="00656CFF"/>
    <w:rsid w:val="0065780A"/>
    <w:rsid w:val="00657AEC"/>
    <w:rsid w:val="00657F3C"/>
    <w:rsid w:val="00660064"/>
    <w:rsid w:val="00660C5D"/>
    <w:rsid w:val="0066102C"/>
    <w:rsid w:val="00661B54"/>
    <w:rsid w:val="0066209C"/>
    <w:rsid w:val="00662398"/>
    <w:rsid w:val="006624DA"/>
    <w:rsid w:val="006627B3"/>
    <w:rsid w:val="0066346B"/>
    <w:rsid w:val="00664BCC"/>
    <w:rsid w:val="00665486"/>
    <w:rsid w:val="00666C6F"/>
    <w:rsid w:val="006704EE"/>
    <w:rsid w:val="006708E8"/>
    <w:rsid w:val="00670946"/>
    <w:rsid w:val="00670DF9"/>
    <w:rsid w:val="00670EED"/>
    <w:rsid w:val="006711A8"/>
    <w:rsid w:val="006731C3"/>
    <w:rsid w:val="006736DB"/>
    <w:rsid w:val="00673774"/>
    <w:rsid w:val="00674139"/>
    <w:rsid w:val="0067497E"/>
    <w:rsid w:val="006749D2"/>
    <w:rsid w:val="00677070"/>
    <w:rsid w:val="00677A69"/>
    <w:rsid w:val="00677EA9"/>
    <w:rsid w:val="006810CA"/>
    <w:rsid w:val="006810E1"/>
    <w:rsid w:val="00681513"/>
    <w:rsid w:val="00681BC5"/>
    <w:rsid w:val="00681EA2"/>
    <w:rsid w:val="0068219E"/>
    <w:rsid w:val="00682524"/>
    <w:rsid w:val="00683451"/>
    <w:rsid w:val="00684236"/>
    <w:rsid w:val="00685DC5"/>
    <w:rsid w:val="00686752"/>
    <w:rsid w:val="006868F7"/>
    <w:rsid w:val="00686EF6"/>
    <w:rsid w:val="00687B52"/>
    <w:rsid w:val="00687BDB"/>
    <w:rsid w:val="006906C6"/>
    <w:rsid w:val="00691836"/>
    <w:rsid w:val="0069194C"/>
    <w:rsid w:val="00691B99"/>
    <w:rsid w:val="006930C6"/>
    <w:rsid w:val="0069357B"/>
    <w:rsid w:val="006935C3"/>
    <w:rsid w:val="00693AAE"/>
    <w:rsid w:val="00693D2A"/>
    <w:rsid w:val="00694738"/>
    <w:rsid w:val="0069587A"/>
    <w:rsid w:val="006975E5"/>
    <w:rsid w:val="0069772B"/>
    <w:rsid w:val="00697B7C"/>
    <w:rsid w:val="006A00F6"/>
    <w:rsid w:val="006A0546"/>
    <w:rsid w:val="006A132E"/>
    <w:rsid w:val="006A218B"/>
    <w:rsid w:val="006A2D94"/>
    <w:rsid w:val="006A3A6A"/>
    <w:rsid w:val="006A407B"/>
    <w:rsid w:val="006A4CF8"/>
    <w:rsid w:val="006A63CF"/>
    <w:rsid w:val="006A6819"/>
    <w:rsid w:val="006A6968"/>
    <w:rsid w:val="006A7774"/>
    <w:rsid w:val="006B10E3"/>
    <w:rsid w:val="006B184F"/>
    <w:rsid w:val="006B1CB5"/>
    <w:rsid w:val="006B1CF1"/>
    <w:rsid w:val="006B2239"/>
    <w:rsid w:val="006B4674"/>
    <w:rsid w:val="006B4920"/>
    <w:rsid w:val="006B4B59"/>
    <w:rsid w:val="006B5BF5"/>
    <w:rsid w:val="006B7539"/>
    <w:rsid w:val="006B77E2"/>
    <w:rsid w:val="006C0FD1"/>
    <w:rsid w:val="006C2B8F"/>
    <w:rsid w:val="006C2CA9"/>
    <w:rsid w:val="006C30AE"/>
    <w:rsid w:val="006C46E7"/>
    <w:rsid w:val="006C4701"/>
    <w:rsid w:val="006C47E4"/>
    <w:rsid w:val="006C584D"/>
    <w:rsid w:val="006C5893"/>
    <w:rsid w:val="006C5EDF"/>
    <w:rsid w:val="006C6815"/>
    <w:rsid w:val="006D0179"/>
    <w:rsid w:val="006D01E0"/>
    <w:rsid w:val="006D1134"/>
    <w:rsid w:val="006D1D44"/>
    <w:rsid w:val="006D279F"/>
    <w:rsid w:val="006D2847"/>
    <w:rsid w:val="006D2E40"/>
    <w:rsid w:val="006D3991"/>
    <w:rsid w:val="006D3AE1"/>
    <w:rsid w:val="006D4ECF"/>
    <w:rsid w:val="006D5014"/>
    <w:rsid w:val="006D5307"/>
    <w:rsid w:val="006D59CB"/>
    <w:rsid w:val="006D5F34"/>
    <w:rsid w:val="006D6794"/>
    <w:rsid w:val="006D7A0D"/>
    <w:rsid w:val="006D7D5F"/>
    <w:rsid w:val="006E0175"/>
    <w:rsid w:val="006E0419"/>
    <w:rsid w:val="006E0F8B"/>
    <w:rsid w:val="006E109F"/>
    <w:rsid w:val="006E189E"/>
    <w:rsid w:val="006E193C"/>
    <w:rsid w:val="006E1F14"/>
    <w:rsid w:val="006E2487"/>
    <w:rsid w:val="006E4671"/>
    <w:rsid w:val="006E4E9C"/>
    <w:rsid w:val="006E4EE3"/>
    <w:rsid w:val="006E66EC"/>
    <w:rsid w:val="006E6D84"/>
    <w:rsid w:val="006E6DD5"/>
    <w:rsid w:val="006F14AF"/>
    <w:rsid w:val="006F1A92"/>
    <w:rsid w:val="006F2019"/>
    <w:rsid w:val="006F248B"/>
    <w:rsid w:val="006F28E2"/>
    <w:rsid w:val="006F32EE"/>
    <w:rsid w:val="006F3792"/>
    <w:rsid w:val="006F51F5"/>
    <w:rsid w:val="006F5210"/>
    <w:rsid w:val="006F5D1C"/>
    <w:rsid w:val="006F6D82"/>
    <w:rsid w:val="006F710B"/>
    <w:rsid w:val="006F75D4"/>
    <w:rsid w:val="006F76E3"/>
    <w:rsid w:val="006F785A"/>
    <w:rsid w:val="006F7C12"/>
    <w:rsid w:val="0070127C"/>
    <w:rsid w:val="007016EA"/>
    <w:rsid w:val="00702045"/>
    <w:rsid w:val="007028B5"/>
    <w:rsid w:val="00702A8D"/>
    <w:rsid w:val="00702E82"/>
    <w:rsid w:val="007037AA"/>
    <w:rsid w:val="0070415B"/>
    <w:rsid w:val="00704DB0"/>
    <w:rsid w:val="0070543F"/>
    <w:rsid w:val="00705F53"/>
    <w:rsid w:val="0070797B"/>
    <w:rsid w:val="007079DA"/>
    <w:rsid w:val="00710AB8"/>
    <w:rsid w:val="00712444"/>
    <w:rsid w:val="00712BAC"/>
    <w:rsid w:val="00713170"/>
    <w:rsid w:val="0071373C"/>
    <w:rsid w:val="00714B90"/>
    <w:rsid w:val="00714BCA"/>
    <w:rsid w:val="007164C0"/>
    <w:rsid w:val="00717690"/>
    <w:rsid w:val="007179ED"/>
    <w:rsid w:val="00717A6D"/>
    <w:rsid w:val="00717D34"/>
    <w:rsid w:val="00720096"/>
    <w:rsid w:val="00720DD6"/>
    <w:rsid w:val="00720FA5"/>
    <w:rsid w:val="007218DD"/>
    <w:rsid w:val="00721D67"/>
    <w:rsid w:val="00721FB8"/>
    <w:rsid w:val="007230E1"/>
    <w:rsid w:val="0072338A"/>
    <w:rsid w:val="007244B2"/>
    <w:rsid w:val="00724703"/>
    <w:rsid w:val="00724848"/>
    <w:rsid w:val="00724878"/>
    <w:rsid w:val="00724A44"/>
    <w:rsid w:val="0072618F"/>
    <w:rsid w:val="00726905"/>
    <w:rsid w:val="00726EB3"/>
    <w:rsid w:val="00727000"/>
    <w:rsid w:val="007306C6"/>
    <w:rsid w:val="00730A03"/>
    <w:rsid w:val="007312A7"/>
    <w:rsid w:val="007314B9"/>
    <w:rsid w:val="00731A71"/>
    <w:rsid w:val="00731B3D"/>
    <w:rsid w:val="007325BA"/>
    <w:rsid w:val="00733D08"/>
    <w:rsid w:val="0073419D"/>
    <w:rsid w:val="00735D8C"/>
    <w:rsid w:val="00735E9D"/>
    <w:rsid w:val="00737435"/>
    <w:rsid w:val="00737D6C"/>
    <w:rsid w:val="0074010A"/>
    <w:rsid w:val="00741AAB"/>
    <w:rsid w:val="00741ABD"/>
    <w:rsid w:val="007422CC"/>
    <w:rsid w:val="00742575"/>
    <w:rsid w:val="00743380"/>
    <w:rsid w:val="00743E7D"/>
    <w:rsid w:val="0074486A"/>
    <w:rsid w:val="0074615D"/>
    <w:rsid w:val="007461FB"/>
    <w:rsid w:val="00746FA7"/>
    <w:rsid w:val="00746FC8"/>
    <w:rsid w:val="00747A36"/>
    <w:rsid w:val="00747DBF"/>
    <w:rsid w:val="00750073"/>
    <w:rsid w:val="007508EF"/>
    <w:rsid w:val="00751149"/>
    <w:rsid w:val="007516A7"/>
    <w:rsid w:val="007516B2"/>
    <w:rsid w:val="00751EF6"/>
    <w:rsid w:val="00752FB5"/>
    <w:rsid w:val="007538D2"/>
    <w:rsid w:val="00753E5A"/>
    <w:rsid w:val="00755117"/>
    <w:rsid w:val="007569F5"/>
    <w:rsid w:val="007570C1"/>
    <w:rsid w:val="007578BE"/>
    <w:rsid w:val="00757D18"/>
    <w:rsid w:val="007615D0"/>
    <w:rsid w:val="00761861"/>
    <w:rsid w:val="00762B29"/>
    <w:rsid w:val="00763C25"/>
    <w:rsid w:val="00764D23"/>
    <w:rsid w:val="00767EFB"/>
    <w:rsid w:val="00770A61"/>
    <w:rsid w:val="00772590"/>
    <w:rsid w:val="00772E61"/>
    <w:rsid w:val="00772E8E"/>
    <w:rsid w:val="00773707"/>
    <w:rsid w:val="00773C7F"/>
    <w:rsid w:val="00774677"/>
    <w:rsid w:val="00774BBD"/>
    <w:rsid w:val="007751CF"/>
    <w:rsid w:val="0077543A"/>
    <w:rsid w:val="007775AA"/>
    <w:rsid w:val="00777775"/>
    <w:rsid w:val="00777D6A"/>
    <w:rsid w:val="0078004C"/>
    <w:rsid w:val="00780A94"/>
    <w:rsid w:val="00780E89"/>
    <w:rsid w:val="00781893"/>
    <w:rsid w:val="00781DEC"/>
    <w:rsid w:val="0078229B"/>
    <w:rsid w:val="00782801"/>
    <w:rsid w:val="00783671"/>
    <w:rsid w:val="00783690"/>
    <w:rsid w:val="00783ED1"/>
    <w:rsid w:val="0078412B"/>
    <w:rsid w:val="00784818"/>
    <w:rsid w:val="00785F93"/>
    <w:rsid w:val="00786F5B"/>
    <w:rsid w:val="0078703B"/>
    <w:rsid w:val="00787A3C"/>
    <w:rsid w:val="00787B52"/>
    <w:rsid w:val="0079016F"/>
    <w:rsid w:val="00790336"/>
    <w:rsid w:val="0079175D"/>
    <w:rsid w:val="0079235F"/>
    <w:rsid w:val="00793D07"/>
    <w:rsid w:val="00794232"/>
    <w:rsid w:val="0079450C"/>
    <w:rsid w:val="00794963"/>
    <w:rsid w:val="00794E31"/>
    <w:rsid w:val="007951FA"/>
    <w:rsid w:val="0079586B"/>
    <w:rsid w:val="00795B6A"/>
    <w:rsid w:val="00797AB4"/>
    <w:rsid w:val="00797DCB"/>
    <w:rsid w:val="00797FBF"/>
    <w:rsid w:val="007A05D3"/>
    <w:rsid w:val="007A0956"/>
    <w:rsid w:val="007A103C"/>
    <w:rsid w:val="007A1480"/>
    <w:rsid w:val="007A1D3B"/>
    <w:rsid w:val="007A297C"/>
    <w:rsid w:val="007A2D3E"/>
    <w:rsid w:val="007A39ED"/>
    <w:rsid w:val="007A3FE0"/>
    <w:rsid w:val="007A533E"/>
    <w:rsid w:val="007A5EEC"/>
    <w:rsid w:val="007A6AB9"/>
    <w:rsid w:val="007A6B6E"/>
    <w:rsid w:val="007A6E1A"/>
    <w:rsid w:val="007A7CB7"/>
    <w:rsid w:val="007B06C4"/>
    <w:rsid w:val="007B0DF5"/>
    <w:rsid w:val="007B1A7A"/>
    <w:rsid w:val="007B1EFC"/>
    <w:rsid w:val="007B2582"/>
    <w:rsid w:val="007B33A7"/>
    <w:rsid w:val="007B35B5"/>
    <w:rsid w:val="007B3663"/>
    <w:rsid w:val="007B39E2"/>
    <w:rsid w:val="007B4FAD"/>
    <w:rsid w:val="007B53D8"/>
    <w:rsid w:val="007B57B7"/>
    <w:rsid w:val="007B5841"/>
    <w:rsid w:val="007B6C13"/>
    <w:rsid w:val="007B6F90"/>
    <w:rsid w:val="007B75F4"/>
    <w:rsid w:val="007B7AB0"/>
    <w:rsid w:val="007C01CF"/>
    <w:rsid w:val="007C0549"/>
    <w:rsid w:val="007C0DF3"/>
    <w:rsid w:val="007C1120"/>
    <w:rsid w:val="007C158E"/>
    <w:rsid w:val="007C23BF"/>
    <w:rsid w:val="007C252A"/>
    <w:rsid w:val="007C36EF"/>
    <w:rsid w:val="007C3CE3"/>
    <w:rsid w:val="007C44BA"/>
    <w:rsid w:val="007C4619"/>
    <w:rsid w:val="007C4CBE"/>
    <w:rsid w:val="007C76DA"/>
    <w:rsid w:val="007D00B8"/>
    <w:rsid w:val="007D0375"/>
    <w:rsid w:val="007D0C3B"/>
    <w:rsid w:val="007D24DA"/>
    <w:rsid w:val="007D286A"/>
    <w:rsid w:val="007D371D"/>
    <w:rsid w:val="007D6150"/>
    <w:rsid w:val="007D682F"/>
    <w:rsid w:val="007E04C1"/>
    <w:rsid w:val="007E11BA"/>
    <w:rsid w:val="007E13C5"/>
    <w:rsid w:val="007E179D"/>
    <w:rsid w:val="007E1E0B"/>
    <w:rsid w:val="007E235F"/>
    <w:rsid w:val="007E258F"/>
    <w:rsid w:val="007E4E80"/>
    <w:rsid w:val="007E4F5B"/>
    <w:rsid w:val="007E51AB"/>
    <w:rsid w:val="007E57BF"/>
    <w:rsid w:val="007E5C2D"/>
    <w:rsid w:val="007E6F1A"/>
    <w:rsid w:val="007E71B5"/>
    <w:rsid w:val="007E7C85"/>
    <w:rsid w:val="007F0B4E"/>
    <w:rsid w:val="007F2AF8"/>
    <w:rsid w:val="007F3071"/>
    <w:rsid w:val="007F314E"/>
    <w:rsid w:val="007F377B"/>
    <w:rsid w:val="007F3DD6"/>
    <w:rsid w:val="007F3EB7"/>
    <w:rsid w:val="007F42CB"/>
    <w:rsid w:val="007F4EDE"/>
    <w:rsid w:val="007F672F"/>
    <w:rsid w:val="007F6865"/>
    <w:rsid w:val="007F69D3"/>
    <w:rsid w:val="007F6EED"/>
    <w:rsid w:val="007F72B5"/>
    <w:rsid w:val="008010D3"/>
    <w:rsid w:val="00801A5B"/>
    <w:rsid w:val="00801C24"/>
    <w:rsid w:val="0080281D"/>
    <w:rsid w:val="008037D4"/>
    <w:rsid w:val="00803AC1"/>
    <w:rsid w:val="00803F68"/>
    <w:rsid w:val="00804338"/>
    <w:rsid w:val="00804AAF"/>
    <w:rsid w:val="008051ED"/>
    <w:rsid w:val="00805B70"/>
    <w:rsid w:val="00805D88"/>
    <w:rsid w:val="00806F10"/>
    <w:rsid w:val="00807795"/>
    <w:rsid w:val="00807EA0"/>
    <w:rsid w:val="00810200"/>
    <w:rsid w:val="00810B8A"/>
    <w:rsid w:val="00810EC6"/>
    <w:rsid w:val="00812EE6"/>
    <w:rsid w:val="008131E7"/>
    <w:rsid w:val="00813F0E"/>
    <w:rsid w:val="00814532"/>
    <w:rsid w:val="00814B46"/>
    <w:rsid w:val="008164FF"/>
    <w:rsid w:val="0081663A"/>
    <w:rsid w:val="0081664B"/>
    <w:rsid w:val="00816C4D"/>
    <w:rsid w:val="00821F3B"/>
    <w:rsid w:val="0082213F"/>
    <w:rsid w:val="00822948"/>
    <w:rsid w:val="00823405"/>
    <w:rsid w:val="00823E41"/>
    <w:rsid w:val="00824619"/>
    <w:rsid w:val="00824994"/>
    <w:rsid w:val="00825B52"/>
    <w:rsid w:val="008260A9"/>
    <w:rsid w:val="0082661E"/>
    <w:rsid w:val="008267DA"/>
    <w:rsid w:val="008272C5"/>
    <w:rsid w:val="0082735D"/>
    <w:rsid w:val="00827CE1"/>
    <w:rsid w:val="00830235"/>
    <w:rsid w:val="0083080F"/>
    <w:rsid w:val="00830ECC"/>
    <w:rsid w:val="00830FFE"/>
    <w:rsid w:val="00831F06"/>
    <w:rsid w:val="00832E88"/>
    <w:rsid w:val="00833210"/>
    <w:rsid w:val="00833DAB"/>
    <w:rsid w:val="008342D6"/>
    <w:rsid w:val="008356E1"/>
    <w:rsid w:val="008358A5"/>
    <w:rsid w:val="00836535"/>
    <w:rsid w:val="00836748"/>
    <w:rsid w:val="00836F59"/>
    <w:rsid w:val="008371E3"/>
    <w:rsid w:val="00837480"/>
    <w:rsid w:val="008374C0"/>
    <w:rsid w:val="008377EB"/>
    <w:rsid w:val="00840DAB"/>
    <w:rsid w:val="008412BC"/>
    <w:rsid w:val="00842514"/>
    <w:rsid w:val="008426AE"/>
    <w:rsid w:val="00842BE6"/>
    <w:rsid w:val="00842F78"/>
    <w:rsid w:val="00842FB8"/>
    <w:rsid w:val="008430CE"/>
    <w:rsid w:val="00843D24"/>
    <w:rsid w:val="00844747"/>
    <w:rsid w:val="00844D6B"/>
    <w:rsid w:val="00845236"/>
    <w:rsid w:val="00845382"/>
    <w:rsid w:val="0084553D"/>
    <w:rsid w:val="0084593A"/>
    <w:rsid w:val="00845B07"/>
    <w:rsid w:val="00845D1E"/>
    <w:rsid w:val="00846813"/>
    <w:rsid w:val="00850BA0"/>
    <w:rsid w:val="00852BD2"/>
    <w:rsid w:val="00852E7F"/>
    <w:rsid w:val="00852F93"/>
    <w:rsid w:val="008539B4"/>
    <w:rsid w:val="0085427D"/>
    <w:rsid w:val="00854C09"/>
    <w:rsid w:val="00855169"/>
    <w:rsid w:val="00855536"/>
    <w:rsid w:val="008572EE"/>
    <w:rsid w:val="0085749F"/>
    <w:rsid w:val="0085775C"/>
    <w:rsid w:val="0086061E"/>
    <w:rsid w:val="00861186"/>
    <w:rsid w:val="008640BD"/>
    <w:rsid w:val="0086512F"/>
    <w:rsid w:val="008651ED"/>
    <w:rsid w:val="00865CAD"/>
    <w:rsid w:val="00866105"/>
    <w:rsid w:val="0086714F"/>
    <w:rsid w:val="00867EF8"/>
    <w:rsid w:val="00870A51"/>
    <w:rsid w:val="00871935"/>
    <w:rsid w:val="00872270"/>
    <w:rsid w:val="0087233B"/>
    <w:rsid w:val="008753EE"/>
    <w:rsid w:val="0087572D"/>
    <w:rsid w:val="00875A59"/>
    <w:rsid w:val="00876781"/>
    <w:rsid w:val="00876871"/>
    <w:rsid w:val="00876B35"/>
    <w:rsid w:val="008771F1"/>
    <w:rsid w:val="008772C5"/>
    <w:rsid w:val="00877775"/>
    <w:rsid w:val="00877B39"/>
    <w:rsid w:val="00881C7A"/>
    <w:rsid w:val="00881E53"/>
    <w:rsid w:val="00883ABA"/>
    <w:rsid w:val="00883B83"/>
    <w:rsid w:val="00883EF0"/>
    <w:rsid w:val="008846DE"/>
    <w:rsid w:val="008852D6"/>
    <w:rsid w:val="008861DD"/>
    <w:rsid w:val="008866AE"/>
    <w:rsid w:val="00887555"/>
    <w:rsid w:val="00887C61"/>
    <w:rsid w:val="008918DC"/>
    <w:rsid w:val="008922B8"/>
    <w:rsid w:val="00893F54"/>
    <w:rsid w:val="00894D33"/>
    <w:rsid w:val="0089558E"/>
    <w:rsid w:val="00896444"/>
    <w:rsid w:val="00896B36"/>
    <w:rsid w:val="008977EA"/>
    <w:rsid w:val="00897E6F"/>
    <w:rsid w:val="008A0C29"/>
    <w:rsid w:val="008A0F8C"/>
    <w:rsid w:val="008A1AD7"/>
    <w:rsid w:val="008A23F3"/>
    <w:rsid w:val="008A2649"/>
    <w:rsid w:val="008A27E9"/>
    <w:rsid w:val="008A321F"/>
    <w:rsid w:val="008A4411"/>
    <w:rsid w:val="008A453C"/>
    <w:rsid w:val="008A5886"/>
    <w:rsid w:val="008A6B0F"/>
    <w:rsid w:val="008B0384"/>
    <w:rsid w:val="008B3CF7"/>
    <w:rsid w:val="008B3FEE"/>
    <w:rsid w:val="008B44B7"/>
    <w:rsid w:val="008B4949"/>
    <w:rsid w:val="008B5961"/>
    <w:rsid w:val="008B5BD2"/>
    <w:rsid w:val="008B7181"/>
    <w:rsid w:val="008B7B59"/>
    <w:rsid w:val="008C0C1C"/>
    <w:rsid w:val="008C1B77"/>
    <w:rsid w:val="008C2B4E"/>
    <w:rsid w:val="008C2E75"/>
    <w:rsid w:val="008C374C"/>
    <w:rsid w:val="008C3955"/>
    <w:rsid w:val="008C3CB0"/>
    <w:rsid w:val="008C46C1"/>
    <w:rsid w:val="008C4A0A"/>
    <w:rsid w:val="008C4D75"/>
    <w:rsid w:val="008C6CEE"/>
    <w:rsid w:val="008C744A"/>
    <w:rsid w:val="008C79E4"/>
    <w:rsid w:val="008D06EA"/>
    <w:rsid w:val="008D0B44"/>
    <w:rsid w:val="008D17A5"/>
    <w:rsid w:val="008D1A9B"/>
    <w:rsid w:val="008D1B42"/>
    <w:rsid w:val="008D2560"/>
    <w:rsid w:val="008D2B6F"/>
    <w:rsid w:val="008D4313"/>
    <w:rsid w:val="008D47C3"/>
    <w:rsid w:val="008D5436"/>
    <w:rsid w:val="008D7D3A"/>
    <w:rsid w:val="008D7E98"/>
    <w:rsid w:val="008E1006"/>
    <w:rsid w:val="008E1AB6"/>
    <w:rsid w:val="008E2B86"/>
    <w:rsid w:val="008E2D17"/>
    <w:rsid w:val="008E32D5"/>
    <w:rsid w:val="008E35DF"/>
    <w:rsid w:val="008E43D1"/>
    <w:rsid w:val="008E44BE"/>
    <w:rsid w:val="008E5C82"/>
    <w:rsid w:val="008E5D25"/>
    <w:rsid w:val="008E6BCB"/>
    <w:rsid w:val="008E6D0D"/>
    <w:rsid w:val="008E7D12"/>
    <w:rsid w:val="008E7D61"/>
    <w:rsid w:val="008F011D"/>
    <w:rsid w:val="008F042B"/>
    <w:rsid w:val="008F0495"/>
    <w:rsid w:val="008F06A2"/>
    <w:rsid w:val="008F25C9"/>
    <w:rsid w:val="008F26F9"/>
    <w:rsid w:val="008F2918"/>
    <w:rsid w:val="008F2DC8"/>
    <w:rsid w:val="008F3EA9"/>
    <w:rsid w:val="008F5142"/>
    <w:rsid w:val="008F61EC"/>
    <w:rsid w:val="008F68D7"/>
    <w:rsid w:val="008F6903"/>
    <w:rsid w:val="008F6A6C"/>
    <w:rsid w:val="008F7626"/>
    <w:rsid w:val="008F7A18"/>
    <w:rsid w:val="009005BD"/>
    <w:rsid w:val="00900AB0"/>
    <w:rsid w:val="009011CD"/>
    <w:rsid w:val="00901E47"/>
    <w:rsid w:val="0090209A"/>
    <w:rsid w:val="009025F1"/>
    <w:rsid w:val="00903393"/>
    <w:rsid w:val="009034EF"/>
    <w:rsid w:val="00903A75"/>
    <w:rsid w:val="00905089"/>
    <w:rsid w:val="009065D2"/>
    <w:rsid w:val="009068A0"/>
    <w:rsid w:val="00906ADE"/>
    <w:rsid w:val="0090716D"/>
    <w:rsid w:val="0090741C"/>
    <w:rsid w:val="009076A2"/>
    <w:rsid w:val="00907C2D"/>
    <w:rsid w:val="009104CB"/>
    <w:rsid w:val="00911910"/>
    <w:rsid w:val="0091294D"/>
    <w:rsid w:val="009138E1"/>
    <w:rsid w:val="00913D77"/>
    <w:rsid w:val="00914599"/>
    <w:rsid w:val="0091617D"/>
    <w:rsid w:val="009167A0"/>
    <w:rsid w:val="009167A2"/>
    <w:rsid w:val="00916A5D"/>
    <w:rsid w:val="00916DD5"/>
    <w:rsid w:val="009170A4"/>
    <w:rsid w:val="009200A2"/>
    <w:rsid w:val="00920786"/>
    <w:rsid w:val="00922BEA"/>
    <w:rsid w:val="00923BB0"/>
    <w:rsid w:val="009246DD"/>
    <w:rsid w:val="009255F3"/>
    <w:rsid w:val="00925BF3"/>
    <w:rsid w:val="00926049"/>
    <w:rsid w:val="009261E6"/>
    <w:rsid w:val="009267D7"/>
    <w:rsid w:val="00927150"/>
    <w:rsid w:val="00927EC9"/>
    <w:rsid w:val="00930059"/>
    <w:rsid w:val="009308EE"/>
    <w:rsid w:val="0093132C"/>
    <w:rsid w:val="009315E9"/>
    <w:rsid w:val="00931F06"/>
    <w:rsid w:val="00932332"/>
    <w:rsid w:val="0093257F"/>
    <w:rsid w:val="009327C7"/>
    <w:rsid w:val="009329FB"/>
    <w:rsid w:val="009339EB"/>
    <w:rsid w:val="00933C9B"/>
    <w:rsid w:val="009347C0"/>
    <w:rsid w:val="00934CE8"/>
    <w:rsid w:val="00935F9D"/>
    <w:rsid w:val="00936464"/>
    <w:rsid w:val="0093664F"/>
    <w:rsid w:val="00936C39"/>
    <w:rsid w:val="00937C3A"/>
    <w:rsid w:val="00940EF8"/>
    <w:rsid w:val="0094177D"/>
    <w:rsid w:val="00942B2B"/>
    <w:rsid w:val="00942FB4"/>
    <w:rsid w:val="009447A2"/>
    <w:rsid w:val="00945376"/>
    <w:rsid w:val="00945B7D"/>
    <w:rsid w:val="00945BCE"/>
    <w:rsid w:val="00945F33"/>
    <w:rsid w:val="00946F4D"/>
    <w:rsid w:val="00947152"/>
    <w:rsid w:val="00947E06"/>
    <w:rsid w:val="009502D2"/>
    <w:rsid w:val="0095137D"/>
    <w:rsid w:val="0095235F"/>
    <w:rsid w:val="0095297F"/>
    <w:rsid w:val="00953B9A"/>
    <w:rsid w:val="00953E86"/>
    <w:rsid w:val="00953F8F"/>
    <w:rsid w:val="009544A3"/>
    <w:rsid w:val="00954750"/>
    <w:rsid w:val="009549FE"/>
    <w:rsid w:val="00954AA0"/>
    <w:rsid w:val="00954E04"/>
    <w:rsid w:val="00955438"/>
    <w:rsid w:val="009559F3"/>
    <w:rsid w:val="00955BEB"/>
    <w:rsid w:val="00956391"/>
    <w:rsid w:val="00957C3B"/>
    <w:rsid w:val="00957CE1"/>
    <w:rsid w:val="009607F2"/>
    <w:rsid w:val="009610FF"/>
    <w:rsid w:val="00961187"/>
    <w:rsid w:val="009613C3"/>
    <w:rsid w:val="00961651"/>
    <w:rsid w:val="00961F8E"/>
    <w:rsid w:val="0096244C"/>
    <w:rsid w:val="009628F4"/>
    <w:rsid w:val="00963DDE"/>
    <w:rsid w:val="0096616A"/>
    <w:rsid w:val="0096717F"/>
    <w:rsid w:val="00967198"/>
    <w:rsid w:val="00970701"/>
    <w:rsid w:val="00970C6E"/>
    <w:rsid w:val="00970F55"/>
    <w:rsid w:val="009715C8"/>
    <w:rsid w:val="00971D64"/>
    <w:rsid w:val="009727E1"/>
    <w:rsid w:val="00973753"/>
    <w:rsid w:val="00973C68"/>
    <w:rsid w:val="00973DFF"/>
    <w:rsid w:val="0097440F"/>
    <w:rsid w:val="00974CAB"/>
    <w:rsid w:val="00974E62"/>
    <w:rsid w:val="00974EC6"/>
    <w:rsid w:val="009750EF"/>
    <w:rsid w:val="009752EA"/>
    <w:rsid w:val="00975511"/>
    <w:rsid w:val="00975856"/>
    <w:rsid w:val="009771AD"/>
    <w:rsid w:val="00977453"/>
    <w:rsid w:val="0097764E"/>
    <w:rsid w:val="0098067A"/>
    <w:rsid w:val="0098070D"/>
    <w:rsid w:val="00980C58"/>
    <w:rsid w:val="00980CCA"/>
    <w:rsid w:val="00980E8C"/>
    <w:rsid w:val="00981202"/>
    <w:rsid w:val="009837E5"/>
    <w:rsid w:val="00983817"/>
    <w:rsid w:val="00983C40"/>
    <w:rsid w:val="009845AE"/>
    <w:rsid w:val="00984770"/>
    <w:rsid w:val="00984EC1"/>
    <w:rsid w:val="00985474"/>
    <w:rsid w:val="009855BF"/>
    <w:rsid w:val="0098635A"/>
    <w:rsid w:val="009865B2"/>
    <w:rsid w:val="0098680D"/>
    <w:rsid w:val="00986A81"/>
    <w:rsid w:val="00986F12"/>
    <w:rsid w:val="00990BCA"/>
    <w:rsid w:val="00990FF9"/>
    <w:rsid w:val="0099106F"/>
    <w:rsid w:val="00991635"/>
    <w:rsid w:val="009924CE"/>
    <w:rsid w:val="0099257C"/>
    <w:rsid w:val="00993068"/>
    <w:rsid w:val="009932CA"/>
    <w:rsid w:val="009936A4"/>
    <w:rsid w:val="00994268"/>
    <w:rsid w:val="00996967"/>
    <w:rsid w:val="00996D9E"/>
    <w:rsid w:val="00996DD8"/>
    <w:rsid w:val="00996F2F"/>
    <w:rsid w:val="00997B76"/>
    <w:rsid w:val="009A08A7"/>
    <w:rsid w:val="009A24F2"/>
    <w:rsid w:val="009A25EB"/>
    <w:rsid w:val="009A2A6A"/>
    <w:rsid w:val="009A32CC"/>
    <w:rsid w:val="009A382C"/>
    <w:rsid w:val="009A463C"/>
    <w:rsid w:val="009A52E3"/>
    <w:rsid w:val="009A5F3B"/>
    <w:rsid w:val="009A6C63"/>
    <w:rsid w:val="009A7654"/>
    <w:rsid w:val="009A7C88"/>
    <w:rsid w:val="009A7F3F"/>
    <w:rsid w:val="009B03A3"/>
    <w:rsid w:val="009B0629"/>
    <w:rsid w:val="009B069F"/>
    <w:rsid w:val="009B19A8"/>
    <w:rsid w:val="009B23A4"/>
    <w:rsid w:val="009B2B87"/>
    <w:rsid w:val="009B3085"/>
    <w:rsid w:val="009B32F9"/>
    <w:rsid w:val="009B371C"/>
    <w:rsid w:val="009B3AEE"/>
    <w:rsid w:val="009B4592"/>
    <w:rsid w:val="009B4690"/>
    <w:rsid w:val="009B4947"/>
    <w:rsid w:val="009B4C3A"/>
    <w:rsid w:val="009B5A5F"/>
    <w:rsid w:val="009B7240"/>
    <w:rsid w:val="009C02DA"/>
    <w:rsid w:val="009C1135"/>
    <w:rsid w:val="009C1243"/>
    <w:rsid w:val="009C1380"/>
    <w:rsid w:val="009C1389"/>
    <w:rsid w:val="009C2496"/>
    <w:rsid w:val="009C4484"/>
    <w:rsid w:val="009C4A27"/>
    <w:rsid w:val="009C5666"/>
    <w:rsid w:val="009C56CC"/>
    <w:rsid w:val="009C63F8"/>
    <w:rsid w:val="009C7463"/>
    <w:rsid w:val="009C79AF"/>
    <w:rsid w:val="009C7BE7"/>
    <w:rsid w:val="009C7FA3"/>
    <w:rsid w:val="009D0259"/>
    <w:rsid w:val="009D0B88"/>
    <w:rsid w:val="009D111F"/>
    <w:rsid w:val="009D18AD"/>
    <w:rsid w:val="009D23CD"/>
    <w:rsid w:val="009D37F4"/>
    <w:rsid w:val="009D49D0"/>
    <w:rsid w:val="009D6DD8"/>
    <w:rsid w:val="009D7201"/>
    <w:rsid w:val="009D79AE"/>
    <w:rsid w:val="009E0340"/>
    <w:rsid w:val="009E0CE0"/>
    <w:rsid w:val="009E1274"/>
    <w:rsid w:val="009E1AC6"/>
    <w:rsid w:val="009E1CB6"/>
    <w:rsid w:val="009E218A"/>
    <w:rsid w:val="009E364B"/>
    <w:rsid w:val="009E3670"/>
    <w:rsid w:val="009E3B35"/>
    <w:rsid w:val="009E4404"/>
    <w:rsid w:val="009E4839"/>
    <w:rsid w:val="009E63EA"/>
    <w:rsid w:val="009E79A0"/>
    <w:rsid w:val="009E7DE5"/>
    <w:rsid w:val="009F050F"/>
    <w:rsid w:val="009F1022"/>
    <w:rsid w:val="009F132C"/>
    <w:rsid w:val="009F231A"/>
    <w:rsid w:val="009F28A0"/>
    <w:rsid w:val="009F2F19"/>
    <w:rsid w:val="009F3DBC"/>
    <w:rsid w:val="009F4217"/>
    <w:rsid w:val="009F4CA0"/>
    <w:rsid w:val="009F4FE9"/>
    <w:rsid w:val="009F5A69"/>
    <w:rsid w:val="009F5C44"/>
    <w:rsid w:val="009F6732"/>
    <w:rsid w:val="009F7A94"/>
    <w:rsid w:val="00A0028D"/>
    <w:rsid w:val="00A01373"/>
    <w:rsid w:val="00A01403"/>
    <w:rsid w:val="00A01519"/>
    <w:rsid w:val="00A016AE"/>
    <w:rsid w:val="00A01710"/>
    <w:rsid w:val="00A038D9"/>
    <w:rsid w:val="00A03CD1"/>
    <w:rsid w:val="00A03E5C"/>
    <w:rsid w:val="00A04144"/>
    <w:rsid w:val="00A04B1D"/>
    <w:rsid w:val="00A0518B"/>
    <w:rsid w:val="00A05E66"/>
    <w:rsid w:val="00A0633C"/>
    <w:rsid w:val="00A0791A"/>
    <w:rsid w:val="00A0793B"/>
    <w:rsid w:val="00A07AE1"/>
    <w:rsid w:val="00A10A46"/>
    <w:rsid w:val="00A10C2C"/>
    <w:rsid w:val="00A11458"/>
    <w:rsid w:val="00A1222B"/>
    <w:rsid w:val="00A128A0"/>
    <w:rsid w:val="00A135D5"/>
    <w:rsid w:val="00A13A6A"/>
    <w:rsid w:val="00A14272"/>
    <w:rsid w:val="00A14930"/>
    <w:rsid w:val="00A15C82"/>
    <w:rsid w:val="00A165A4"/>
    <w:rsid w:val="00A17B73"/>
    <w:rsid w:val="00A207A8"/>
    <w:rsid w:val="00A21F0F"/>
    <w:rsid w:val="00A2270C"/>
    <w:rsid w:val="00A2276D"/>
    <w:rsid w:val="00A22D7C"/>
    <w:rsid w:val="00A240BD"/>
    <w:rsid w:val="00A2529D"/>
    <w:rsid w:val="00A2766A"/>
    <w:rsid w:val="00A30D61"/>
    <w:rsid w:val="00A31809"/>
    <w:rsid w:val="00A31B2F"/>
    <w:rsid w:val="00A31E9B"/>
    <w:rsid w:val="00A32B3C"/>
    <w:rsid w:val="00A333DC"/>
    <w:rsid w:val="00A33852"/>
    <w:rsid w:val="00A34211"/>
    <w:rsid w:val="00A342D6"/>
    <w:rsid w:val="00A35A4B"/>
    <w:rsid w:val="00A3619E"/>
    <w:rsid w:val="00A36701"/>
    <w:rsid w:val="00A368AA"/>
    <w:rsid w:val="00A379CF"/>
    <w:rsid w:val="00A37BF3"/>
    <w:rsid w:val="00A37C03"/>
    <w:rsid w:val="00A40194"/>
    <w:rsid w:val="00A40A4A"/>
    <w:rsid w:val="00A40B7C"/>
    <w:rsid w:val="00A41577"/>
    <w:rsid w:val="00A419D2"/>
    <w:rsid w:val="00A41F48"/>
    <w:rsid w:val="00A41F5E"/>
    <w:rsid w:val="00A421C2"/>
    <w:rsid w:val="00A434CC"/>
    <w:rsid w:val="00A43EAF"/>
    <w:rsid w:val="00A44F93"/>
    <w:rsid w:val="00A456B9"/>
    <w:rsid w:val="00A45DFD"/>
    <w:rsid w:val="00A45EC6"/>
    <w:rsid w:val="00A467D2"/>
    <w:rsid w:val="00A467FD"/>
    <w:rsid w:val="00A468C4"/>
    <w:rsid w:val="00A46B37"/>
    <w:rsid w:val="00A47A3D"/>
    <w:rsid w:val="00A47A53"/>
    <w:rsid w:val="00A51147"/>
    <w:rsid w:val="00A51357"/>
    <w:rsid w:val="00A515BF"/>
    <w:rsid w:val="00A51700"/>
    <w:rsid w:val="00A5221A"/>
    <w:rsid w:val="00A52447"/>
    <w:rsid w:val="00A53822"/>
    <w:rsid w:val="00A5399C"/>
    <w:rsid w:val="00A53D31"/>
    <w:rsid w:val="00A5438B"/>
    <w:rsid w:val="00A548A5"/>
    <w:rsid w:val="00A54FC0"/>
    <w:rsid w:val="00A5541E"/>
    <w:rsid w:val="00A557F6"/>
    <w:rsid w:val="00A56256"/>
    <w:rsid w:val="00A572BF"/>
    <w:rsid w:val="00A57CF0"/>
    <w:rsid w:val="00A6057A"/>
    <w:rsid w:val="00A60AA4"/>
    <w:rsid w:val="00A60C64"/>
    <w:rsid w:val="00A60C6E"/>
    <w:rsid w:val="00A61013"/>
    <w:rsid w:val="00A6181E"/>
    <w:rsid w:val="00A61C4C"/>
    <w:rsid w:val="00A61C50"/>
    <w:rsid w:val="00A61FB8"/>
    <w:rsid w:val="00A62333"/>
    <w:rsid w:val="00A62C3B"/>
    <w:rsid w:val="00A64994"/>
    <w:rsid w:val="00A6582A"/>
    <w:rsid w:val="00A65E2B"/>
    <w:rsid w:val="00A6781A"/>
    <w:rsid w:val="00A7010C"/>
    <w:rsid w:val="00A706D3"/>
    <w:rsid w:val="00A70CC5"/>
    <w:rsid w:val="00A70E50"/>
    <w:rsid w:val="00A7143B"/>
    <w:rsid w:val="00A7199F"/>
    <w:rsid w:val="00A72364"/>
    <w:rsid w:val="00A72683"/>
    <w:rsid w:val="00A72DAE"/>
    <w:rsid w:val="00A73F8A"/>
    <w:rsid w:val="00A74BDC"/>
    <w:rsid w:val="00A75B59"/>
    <w:rsid w:val="00A76032"/>
    <w:rsid w:val="00A77063"/>
    <w:rsid w:val="00A776B1"/>
    <w:rsid w:val="00A77C72"/>
    <w:rsid w:val="00A77EEC"/>
    <w:rsid w:val="00A8006D"/>
    <w:rsid w:val="00A804D8"/>
    <w:rsid w:val="00A8099D"/>
    <w:rsid w:val="00A810DC"/>
    <w:rsid w:val="00A81964"/>
    <w:rsid w:val="00A81D62"/>
    <w:rsid w:val="00A82ED1"/>
    <w:rsid w:val="00A8348F"/>
    <w:rsid w:val="00A84922"/>
    <w:rsid w:val="00A85388"/>
    <w:rsid w:val="00A85C72"/>
    <w:rsid w:val="00A861DC"/>
    <w:rsid w:val="00A86349"/>
    <w:rsid w:val="00A86C6F"/>
    <w:rsid w:val="00A874B6"/>
    <w:rsid w:val="00A87E18"/>
    <w:rsid w:val="00A9021B"/>
    <w:rsid w:val="00A90AE8"/>
    <w:rsid w:val="00A90C2D"/>
    <w:rsid w:val="00A90EC8"/>
    <w:rsid w:val="00A9108E"/>
    <w:rsid w:val="00A91380"/>
    <w:rsid w:val="00A9232B"/>
    <w:rsid w:val="00A937A3"/>
    <w:rsid w:val="00A93FB1"/>
    <w:rsid w:val="00A947FB"/>
    <w:rsid w:val="00A9493B"/>
    <w:rsid w:val="00A9568B"/>
    <w:rsid w:val="00A95982"/>
    <w:rsid w:val="00A95E66"/>
    <w:rsid w:val="00A971BB"/>
    <w:rsid w:val="00A97BA0"/>
    <w:rsid w:val="00AA09A4"/>
    <w:rsid w:val="00AA1945"/>
    <w:rsid w:val="00AA23BE"/>
    <w:rsid w:val="00AA26AE"/>
    <w:rsid w:val="00AA3231"/>
    <w:rsid w:val="00AA404C"/>
    <w:rsid w:val="00AA545F"/>
    <w:rsid w:val="00AA6792"/>
    <w:rsid w:val="00AA6EB8"/>
    <w:rsid w:val="00AA7550"/>
    <w:rsid w:val="00AA7D5D"/>
    <w:rsid w:val="00AB1592"/>
    <w:rsid w:val="00AB1705"/>
    <w:rsid w:val="00AB1EEE"/>
    <w:rsid w:val="00AB200F"/>
    <w:rsid w:val="00AB27AE"/>
    <w:rsid w:val="00AB27E0"/>
    <w:rsid w:val="00AB306D"/>
    <w:rsid w:val="00AB3490"/>
    <w:rsid w:val="00AB4191"/>
    <w:rsid w:val="00AB43A7"/>
    <w:rsid w:val="00AB4591"/>
    <w:rsid w:val="00AB5A09"/>
    <w:rsid w:val="00AB5E1B"/>
    <w:rsid w:val="00AB5ED5"/>
    <w:rsid w:val="00AB7088"/>
    <w:rsid w:val="00AB7B23"/>
    <w:rsid w:val="00AB7D3A"/>
    <w:rsid w:val="00AC0C64"/>
    <w:rsid w:val="00AC0CEA"/>
    <w:rsid w:val="00AC2A03"/>
    <w:rsid w:val="00AC2AA2"/>
    <w:rsid w:val="00AC5294"/>
    <w:rsid w:val="00AC5BCB"/>
    <w:rsid w:val="00AC6739"/>
    <w:rsid w:val="00AC74AE"/>
    <w:rsid w:val="00AC7CA3"/>
    <w:rsid w:val="00AD24D5"/>
    <w:rsid w:val="00AD2A54"/>
    <w:rsid w:val="00AD31BD"/>
    <w:rsid w:val="00AD39B4"/>
    <w:rsid w:val="00AD449D"/>
    <w:rsid w:val="00AD466A"/>
    <w:rsid w:val="00AD52CA"/>
    <w:rsid w:val="00AD53ED"/>
    <w:rsid w:val="00AD54E0"/>
    <w:rsid w:val="00AD64F4"/>
    <w:rsid w:val="00AD6646"/>
    <w:rsid w:val="00AD6D5D"/>
    <w:rsid w:val="00AD756C"/>
    <w:rsid w:val="00AD7BF9"/>
    <w:rsid w:val="00AD7D71"/>
    <w:rsid w:val="00AE00D6"/>
    <w:rsid w:val="00AE04B7"/>
    <w:rsid w:val="00AE0935"/>
    <w:rsid w:val="00AE0969"/>
    <w:rsid w:val="00AE1725"/>
    <w:rsid w:val="00AE23F4"/>
    <w:rsid w:val="00AE3E5C"/>
    <w:rsid w:val="00AE5131"/>
    <w:rsid w:val="00AE54B1"/>
    <w:rsid w:val="00AE5794"/>
    <w:rsid w:val="00AE65B8"/>
    <w:rsid w:val="00AE6881"/>
    <w:rsid w:val="00AE689D"/>
    <w:rsid w:val="00AE70E6"/>
    <w:rsid w:val="00AE7240"/>
    <w:rsid w:val="00AF20FB"/>
    <w:rsid w:val="00AF311D"/>
    <w:rsid w:val="00AF3F5C"/>
    <w:rsid w:val="00AF465E"/>
    <w:rsid w:val="00AF61BC"/>
    <w:rsid w:val="00AF694B"/>
    <w:rsid w:val="00AF6BD0"/>
    <w:rsid w:val="00B00319"/>
    <w:rsid w:val="00B00632"/>
    <w:rsid w:val="00B019CA"/>
    <w:rsid w:val="00B03A6C"/>
    <w:rsid w:val="00B03C7B"/>
    <w:rsid w:val="00B03F1B"/>
    <w:rsid w:val="00B04237"/>
    <w:rsid w:val="00B044DA"/>
    <w:rsid w:val="00B046BD"/>
    <w:rsid w:val="00B049DF"/>
    <w:rsid w:val="00B04DDD"/>
    <w:rsid w:val="00B04E12"/>
    <w:rsid w:val="00B04E9E"/>
    <w:rsid w:val="00B052F0"/>
    <w:rsid w:val="00B073A2"/>
    <w:rsid w:val="00B073E8"/>
    <w:rsid w:val="00B07A33"/>
    <w:rsid w:val="00B07A75"/>
    <w:rsid w:val="00B10F6A"/>
    <w:rsid w:val="00B12080"/>
    <w:rsid w:val="00B1214F"/>
    <w:rsid w:val="00B1249D"/>
    <w:rsid w:val="00B12784"/>
    <w:rsid w:val="00B1280A"/>
    <w:rsid w:val="00B12D0B"/>
    <w:rsid w:val="00B13CF3"/>
    <w:rsid w:val="00B140A0"/>
    <w:rsid w:val="00B14C29"/>
    <w:rsid w:val="00B16746"/>
    <w:rsid w:val="00B170E8"/>
    <w:rsid w:val="00B1717C"/>
    <w:rsid w:val="00B17969"/>
    <w:rsid w:val="00B17DFA"/>
    <w:rsid w:val="00B205AD"/>
    <w:rsid w:val="00B226D2"/>
    <w:rsid w:val="00B22E04"/>
    <w:rsid w:val="00B23141"/>
    <w:rsid w:val="00B2347F"/>
    <w:rsid w:val="00B23AFF"/>
    <w:rsid w:val="00B241F2"/>
    <w:rsid w:val="00B259D7"/>
    <w:rsid w:val="00B25C2A"/>
    <w:rsid w:val="00B279F8"/>
    <w:rsid w:val="00B3001B"/>
    <w:rsid w:val="00B32265"/>
    <w:rsid w:val="00B322CA"/>
    <w:rsid w:val="00B34D12"/>
    <w:rsid w:val="00B34D9C"/>
    <w:rsid w:val="00B34E6F"/>
    <w:rsid w:val="00B36D2F"/>
    <w:rsid w:val="00B36E26"/>
    <w:rsid w:val="00B370A2"/>
    <w:rsid w:val="00B3769E"/>
    <w:rsid w:val="00B3786E"/>
    <w:rsid w:val="00B406D9"/>
    <w:rsid w:val="00B40F59"/>
    <w:rsid w:val="00B41067"/>
    <w:rsid w:val="00B412AA"/>
    <w:rsid w:val="00B416DE"/>
    <w:rsid w:val="00B41713"/>
    <w:rsid w:val="00B424EE"/>
    <w:rsid w:val="00B43033"/>
    <w:rsid w:val="00B442D8"/>
    <w:rsid w:val="00B44BB3"/>
    <w:rsid w:val="00B45D81"/>
    <w:rsid w:val="00B46A78"/>
    <w:rsid w:val="00B47201"/>
    <w:rsid w:val="00B47EDA"/>
    <w:rsid w:val="00B50AE2"/>
    <w:rsid w:val="00B50C1D"/>
    <w:rsid w:val="00B50C24"/>
    <w:rsid w:val="00B514D8"/>
    <w:rsid w:val="00B515E8"/>
    <w:rsid w:val="00B52BC6"/>
    <w:rsid w:val="00B53F76"/>
    <w:rsid w:val="00B54CF1"/>
    <w:rsid w:val="00B54EBA"/>
    <w:rsid w:val="00B5533F"/>
    <w:rsid w:val="00B55A1A"/>
    <w:rsid w:val="00B601E6"/>
    <w:rsid w:val="00B607BD"/>
    <w:rsid w:val="00B6147B"/>
    <w:rsid w:val="00B618C5"/>
    <w:rsid w:val="00B63409"/>
    <w:rsid w:val="00B63531"/>
    <w:rsid w:val="00B63AE2"/>
    <w:rsid w:val="00B642B9"/>
    <w:rsid w:val="00B6484B"/>
    <w:rsid w:val="00B64FE8"/>
    <w:rsid w:val="00B65E74"/>
    <w:rsid w:val="00B66FFE"/>
    <w:rsid w:val="00B7008A"/>
    <w:rsid w:val="00B704A3"/>
    <w:rsid w:val="00B7052D"/>
    <w:rsid w:val="00B717B3"/>
    <w:rsid w:val="00B71FA1"/>
    <w:rsid w:val="00B7376D"/>
    <w:rsid w:val="00B742D8"/>
    <w:rsid w:val="00B75C38"/>
    <w:rsid w:val="00B75D9B"/>
    <w:rsid w:val="00B76C47"/>
    <w:rsid w:val="00B76C57"/>
    <w:rsid w:val="00B7705C"/>
    <w:rsid w:val="00B77822"/>
    <w:rsid w:val="00B77A6C"/>
    <w:rsid w:val="00B77CD7"/>
    <w:rsid w:val="00B77D52"/>
    <w:rsid w:val="00B805B4"/>
    <w:rsid w:val="00B80A6C"/>
    <w:rsid w:val="00B82C78"/>
    <w:rsid w:val="00B83178"/>
    <w:rsid w:val="00B83C05"/>
    <w:rsid w:val="00B8444D"/>
    <w:rsid w:val="00B84688"/>
    <w:rsid w:val="00B84BB5"/>
    <w:rsid w:val="00B859B6"/>
    <w:rsid w:val="00B865A6"/>
    <w:rsid w:val="00B866A6"/>
    <w:rsid w:val="00B90015"/>
    <w:rsid w:val="00B90148"/>
    <w:rsid w:val="00B90FFD"/>
    <w:rsid w:val="00B91502"/>
    <w:rsid w:val="00B9242A"/>
    <w:rsid w:val="00B92DA0"/>
    <w:rsid w:val="00B93067"/>
    <w:rsid w:val="00B9483F"/>
    <w:rsid w:val="00B95349"/>
    <w:rsid w:val="00B96303"/>
    <w:rsid w:val="00B9681C"/>
    <w:rsid w:val="00B97C1C"/>
    <w:rsid w:val="00B97C49"/>
    <w:rsid w:val="00B97FD3"/>
    <w:rsid w:val="00BA063F"/>
    <w:rsid w:val="00BA1BEC"/>
    <w:rsid w:val="00BA1C9A"/>
    <w:rsid w:val="00BA32BB"/>
    <w:rsid w:val="00BA5A34"/>
    <w:rsid w:val="00BA5DA0"/>
    <w:rsid w:val="00BA5E0D"/>
    <w:rsid w:val="00BA63E5"/>
    <w:rsid w:val="00BA70B1"/>
    <w:rsid w:val="00BA7D62"/>
    <w:rsid w:val="00BB0931"/>
    <w:rsid w:val="00BB0B67"/>
    <w:rsid w:val="00BB1145"/>
    <w:rsid w:val="00BB13E4"/>
    <w:rsid w:val="00BB1C2E"/>
    <w:rsid w:val="00BB1CCD"/>
    <w:rsid w:val="00BB26D3"/>
    <w:rsid w:val="00BB2F69"/>
    <w:rsid w:val="00BB3078"/>
    <w:rsid w:val="00BB5198"/>
    <w:rsid w:val="00BB5488"/>
    <w:rsid w:val="00BB55B8"/>
    <w:rsid w:val="00BB6045"/>
    <w:rsid w:val="00BB60FC"/>
    <w:rsid w:val="00BB666E"/>
    <w:rsid w:val="00BB6BE6"/>
    <w:rsid w:val="00BB6ED4"/>
    <w:rsid w:val="00BC03E6"/>
    <w:rsid w:val="00BC093F"/>
    <w:rsid w:val="00BC16D0"/>
    <w:rsid w:val="00BC170A"/>
    <w:rsid w:val="00BC1C70"/>
    <w:rsid w:val="00BC2D68"/>
    <w:rsid w:val="00BC3110"/>
    <w:rsid w:val="00BC3272"/>
    <w:rsid w:val="00BC3A14"/>
    <w:rsid w:val="00BC58B5"/>
    <w:rsid w:val="00BC5C33"/>
    <w:rsid w:val="00BC6181"/>
    <w:rsid w:val="00BC7705"/>
    <w:rsid w:val="00BD1235"/>
    <w:rsid w:val="00BD292A"/>
    <w:rsid w:val="00BD30FF"/>
    <w:rsid w:val="00BD3D39"/>
    <w:rsid w:val="00BD3E90"/>
    <w:rsid w:val="00BD45C5"/>
    <w:rsid w:val="00BD50C6"/>
    <w:rsid w:val="00BD5CB2"/>
    <w:rsid w:val="00BD61B0"/>
    <w:rsid w:val="00BD62C0"/>
    <w:rsid w:val="00BD6581"/>
    <w:rsid w:val="00BD6DC5"/>
    <w:rsid w:val="00BD6F5F"/>
    <w:rsid w:val="00BD74D2"/>
    <w:rsid w:val="00BD792B"/>
    <w:rsid w:val="00BD7C51"/>
    <w:rsid w:val="00BD7DDB"/>
    <w:rsid w:val="00BE0332"/>
    <w:rsid w:val="00BE0D03"/>
    <w:rsid w:val="00BE14C2"/>
    <w:rsid w:val="00BE1955"/>
    <w:rsid w:val="00BE231A"/>
    <w:rsid w:val="00BE29EC"/>
    <w:rsid w:val="00BE4964"/>
    <w:rsid w:val="00BE4C02"/>
    <w:rsid w:val="00BE5283"/>
    <w:rsid w:val="00BE5795"/>
    <w:rsid w:val="00BE5DB7"/>
    <w:rsid w:val="00BE6667"/>
    <w:rsid w:val="00BE66C9"/>
    <w:rsid w:val="00BE6C1A"/>
    <w:rsid w:val="00BE723E"/>
    <w:rsid w:val="00BE7BA3"/>
    <w:rsid w:val="00BE7F6C"/>
    <w:rsid w:val="00BF05F2"/>
    <w:rsid w:val="00BF091C"/>
    <w:rsid w:val="00BF1EDA"/>
    <w:rsid w:val="00BF1F69"/>
    <w:rsid w:val="00BF26BC"/>
    <w:rsid w:val="00BF2C20"/>
    <w:rsid w:val="00BF31CF"/>
    <w:rsid w:val="00BF3487"/>
    <w:rsid w:val="00BF415C"/>
    <w:rsid w:val="00BF5770"/>
    <w:rsid w:val="00BF6EA9"/>
    <w:rsid w:val="00BF7391"/>
    <w:rsid w:val="00BF7689"/>
    <w:rsid w:val="00BF7820"/>
    <w:rsid w:val="00BF7FEC"/>
    <w:rsid w:val="00C006DC"/>
    <w:rsid w:val="00C009E0"/>
    <w:rsid w:val="00C009F8"/>
    <w:rsid w:val="00C00CA8"/>
    <w:rsid w:val="00C0137E"/>
    <w:rsid w:val="00C01B5D"/>
    <w:rsid w:val="00C021CD"/>
    <w:rsid w:val="00C02904"/>
    <w:rsid w:val="00C02CF3"/>
    <w:rsid w:val="00C02FFB"/>
    <w:rsid w:val="00C035C0"/>
    <w:rsid w:val="00C035C5"/>
    <w:rsid w:val="00C0382A"/>
    <w:rsid w:val="00C03CA6"/>
    <w:rsid w:val="00C040C3"/>
    <w:rsid w:val="00C04276"/>
    <w:rsid w:val="00C04C26"/>
    <w:rsid w:val="00C04E7D"/>
    <w:rsid w:val="00C056A8"/>
    <w:rsid w:val="00C05AF8"/>
    <w:rsid w:val="00C0666C"/>
    <w:rsid w:val="00C075C7"/>
    <w:rsid w:val="00C078E3"/>
    <w:rsid w:val="00C07998"/>
    <w:rsid w:val="00C100B1"/>
    <w:rsid w:val="00C107A2"/>
    <w:rsid w:val="00C10DAC"/>
    <w:rsid w:val="00C12240"/>
    <w:rsid w:val="00C1278D"/>
    <w:rsid w:val="00C12B1B"/>
    <w:rsid w:val="00C13471"/>
    <w:rsid w:val="00C13504"/>
    <w:rsid w:val="00C140E3"/>
    <w:rsid w:val="00C15A08"/>
    <w:rsid w:val="00C16419"/>
    <w:rsid w:val="00C16B6D"/>
    <w:rsid w:val="00C17207"/>
    <w:rsid w:val="00C1779F"/>
    <w:rsid w:val="00C212A7"/>
    <w:rsid w:val="00C21A54"/>
    <w:rsid w:val="00C222D2"/>
    <w:rsid w:val="00C223DB"/>
    <w:rsid w:val="00C226AD"/>
    <w:rsid w:val="00C24330"/>
    <w:rsid w:val="00C245AB"/>
    <w:rsid w:val="00C24825"/>
    <w:rsid w:val="00C24D30"/>
    <w:rsid w:val="00C254FF"/>
    <w:rsid w:val="00C256C7"/>
    <w:rsid w:val="00C258E4"/>
    <w:rsid w:val="00C26648"/>
    <w:rsid w:val="00C26D92"/>
    <w:rsid w:val="00C27015"/>
    <w:rsid w:val="00C2707D"/>
    <w:rsid w:val="00C27871"/>
    <w:rsid w:val="00C278AF"/>
    <w:rsid w:val="00C27B2C"/>
    <w:rsid w:val="00C318FB"/>
    <w:rsid w:val="00C3208F"/>
    <w:rsid w:val="00C3274D"/>
    <w:rsid w:val="00C3280B"/>
    <w:rsid w:val="00C33628"/>
    <w:rsid w:val="00C33DC0"/>
    <w:rsid w:val="00C3443C"/>
    <w:rsid w:val="00C344F5"/>
    <w:rsid w:val="00C34900"/>
    <w:rsid w:val="00C34A2C"/>
    <w:rsid w:val="00C351E7"/>
    <w:rsid w:val="00C3686D"/>
    <w:rsid w:val="00C36E11"/>
    <w:rsid w:val="00C3716B"/>
    <w:rsid w:val="00C40115"/>
    <w:rsid w:val="00C405C4"/>
    <w:rsid w:val="00C40B0D"/>
    <w:rsid w:val="00C40DA3"/>
    <w:rsid w:val="00C41222"/>
    <w:rsid w:val="00C41E59"/>
    <w:rsid w:val="00C42BFF"/>
    <w:rsid w:val="00C42E46"/>
    <w:rsid w:val="00C42E95"/>
    <w:rsid w:val="00C42ED8"/>
    <w:rsid w:val="00C43A55"/>
    <w:rsid w:val="00C44DBB"/>
    <w:rsid w:val="00C45060"/>
    <w:rsid w:val="00C45C90"/>
    <w:rsid w:val="00C46438"/>
    <w:rsid w:val="00C4697E"/>
    <w:rsid w:val="00C4715C"/>
    <w:rsid w:val="00C4716E"/>
    <w:rsid w:val="00C50F15"/>
    <w:rsid w:val="00C51296"/>
    <w:rsid w:val="00C51E88"/>
    <w:rsid w:val="00C52642"/>
    <w:rsid w:val="00C52FE2"/>
    <w:rsid w:val="00C53901"/>
    <w:rsid w:val="00C5407C"/>
    <w:rsid w:val="00C548C7"/>
    <w:rsid w:val="00C54E66"/>
    <w:rsid w:val="00C5515A"/>
    <w:rsid w:val="00C552EE"/>
    <w:rsid w:val="00C56365"/>
    <w:rsid w:val="00C563D2"/>
    <w:rsid w:val="00C56A85"/>
    <w:rsid w:val="00C57836"/>
    <w:rsid w:val="00C601CA"/>
    <w:rsid w:val="00C60AF2"/>
    <w:rsid w:val="00C61924"/>
    <w:rsid w:val="00C61AE3"/>
    <w:rsid w:val="00C622F0"/>
    <w:rsid w:val="00C63E95"/>
    <w:rsid w:val="00C64880"/>
    <w:rsid w:val="00C653ED"/>
    <w:rsid w:val="00C65CED"/>
    <w:rsid w:val="00C65E95"/>
    <w:rsid w:val="00C65EEA"/>
    <w:rsid w:val="00C660A1"/>
    <w:rsid w:val="00C6649D"/>
    <w:rsid w:val="00C67848"/>
    <w:rsid w:val="00C7026D"/>
    <w:rsid w:val="00C70721"/>
    <w:rsid w:val="00C7152E"/>
    <w:rsid w:val="00C7245F"/>
    <w:rsid w:val="00C72D02"/>
    <w:rsid w:val="00C72F0B"/>
    <w:rsid w:val="00C7399F"/>
    <w:rsid w:val="00C739EA"/>
    <w:rsid w:val="00C74F39"/>
    <w:rsid w:val="00C75F16"/>
    <w:rsid w:val="00C76676"/>
    <w:rsid w:val="00C76977"/>
    <w:rsid w:val="00C77B7F"/>
    <w:rsid w:val="00C77F5D"/>
    <w:rsid w:val="00C822FA"/>
    <w:rsid w:val="00C8254D"/>
    <w:rsid w:val="00C8313B"/>
    <w:rsid w:val="00C83D0D"/>
    <w:rsid w:val="00C83D8C"/>
    <w:rsid w:val="00C8415B"/>
    <w:rsid w:val="00C84935"/>
    <w:rsid w:val="00C851C0"/>
    <w:rsid w:val="00C860A5"/>
    <w:rsid w:val="00C86EFC"/>
    <w:rsid w:val="00C87420"/>
    <w:rsid w:val="00C9060E"/>
    <w:rsid w:val="00C909FC"/>
    <w:rsid w:val="00C90CAA"/>
    <w:rsid w:val="00C914BD"/>
    <w:rsid w:val="00C91B84"/>
    <w:rsid w:val="00C929EC"/>
    <w:rsid w:val="00C92C8C"/>
    <w:rsid w:val="00C92D9E"/>
    <w:rsid w:val="00C94122"/>
    <w:rsid w:val="00C95802"/>
    <w:rsid w:val="00C95A8A"/>
    <w:rsid w:val="00C96371"/>
    <w:rsid w:val="00C967FC"/>
    <w:rsid w:val="00C96CA8"/>
    <w:rsid w:val="00C96FAD"/>
    <w:rsid w:val="00C97590"/>
    <w:rsid w:val="00C97E32"/>
    <w:rsid w:val="00CA0BAE"/>
    <w:rsid w:val="00CA0D94"/>
    <w:rsid w:val="00CA0EA8"/>
    <w:rsid w:val="00CA2FDC"/>
    <w:rsid w:val="00CA3637"/>
    <w:rsid w:val="00CA3BBA"/>
    <w:rsid w:val="00CA3E15"/>
    <w:rsid w:val="00CA48A5"/>
    <w:rsid w:val="00CA4B6D"/>
    <w:rsid w:val="00CA4BC0"/>
    <w:rsid w:val="00CA6AC5"/>
    <w:rsid w:val="00CB0183"/>
    <w:rsid w:val="00CB0F0D"/>
    <w:rsid w:val="00CB2032"/>
    <w:rsid w:val="00CB318C"/>
    <w:rsid w:val="00CB31BD"/>
    <w:rsid w:val="00CB41A7"/>
    <w:rsid w:val="00CB4F90"/>
    <w:rsid w:val="00CB5AD4"/>
    <w:rsid w:val="00CB63C1"/>
    <w:rsid w:val="00CB6865"/>
    <w:rsid w:val="00CB6995"/>
    <w:rsid w:val="00CC0602"/>
    <w:rsid w:val="00CC0763"/>
    <w:rsid w:val="00CC084A"/>
    <w:rsid w:val="00CC0A36"/>
    <w:rsid w:val="00CC24E2"/>
    <w:rsid w:val="00CC2515"/>
    <w:rsid w:val="00CC2DF6"/>
    <w:rsid w:val="00CC39A6"/>
    <w:rsid w:val="00CC5CFE"/>
    <w:rsid w:val="00CC5F1F"/>
    <w:rsid w:val="00CC696E"/>
    <w:rsid w:val="00CC71C5"/>
    <w:rsid w:val="00CC7811"/>
    <w:rsid w:val="00CD0151"/>
    <w:rsid w:val="00CD1864"/>
    <w:rsid w:val="00CD2D51"/>
    <w:rsid w:val="00CD4DB8"/>
    <w:rsid w:val="00CD50D4"/>
    <w:rsid w:val="00CD5516"/>
    <w:rsid w:val="00CD5550"/>
    <w:rsid w:val="00CD6245"/>
    <w:rsid w:val="00CD643C"/>
    <w:rsid w:val="00CD6850"/>
    <w:rsid w:val="00CD6C02"/>
    <w:rsid w:val="00CD6CCB"/>
    <w:rsid w:val="00CE06BF"/>
    <w:rsid w:val="00CE0D96"/>
    <w:rsid w:val="00CE1D53"/>
    <w:rsid w:val="00CE3BF7"/>
    <w:rsid w:val="00CE4186"/>
    <w:rsid w:val="00CE42F6"/>
    <w:rsid w:val="00CE4550"/>
    <w:rsid w:val="00CE571B"/>
    <w:rsid w:val="00CE65D6"/>
    <w:rsid w:val="00CE6606"/>
    <w:rsid w:val="00CE6825"/>
    <w:rsid w:val="00CE7383"/>
    <w:rsid w:val="00CF051E"/>
    <w:rsid w:val="00CF060F"/>
    <w:rsid w:val="00CF0BE0"/>
    <w:rsid w:val="00CF1750"/>
    <w:rsid w:val="00CF17CA"/>
    <w:rsid w:val="00CF255B"/>
    <w:rsid w:val="00CF2880"/>
    <w:rsid w:val="00CF397A"/>
    <w:rsid w:val="00CF3B2E"/>
    <w:rsid w:val="00CF43A1"/>
    <w:rsid w:val="00CF4DA0"/>
    <w:rsid w:val="00CF5120"/>
    <w:rsid w:val="00CF6193"/>
    <w:rsid w:val="00CF6269"/>
    <w:rsid w:val="00CF6A8C"/>
    <w:rsid w:val="00CF7031"/>
    <w:rsid w:val="00D00877"/>
    <w:rsid w:val="00D0130E"/>
    <w:rsid w:val="00D0161D"/>
    <w:rsid w:val="00D01798"/>
    <w:rsid w:val="00D0194C"/>
    <w:rsid w:val="00D01C9F"/>
    <w:rsid w:val="00D01D83"/>
    <w:rsid w:val="00D01E4B"/>
    <w:rsid w:val="00D02B7E"/>
    <w:rsid w:val="00D037A4"/>
    <w:rsid w:val="00D03B71"/>
    <w:rsid w:val="00D04785"/>
    <w:rsid w:val="00D05131"/>
    <w:rsid w:val="00D0533C"/>
    <w:rsid w:val="00D05BBC"/>
    <w:rsid w:val="00D05CF7"/>
    <w:rsid w:val="00D05D65"/>
    <w:rsid w:val="00D06962"/>
    <w:rsid w:val="00D06ACD"/>
    <w:rsid w:val="00D071A2"/>
    <w:rsid w:val="00D07384"/>
    <w:rsid w:val="00D077FA"/>
    <w:rsid w:val="00D07834"/>
    <w:rsid w:val="00D10A51"/>
    <w:rsid w:val="00D12FB5"/>
    <w:rsid w:val="00D136A7"/>
    <w:rsid w:val="00D13C52"/>
    <w:rsid w:val="00D14CC7"/>
    <w:rsid w:val="00D16642"/>
    <w:rsid w:val="00D16778"/>
    <w:rsid w:val="00D17282"/>
    <w:rsid w:val="00D174CB"/>
    <w:rsid w:val="00D1788E"/>
    <w:rsid w:val="00D17BE0"/>
    <w:rsid w:val="00D20876"/>
    <w:rsid w:val="00D20947"/>
    <w:rsid w:val="00D209A3"/>
    <w:rsid w:val="00D21C55"/>
    <w:rsid w:val="00D22CB0"/>
    <w:rsid w:val="00D233C4"/>
    <w:rsid w:val="00D23BD6"/>
    <w:rsid w:val="00D254B8"/>
    <w:rsid w:val="00D25D9D"/>
    <w:rsid w:val="00D25EEB"/>
    <w:rsid w:val="00D26177"/>
    <w:rsid w:val="00D263E2"/>
    <w:rsid w:val="00D268A8"/>
    <w:rsid w:val="00D26AF5"/>
    <w:rsid w:val="00D279AC"/>
    <w:rsid w:val="00D31799"/>
    <w:rsid w:val="00D32C7D"/>
    <w:rsid w:val="00D3385D"/>
    <w:rsid w:val="00D33AFF"/>
    <w:rsid w:val="00D34588"/>
    <w:rsid w:val="00D3478E"/>
    <w:rsid w:val="00D34BF0"/>
    <w:rsid w:val="00D34D1C"/>
    <w:rsid w:val="00D35614"/>
    <w:rsid w:val="00D35FDE"/>
    <w:rsid w:val="00D3607E"/>
    <w:rsid w:val="00D364D0"/>
    <w:rsid w:val="00D36C73"/>
    <w:rsid w:val="00D37657"/>
    <w:rsid w:val="00D37AB3"/>
    <w:rsid w:val="00D37BF7"/>
    <w:rsid w:val="00D4119C"/>
    <w:rsid w:val="00D4134F"/>
    <w:rsid w:val="00D4145C"/>
    <w:rsid w:val="00D42FD2"/>
    <w:rsid w:val="00D42FEC"/>
    <w:rsid w:val="00D43053"/>
    <w:rsid w:val="00D4412C"/>
    <w:rsid w:val="00D4473B"/>
    <w:rsid w:val="00D448CD"/>
    <w:rsid w:val="00D4592A"/>
    <w:rsid w:val="00D459EB"/>
    <w:rsid w:val="00D45D42"/>
    <w:rsid w:val="00D478D6"/>
    <w:rsid w:val="00D47BE2"/>
    <w:rsid w:val="00D5116D"/>
    <w:rsid w:val="00D51222"/>
    <w:rsid w:val="00D521C9"/>
    <w:rsid w:val="00D52203"/>
    <w:rsid w:val="00D52CC1"/>
    <w:rsid w:val="00D52FB3"/>
    <w:rsid w:val="00D53F65"/>
    <w:rsid w:val="00D53FB0"/>
    <w:rsid w:val="00D54617"/>
    <w:rsid w:val="00D54A45"/>
    <w:rsid w:val="00D54C2F"/>
    <w:rsid w:val="00D55CF0"/>
    <w:rsid w:val="00D55DE1"/>
    <w:rsid w:val="00D55E08"/>
    <w:rsid w:val="00D56087"/>
    <w:rsid w:val="00D5626D"/>
    <w:rsid w:val="00D56445"/>
    <w:rsid w:val="00D56A5C"/>
    <w:rsid w:val="00D5734D"/>
    <w:rsid w:val="00D60919"/>
    <w:rsid w:val="00D60AAD"/>
    <w:rsid w:val="00D62A5B"/>
    <w:rsid w:val="00D63304"/>
    <w:rsid w:val="00D63898"/>
    <w:rsid w:val="00D63999"/>
    <w:rsid w:val="00D63CA1"/>
    <w:rsid w:val="00D64953"/>
    <w:rsid w:val="00D64C43"/>
    <w:rsid w:val="00D65656"/>
    <w:rsid w:val="00D65E0F"/>
    <w:rsid w:val="00D65FA4"/>
    <w:rsid w:val="00D66426"/>
    <w:rsid w:val="00D66C25"/>
    <w:rsid w:val="00D66FAD"/>
    <w:rsid w:val="00D66FE9"/>
    <w:rsid w:val="00D67EE7"/>
    <w:rsid w:val="00D71A5D"/>
    <w:rsid w:val="00D71C5C"/>
    <w:rsid w:val="00D72499"/>
    <w:rsid w:val="00D72759"/>
    <w:rsid w:val="00D7295E"/>
    <w:rsid w:val="00D732E8"/>
    <w:rsid w:val="00D7372E"/>
    <w:rsid w:val="00D74D54"/>
    <w:rsid w:val="00D75E52"/>
    <w:rsid w:val="00D767B1"/>
    <w:rsid w:val="00D773EB"/>
    <w:rsid w:val="00D804BE"/>
    <w:rsid w:val="00D80DF3"/>
    <w:rsid w:val="00D8124F"/>
    <w:rsid w:val="00D813EA"/>
    <w:rsid w:val="00D819E7"/>
    <w:rsid w:val="00D81FA1"/>
    <w:rsid w:val="00D83323"/>
    <w:rsid w:val="00D8399A"/>
    <w:rsid w:val="00D83C10"/>
    <w:rsid w:val="00D842D4"/>
    <w:rsid w:val="00D84541"/>
    <w:rsid w:val="00D85C65"/>
    <w:rsid w:val="00D85EF3"/>
    <w:rsid w:val="00D86204"/>
    <w:rsid w:val="00D8755B"/>
    <w:rsid w:val="00D87572"/>
    <w:rsid w:val="00D877A2"/>
    <w:rsid w:val="00D878D3"/>
    <w:rsid w:val="00D904C3"/>
    <w:rsid w:val="00D90826"/>
    <w:rsid w:val="00D911DB"/>
    <w:rsid w:val="00D91A47"/>
    <w:rsid w:val="00D9427D"/>
    <w:rsid w:val="00D94347"/>
    <w:rsid w:val="00D94CB9"/>
    <w:rsid w:val="00D95E05"/>
    <w:rsid w:val="00D9635D"/>
    <w:rsid w:val="00D9663D"/>
    <w:rsid w:val="00D97045"/>
    <w:rsid w:val="00D97300"/>
    <w:rsid w:val="00D9730E"/>
    <w:rsid w:val="00D97931"/>
    <w:rsid w:val="00DA021C"/>
    <w:rsid w:val="00DA0A97"/>
    <w:rsid w:val="00DA1773"/>
    <w:rsid w:val="00DA2ADE"/>
    <w:rsid w:val="00DA2B57"/>
    <w:rsid w:val="00DA42B9"/>
    <w:rsid w:val="00DA4D11"/>
    <w:rsid w:val="00DA4D99"/>
    <w:rsid w:val="00DA4FA3"/>
    <w:rsid w:val="00DA5760"/>
    <w:rsid w:val="00DA7232"/>
    <w:rsid w:val="00DA787B"/>
    <w:rsid w:val="00DB0874"/>
    <w:rsid w:val="00DB0F28"/>
    <w:rsid w:val="00DB3001"/>
    <w:rsid w:val="00DB3C7C"/>
    <w:rsid w:val="00DB3E9F"/>
    <w:rsid w:val="00DB45C8"/>
    <w:rsid w:val="00DB4A71"/>
    <w:rsid w:val="00DB4FFE"/>
    <w:rsid w:val="00DB5982"/>
    <w:rsid w:val="00DB6887"/>
    <w:rsid w:val="00DB6984"/>
    <w:rsid w:val="00DB713F"/>
    <w:rsid w:val="00DC06D3"/>
    <w:rsid w:val="00DC07FD"/>
    <w:rsid w:val="00DC0C30"/>
    <w:rsid w:val="00DC2E90"/>
    <w:rsid w:val="00DC30CE"/>
    <w:rsid w:val="00DC332F"/>
    <w:rsid w:val="00DC417F"/>
    <w:rsid w:val="00DC4962"/>
    <w:rsid w:val="00DC4C54"/>
    <w:rsid w:val="00DC561C"/>
    <w:rsid w:val="00DC56CA"/>
    <w:rsid w:val="00DC63D9"/>
    <w:rsid w:val="00DC6895"/>
    <w:rsid w:val="00DC698C"/>
    <w:rsid w:val="00DC69CF"/>
    <w:rsid w:val="00DC6BAB"/>
    <w:rsid w:val="00DC7E10"/>
    <w:rsid w:val="00DD0BB0"/>
    <w:rsid w:val="00DD12B1"/>
    <w:rsid w:val="00DD13B8"/>
    <w:rsid w:val="00DD1A97"/>
    <w:rsid w:val="00DD32A3"/>
    <w:rsid w:val="00DD35C9"/>
    <w:rsid w:val="00DD36D7"/>
    <w:rsid w:val="00DD4558"/>
    <w:rsid w:val="00DD54D9"/>
    <w:rsid w:val="00DD55BC"/>
    <w:rsid w:val="00DE0BF3"/>
    <w:rsid w:val="00DE168B"/>
    <w:rsid w:val="00DE1755"/>
    <w:rsid w:val="00DE1A4D"/>
    <w:rsid w:val="00DE2FF8"/>
    <w:rsid w:val="00DE300E"/>
    <w:rsid w:val="00DE39A2"/>
    <w:rsid w:val="00DE41FB"/>
    <w:rsid w:val="00DE49F7"/>
    <w:rsid w:val="00DE4C7A"/>
    <w:rsid w:val="00DE5074"/>
    <w:rsid w:val="00DE62AC"/>
    <w:rsid w:val="00DE66DE"/>
    <w:rsid w:val="00DE67B5"/>
    <w:rsid w:val="00DF12EA"/>
    <w:rsid w:val="00DF1355"/>
    <w:rsid w:val="00DF17E0"/>
    <w:rsid w:val="00DF2422"/>
    <w:rsid w:val="00DF2A58"/>
    <w:rsid w:val="00DF6036"/>
    <w:rsid w:val="00DF603C"/>
    <w:rsid w:val="00DF6BC3"/>
    <w:rsid w:val="00E0028A"/>
    <w:rsid w:val="00E0037D"/>
    <w:rsid w:val="00E005FD"/>
    <w:rsid w:val="00E00CD0"/>
    <w:rsid w:val="00E01296"/>
    <w:rsid w:val="00E018A9"/>
    <w:rsid w:val="00E03245"/>
    <w:rsid w:val="00E03B9F"/>
    <w:rsid w:val="00E0498A"/>
    <w:rsid w:val="00E067FD"/>
    <w:rsid w:val="00E10C5C"/>
    <w:rsid w:val="00E10F6C"/>
    <w:rsid w:val="00E11599"/>
    <w:rsid w:val="00E13CC2"/>
    <w:rsid w:val="00E13E86"/>
    <w:rsid w:val="00E14094"/>
    <w:rsid w:val="00E140ED"/>
    <w:rsid w:val="00E14575"/>
    <w:rsid w:val="00E14A3C"/>
    <w:rsid w:val="00E16824"/>
    <w:rsid w:val="00E16904"/>
    <w:rsid w:val="00E1694F"/>
    <w:rsid w:val="00E169E9"/>
    <w:rsid w:val="00E16A7C"/>
    <w:rsid w:val="00E17651"/>
    <w:rsid w:val="00E2086A"/>
    <w:rsid w:val="00E21F6A"/>
    <w:rsid w:val="00E22550"/>
    <w:rsid w:val="00E22EDF"/>
    <w:rsid w:val="00E23554"/>
    <w:rsid w:val="00E239BB"/>
    <w:rsid w:val="00E23BBE"/>
    <w:rsid w:val="00E2469D"/>
    <w:rsid w:val="00E24EE5"/>
    <w:rsid w:val="00E277D9"/>
    <w:rsid w:val="00E30631"/>
    <w:rsid w:val="00E309D8"/>
    <w:rsid w:val="00E30B22"/>
    <w:rsid w:val="00E310FE"/>
    <w:rsid w:val="00E317A4"/>
    <w:rsid w:val="00E32385"/>
    <w:rsid w:val="00E33958"/>
    <w:rsid w:val="00E3578F"/>
    <w:rsid w:val="00E35E61"/>
    <w:rsid w:val="00E366B2"/>
    <w:rsid w:val="00E36784"/>
    <w:rsid w:val="00E37207"/>
    <w:rsid w:val="00E375B1"/>
    <w:rsid w:val="00E3798A"/>
    <w:rsid w:val="00E37B7C"/>
    <w:rsid w:val="00E40496"/>
    <w:rsid w:val="00E4132D"/>
    <w:rsid w:val="00E42192"/>
    <w:rsid w:val="00E42835"/>
    <w:rsid w:val="00E4388F"/>
    <w:rsid w:val="00E44347"/>
    <w:rsid w:val="00E445B2"/>
    <w:rsid w:val="00E44843"/>
    <w:rsid w:val="00E451A7"/>
    <w:rsid w:val="00E4530D"/>
    <w:rsid w:val="00E46007"/>
    <w:rsid w:val="00E460F3"/>
    <w:rsid w:val="00E476CE"/>
    <w:rsid w:val="00E50177"/>
    <w:rsid w:val="00E5027B"/>
    <w:rsid w:val="00E51BB8"/>
    <w:rsid w:val="00E526AE"/>
    <w:rsid w:val="00E5276B"/>
    <w:rsid w:val="00E52DDD"/>
    <w:rsid w:val="00E558DA"/>
    <w:rsid w:val="00E5626A"/>
    <w:rsid w:val="00E56788"/>
    <w:rsid w:val="00E578A7"/>
    <w:rsid w:val="00E57D38"/>
    <w:rsid w:val="00E60B6D"/>
    <w:rsid w:val="00E60BFB"/>
    <w:rsid w:val="00E60C4C"/>
    <w:rsid w:val="00E6123E"/>
    <w:rsid w:val="00E61A20"/>
    <w:rsid w:val="00E61EEA"/>
    <w:rsid w:val="00E62C34"/>
    <w:rsid w:val="00E62EA5"/>
    <w:rsid w:val="00E63A9A"/>
    <w:rsid w:val="00E641D2"/>
    <w:rsid w:val="00E6456C"/>
    <w:rsid w:val="00E646DF"/>
    <w:rsid w:val="00E652A5"/>
    <w:rsid w:val="00E655CB"/>
    <w:rsid w:val="00E65EE9"/>
    <w:rsid w:val="00E66705"/>
    <w:rsid w:val="00E67DA4"/>
    <w:rsid w:val="00E7202E"/>
    <w:rsid w:val="00E730BE"/>
    <w:rsid w:val="00E73179"/>
    <w:rsid w:val="00E73715"/>
    <w:rsid w:val="00E74D95"/>
    <w:rsid w:val="00E76625"/>
    <w:rsid w:val="00E766EC"/>
    <w:rsid w:val="00E76715"/>
    <w:rsid w:val="00E76EAC"/>
    <w:rsid w:val="00E772E5"/>
    <w:rsid w:val="00E777CA"/>
    <w:rsid w:val="00E77DCE"/>
    <w:rsid w:val="00E77EBE"/>
    <w:rsid w:val="00E82585"/>
    <w:rsid w:val="00E84160"/>
    <w:rsid w:val="00E844B2"/>
    <w:rsid w:val="00E8489F"/>
    <w:rsid w:val="00E84FBD"/>
    <w:rsid w:val="00E86017"/>
    <w:rsid w:val="00E8621C"/>
    <w:rsid w:val="00E865D3"/>
    <w:rsid w:val="00E87A58"/>
    <w:rsid w:val="00E90CDB"/>
    <w:rsid w:val="00E90E7F"/>
    <w:rsid w:val="00E918F9"/>
    <w:rsid w:val="00E926F3"/>
    <w:rsid w:val="00E93288"/>
    <w:rsid w:val="00E9351D"/>
    <w:rsid w:val="00E9403D"/>
    <w:rsid w:val="00E945D9"/>
    <w:rsid w:val="00E94A17"/>
    <w:rsid w:val="00E95B05"/>
    <w:rsid w:val="00E9694B"/>
    <w:rsid w:val="00E96BC0"/>
    <w:rsid w:val="00EA06CE"/>
    <w:rsid w:val="00EA088D"/>
    <w:rsid w:val="00EA097B"/>
    <w:rsid w:val="00EA0ABD"/>
    <w:rsid w:val="00EA0EBD"/>
    <w:rsid w:val="00EA0F7C"/>
    <w:rsid w:val="00EA1AF1"/>
    <w:rsid w:val="00EA2203"/>
    <w:rsid w:val="00EA3CF0"/>
    <w:rsid w:val="00EA4096"/>
    <w:rsid w:val="00EA40FF"/>
    <w:rsid w:val="00EA42CD"/>
    <w:rsid w:val="00EA43FC"/>
    <w:rsid w:val="00EA46E7"/>
    <w:rsid w:val="00EA5E08"/>
    <w:rsid w:val="00EA6075"/>
    <w:rsid w:val="00EA64F1"/>
    <w:rsid w:val="00EA6629"/>
    <w:rsid w:val="00EA697B"/>
    <w:rsid w:val="00EA6B24"/>
    <w:rsid w:val="00EA7E1D"/>
    <w:rsid w:val="00EA7E45"/>
    <w:rsid w:val="00EB1636"/>
    <w:rsid w:val="00EB18FD"/>
    <w:rsid w:val="00EB1D73"/>
    <w:rsid w:val="00EB309F"/>
    <w:rsid w:val="00EB3283"/>
    <w:rsid w:val="00EB3C2A"/>
    <w:rsid w:val="00EB3EB0"/>
    <w:rsid w:val="00EB40B5"/>
    <w:rsid w:val="00EB5802"/>
    <w:rsid w:val="00EC0524"/>
    <w:rsid w:val="00EC0965"/>
    <w:rsid w:val="00EC15BA"/>
    <w:rsid w:val="00EC3793"/>
    <w:rsid w:val="00EC38DB"/>
    <w:rsid w:val="00EC38F6"/>
    <w:rsid w:val="00EC3AA3"/>
    <w:rsid w:val="00EC41A2"/>
    <w:rsid w:val="00EC4B5B"/>
    <w:rsid w:val="00EC4B89"/>
    <w:rsid w:val="00EC4DD0"/>
    <w:rsid w:val="00EC637B"/>
    <w:rsid w:val="00EC6A60"/>
    <w:rsid w:val="00EC6D52"/>
    <w:rsid w:val="00EC7058"/>
    <w:rsid w:val="00EC7317"/>
    <w:rsid w:val="00EC7346"/>
    <w:rsid w:val="00EC79CA"/>
    <w:rsid w:val="00EC7BCE"/>
    <w:rsid w:val="00ED0BEB"/>
    <w:rsid w:val="00ED0C23"/>
    <w:rsid w:val="00ED0E57"/>
    <w:rsid w:val="00ED2D8D"/>
    <w:rsid w:val="00ED3152"/>
    <w:rsid w:val="00ED4568"/>
    <w:rsid w:val="00ED4F1F"/>
    <w:rsid w:val="00ED64A8"/>
    <w:rsid w:val="00ED7F4C"/>
    <w:rsid w:val="00EE0707"/>
    <w:rsid w:val="00EE0849"/>
    <w:rsid w:val="00EE17BC"/>
    <w:rsid w:val="00EE226E"/>
    <w:rsid w:val="00EE2746"/>
    <w:rsid w:val="00EE3E89"/>
    <w:rsid w:val="00EE3FB5"/>
    <w:rsid w:val="00EE402A"/>
    <w:rsid w:val="00EE4CA8"/>
    <w:rsid w:val="00EE4D07"/>
    <w:rsid w:val="00EE50FD"/>
    <w:rsid w:val="00EE5ADC"/>
    <w:rsid w:val="00EE5AF7"/>
    <w:rsid w:val="00EE6353"/>
    <w:rsid w:val="00EE6B50"/>
    <w:rsid w:val="00EF04AC"/>
    <w:rsid w:val="00EF0833"/>
    <w:rsid w:val="00EF0C0D"/>
    <w:rsid w:val="00EF1962"/>
    <w:rsid w:val="00EF226B"/>
    <w:rsid w:val="00EF2AFE"/>
    <w:rsid w:val="00EF2E1A"/>
    <w:rsid w:val="00EF38F4"/>
    <w:rsid w:val="00EF3B70"/>
    <w:rsid w:val="00EF3FEF"/>
    <w:rsid w:val="00EF43B9"/>
    <w:rsid w:val="00EF45B6"/>
    <w:rsid w:val="00EF47B2"/>
    <w:rsid w:val="00EF524E"/>
    <w:rsid w:val="00EF5A2D"/>
    <w:rsid w:val="00EF5C86"/>
    <w:rsid w:val="00EF5F13"/>
    <w:rsid w:val="00EF68EE"/>
    <w:rsid w:val="00EF6A84"/>
    <w:rsid w:val="00EF6D46"/>
    <w:rsid w:val="00EF7779"/>
    <w:rsid w:val="00EF7A7D"/>
    <w:rsid w:val="00F007E0"/>
    <w:rsid w:val="00F00937"/>
    <w:rsid w:val="00F00A23"/>
    <w:rsid w:val="00F00B20"/>
    <w:rsid w:val="00F00BBB"/>
    <w:rsid w:val="00F019D1"/>
    <w:rsid w:val="00F03595"/>
    <w:rsid w:val="00F03740"/>
    <w:rsid w:val="00F040C0"/>
    <w:rsid w:val="00F0429A"/>
    <w:rsid w:val="00F04910"/>
    <w:rsid w:val="00F049B3"/>
    <w:rsid w:val="00F04B59"/>
    <w:rsid w:val="00F0519C"/>
    <w:rsid w:val="00F054A6"/>
    <w:rsid w:val="00F06450"/>
    <w:rsid w:val="00F065F7"/>
    <w:rsid w:val="00F06876"/>
    <w:rsid w:val="00F06A33"/>
    <w:rsid w:val="00F06F4C"/>
    <w:rsid w:val="00F10958"/>
    <w:rsid w:val="00F109D7"/>
    <w:rsid w:val="00F10DE4"/>
    <w:rsid w:val="00F11CC0"/>
    <w:rsid w:val="00F12D9A"/>
    <w:rsid w:val="00F13904"/>
    <w:rsid w:val="00F13A31"/>
    <w:rsid w:val="00F13FC8"/>
    <w:rsid w:val="00F14210"/>
    <w:rsid w:val="00F14F94"/>
    <w:rsid w:val="00F157A4"/>
    <w:rsid w:val="00F15A8C"/>
    <w:rsid w:val="00F16422"/>
    <w:rsid w:val="00F16609"/>
    <w:rsid w:val="00F172CE"/>
    <w:rsid w:val="00F17BC9"/>
    <w:rsid w:val="00F207A7"/>
    <w:rsid w:val="00F2133A"/>
    <w:rsid w:val="00F21404"/>
    <w:rsid w:val="00F21752"/>
    <w:rsid w:val="00F21CED"/>
    <w:rsid w:val="00F22089"/>
    <w:rsid w:val="00F22399"/>
    <w:rsid w:val="00F22A14"/>
    <w:rsid w:val="00F22BA6"/>
    <w:rsid w:val="00F2319E"/>
    <w:rsid w:val="00F23241"/>
    <w:rsid w:val="00F23766"/>
    <w:rsid w:val="00F23EFE"/>
    <w:rsid w:val="00F24075"/>
    <w:rsid w:val="00F2504E"/>
    <w:rsid w:val="00F2566B"/>
    <w:rsid w:val="00F2581B"/>
    <w:rsid w:val="00F25B48"/>
    <w:rsid w:val="00F25B85"/>
    <w:rsid w:val="00F27A81"/>
    <w:rsid w:val="00F27B7B"/>
    <w:rsid w:val="00F27BFC"/>
    <w:rsid w:val="00F30074"/>
    <w:rsid w:val="00F31559"/>
    <w:rsid w:val="00F315C9"/>
    <w:rsid w:val="00F31F2D"/>
    <w:rsid w:val="00F32009"/>
    <w:rsid w:val="00F32155"/>
    <w:rsid w:val="00F321C3"/>
    <w:rsid w:val="00F32418"/>
    <w:rsid w:val="00F32685"/>
    <w:rsid w:val="00F33C0B"/>
    <w:rsid w:val="00F33C48"/>
    <w:rsid w:val="00F34073"/>
    <w:rsid w:val="00F34687"/>
    <w:rsid w:val="00F34834"/>
    <w:rsid w:val="00F34A9B"/>
    <w:rsid w:val="00F3532C"/>
    <w:rsid w:val="00F3564D"/>
    <w:rsid w:val="00F35ED5"/>
    <w:rsid w:val="00F36417"/>
    <w:rsid w:val="00F36798"/>
    <w:rsid w:val="00F3705B"/>
    <w:rsid w:val="00F375FF"/>
    <w:rsid w:val="00F37E9B"/>
    <w:rsid w:val="00F404AB"/>
    <w:rsid w:val="00F429F7"/>
    <w:rsid w:val="00F42E31"/>
    <w:rsid w:val="00F43CE6"/>
    <w:rsid w:val="00F43E8E"/>
    <w:rsid w:val="00F43FDE"/>
    <w:rsid w:val="00F44341"/>
    <w:rsid w:val="00F447CE"/>
    <w:rsid w:val="00F46C64"/>
    <w:rsid w:val="00F470AA"/>
    <w:rsid w:val="00F51219"/>
    <w:rsid w:val="00F512E2"/>
    <w:rsid w:val="00F51B2B"/>
    <w:rsid w:val="00F51E5E"/>
    <w:rsid w:val="00F52700"/>
    <w:rsid w:val="00F52CB1"/>
    <w:rsid w:val="00F52D69"/>
    <w:rsid w:val="00F53324"/>
    <w:rsid w:val="00F533DE"/>
    <w:rsid w:val="00F53799"/>
    <w:rsid w:val="00F545A4"/>
    <w:rsid w:val="00F54BC6"/>
    <w:rsid w:val="00F54C0F"/>
    <w:rsid w:val="00F575DB"/>
    <w:rsid w:val="00F604EE"/>
    <w:rsid w:val="00F60501"/>
    <w:rsid w:val="00F6141A"/>
    <w:rsid w:val="00F61467"/>
    <w:rsid w:val="00F61883"/>
    <w:rsid w:val="00F62CA4"/>
    <w:rsid w:val="00F6328C"/>
    <w:rsid w:val="00F63AAD"/>
    <w:rsid w:val="00F6464E"/>
    <w:rsid w:val="00F64B32"/>
    <w:rsid w:val="00F66679"/>
    <w:rsid w:val="00F669B4"/>
    <w:rsid w:val="00F66DEF"/>
    <w:rsid w:val="00F67110"/>
    <w:rsid w:val="00F673E5"/>
    <w:rsid w:val="00F67A9E"/>
    <w:rsid w:val="00F70C4B"/>
    <w:rsid w:val="00F7188A"/>
    <w:rsid w:val="00F71F5F"/>
    <w:rsid w:val="00F71F9B"/>
    <w:rsid w:val="00F72991"/>
    <w:rsid w:val="00F729DB"/>
    <w:rsid w:val="00F73003"/>
    <w:rsid w:val="00F76B05"/>
    <w:rsid w:val="00F76B10"/>
    <w:rsid w:val="00F76DA0"/>
    <w:rsid w:val="00F77297"/>
    <w:rsid w:val="00F778B2"/>
    <w:rsid w:val="00F778ED"/>
    <w:rsid w:val="00F801F3"/>
    <w:rsid w:val="00F805B1"/>
    <w:rsid w:val="00F8087F"/>
    <w:rsid w:val="00F808C0"/>
    <w:rsid w:val="00F809F8"/>
    <w:rsid w:val="00F81BAD"/>
    <w:rsid w:val="00F8283C"/>
    <w:rsid w:val="00F83712"/>
    <w:rsid w:val="00F84AC0"/>
    <w:rsid w:val="00F859B1"/>
    <w:rsid w:val="00F85CA3"/>
    <w:rsid w:val="00F85CFE"/>
    <w:rsid w:val="00F86309"/>
    <w:rsid w:val="00F86430"/>
    <w:rsid w:val="00F86D2F"/>
    <w:rsid w:val="00F8763E"/>
    <w:rsid w:val="00F9225C"/>
    <w:rsid w:val="00F92CAA"/>
    <w:rsid w:val="00F930AC"/>
    <w:rsid w:val="00F93576"/>
    <w:rsid w:val="00F9396C"/>
    <w:rsid w:val="00F95815"/>
    <w:rsid w:val="00F95C77"/>
    <w:rsid w:val="00F96513"/>
    <w:rsid w:val="00F96EF9"/>
    <w:rsid w:val="00F9719B"/>
    <w:rsid w:val="00FA0876"/>
    <w:rsid w:val="00FA0A38"/>
    <w:rsid w:val="00FA10A3"/>
    <w:rsid w:val="00FA113E"/>
    <w:rsid w:val="00FA1ECB"/>
    <w:rsid w:val="00FA3672"/>
    <w:rsid w:val="00FA38AC"/>
    <w:rsid w:val="00FA3983"/>
    <w:rsid w:val="00FA3B84"/>
    <w:rsid w:val="00FA3E52"/>
    <w:rsid w:val="00FA43C2"/>
    <w:rsid w:val="00FA4900"/>
    <w:rsid w:val="00FA4B71"/>
    <w:rsid w:val="00FA4E8E"/>
    <w:rsid w:val="00FA672D"/>
    <w:rsid w:val="00FA6B30"/>
    <w:rsid w:val="00FA6E6D"/>
    <w:rsid w:val="00FA6E7C"/>
    <w:rsid w:val="00FA6F1D"/>
    <w:rsid w:val="00FA6FE7"/>
    <w:rsid w:val="00FA7294"/>
    <w:rsid w:val="00FB0E52"/>
    <w:rsid w:val="00FB15E4"/>
    <w:rsid w:val="00FB2792"/>
    <w:rsid w:val="00FB2835"/>
    <w:rsid w:val="00FB2AB3"/>
    <w:rsid w:val="00FB2ED8"/>
    <w:rsid w:val="00FB3637"/>
    <w:rsid w:val="00FB38CD"/>
    <w:rsid w:val="00FB4692"/>
    <w:rsid w:val="00FB49E1"/>
    <w:rsid w:val="00FB4E53"/>
    <w:rsid w:val="00FB5311"/>
    <w:rsid w:val="00FB5341"/>
    <w:rsid w:val="00FB58F4"/>
    <w:rsid w:val="00FB5C44"/>
    <w:rsid w:val="00FB5E56"/>
    <w:rsid w:val="00FB6379"/>
    <w:rsid w:val="00FB6DB7"/>
    <w:rsid w:val="00FB6F0D"/>
    <w:rsid w:val="00FB7C6D"/>
    <w:rsid w:val="00FC03A2"/>
    <w:rsid w:val="00FC07F7"/>
    <w:rsid w:val="00FC089E"/>
    <w:rsid w:val="00FC0D02"/>
    <w:rsid w:val="00FC1B1C"/>
    <w:rsid w:val="00FC1B4A"/>
    <w:rsid w:val="00FC2B5F"/>
    <w:rsid w:val="00FC2CCA"/>
    <w:rsid w:val="00FC2E28"/>
    <w:rsid w:val="00FC3E3F"/>
    <w:rsid w:val="00FC44DC"/>
    <w:rsid w:val="00FC45C7"/>
    <w:rsid w:val="00FC577B"/>
    <w:rsid w:val="00FC5DD1"/>
    <w:rsid w:val="00FC6205"/>
    <w:rsid w:val="00FC65C7"/>
    <w:rsid w:val="00FC677A"/>
    <w:rsid w:val="00FC6BF7"/>
    <w:rsid w:val="00FC6D97"/>
    <w:rsid w:val="00FC76E4"/>
    <w:rsid w:val="00FD0B04"/>
    <w:rsid w:val="00FD0D2C"/>
    <w:rsid w:val="00FD10FF"/>
    <w:rsid w:val="00FD1239"/>
    <w:rsid w:val="00FD2531"/>
    <w:rsid w:val="00FD27A0"/>
    <w:rsid w:val="00FD2A1C"/>
    <w:rsid w:val="00FD44E8"/>
    <w:rsid w:val="00FD458A"/>
    <w:rsid w:val="00FD4C49"/>
    <w:rsid w:val="00FD4F85"/>
    <w:rsid w:val="00FD59BC"/>
    <w:rsid w:val="00FD6B7D"/>
    <w:rsid w:val="00FD7200"/>
    <w:rsid w:val="00FE0013"/>
    <w:rsid w:val="00FE04EE"/>
    <w:rsid w:val="00FE0C57"/>
    <w:rsid w:val="00FE0E78"/>
    <w:rsid w:val="00FE1D27"/>
    <w:rsid w:val="00FE2074"/>
    <w:rsid w:val="00FE266F"/>
    <w:rsid w:val="00FE2B24"/>
    <w:rsid w:val="00FE2C5C"/>
    <w:rsid w:val="00FE3828"/>
    <w:rsid w:val="00FE4292"/>
    <w:rsid w:val="00FE5B7B"/>
    <w:rsid w:val="00FE5C1B"/>
    <w:rsid w:val="00FE5DA2"/>
    <w:rsid w:val="00FE5F30"/>
    <w:rsid w:val="00FE6ABD"/>
    <w:rsid w:val="00FE6CBD"/>
    <w:rsid w:val="00FE78AE"/>
    <w:rsid w:val="00FE78B8"/>
    <w:rsid w:val="00FE7A15"/>
    <w:rsid w:val="00FE7CC9"/>
    <w:rsid w:val="00FF09C6"/>
    <w:rsid w:val="00FF1904"/>
    <w:rsid w:val="00FF1A66"/>
    <w:rsid w:val="00FF1AA9"/>
    <w:rsid w:val="00FF26F6"/>
    <w:rsid w:val="00FF2865"/>
    <w:rsid w:val="00FF579A"/>
    <w:rsid w:val="00FF61A5"/>
    <w:rsid w:val="00FF6708"/>
    <w:rsid w:val="00FF75D9"/>
    <w:rsid w:val="00FF77DB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54C9CF4"/>
  <w15:chartTrackingRefBased/>
  <w15:docId w15:val="{EF7C9839-8EEC-414A-95B8-D5FBA9E61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34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C08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B170E8"/>
    <w:pPr>
      <w:pBdr>
        <w:bottom w:val="single" w:sz="12" w:space="1" w:color="auto"/>
        <w:between w:val="single" w:sz="12" w:space="1" w:color="auto"/>
      </w:pBdr>
      <w:spacing w:before="120"/>
      <w:jc w:val="both"/>
      <w:outlineLvl w:val="0"/>
    </w:pPr>
    <w:rPr>
      <w:rFonts w:cs="CG Palacio (WN)"/>
      <w:b/>
      <w:sz w:val="18"/>
    </w:rPr>
  </w:style>
  <w:style w:type="paragraph" w:styleId="Ttulo2">
    <w:name w:val="heading 2"/>
    <w:basedOn w:val="Normal"/>
    <w:next w:val="Normal"/>
    <w:link w:val="Ttulo2Car"/>
    <w:uiPriority w:val="9"/>
    <w:qFormat/>
    <w:rsid w:val="0089558E"/>
    <w:pPr>
      <w:pBdr>
        <w:top w:val="double" w:sz="6" w:space="1" w:color="auto"/>
        <w:between w:val="double" w:sz="6" w:space="1" w:color="auto"/>
      </w:pBdr>
      <w:spacing w:after="101" w:line="216" w:lineRule="atLeast"/>
      <w:jc w:val="both"/>
      <w:outlineLvl w:val="1"/>
    </w:pPr>
    <w:rPr>
      <w:rFonts w:ascii="Arial" w:hAnsi="Arial" w:cs="Helv"/>
      <w:sz w:val="18"/>
      <w:szCs w:val="20"/>
      <w:lang w:val="es-ES_tradnl" w:eastAsia="es-MX"/>
    </w:rPr>
  </w:style>
  <w:style w:type="paragraph" w:styleId="Ttulo3">
    <w:name w:val="heading 3"/>
    <w:basedOn w:val="Normal"/>
    <w:next w:val="Normal"/>
    <w:link w:val="Ttulo3Car"/>
    <w:uiPriority w:val="9"/>
    <w:qFormat/>
    <w:rsid w:val="00FD2531"/>
    <w:pPr>
      <w:keepNext/>
      <w:spacing w:before="240" w:after="60" w:line="276" w:lineRule="atLeast"/>
      <w:outlineLvl w:val="2"/>
    </w:pPr>
    <w:rPr>
      <w:rFonts w:ascii="CaAibri Light" w:hAnsi="CaAibri Light" w:cs="CaAibri Light"/>
      <w:b/>
      <w:sz w:val="26"/>
      <w:szCs w:val="20"/>
      <w:lang w:val="en-US" w:eastAsia="es-MX"/>
    </w:rPr>
  </w:style>
  <w:style w:type="paragraph" w:styleId="Ttulo4">
    <w:name w:val="heading 4"/>
    <w:basedOn w:val="Normal"/>
    <w:next w:val="Normal"/>
    <w:link w:val="Ttulo4Car"/>
    <w:qFormat/>
    <w:rsid w:val="00FD2531"/>
    <w:pPr>
      <w:keepNext/>
      <w:spacing w:before="240" w:after="60" w:line="276" w:lineRule="atLeast"/>
      <w:outlineLvl w:val="3"/>
    </w:pPr>
    <w:rPr>
      <w:rFonts w:ascii="CaAibri" w:hAnsi="CaAibri" w:cs="CaAibri"/>
      <w:b/>
      <w:sz w:val="28"/>
      <w:szCs w:val="20"/>
      <w:lang w:val="en-US" w:eastAsia="es-MX"/>
    </w:rPr>
  </w:style>
  <w:style w:type="paragraph" w:styleId="Ttulo5">
    <w:name w:val="heading 5"/>
    <w:basedOn w:val="Normal"/>
    <w:next w:val="Normal"/>
    <w:link w:val="Ttulo5Car"/>
    <w:qFormat/>
    <w:rsid w:val="00FD2531"/>
    <w:pPr>
      <w:spacing w:before="240" w:after="60" w:line="276" w:lineRule="atLeast"/>
      <w:outlineLvl w:val="4"/>
    </w:pPr>
    <w:rPr>
      <w:rFonts w:ascii="CaAibri" w:hAnsi="CaAibri" w:cs="CaAibri"/>
      <w:b/>
      <w:i/>
      <w:sz w:val="26"/>
      <w:szCs w:val="20"/>
      <w:lang w:val="en-US" w:eastAsia="es-MX"/>
    </w:rPr>
  </w:style>
  <w:style w:type="paragraph" w:styleId="Ttulo6">
    <w:name w:val="heading 6"/>
    <w:basedOn w:val="Normal"/>
    <w:next w:val="Normal"/>
    <w:link w:val="Ttulo6Car"/>
    <w:qFormat/>
    <w:rsid w:val="00FD2531"/>
    <w:pPr>
      <w:spacing w:before="240" w:after="60" w:line="276" w:lineRule="atLeast"/>
      <w:outlineLvl w:val="5"/>
    </w:pPr>
    <w:rPr>
      <w:rFonts w:ascii="CaAibri" w:hAnsi="CaAibri" w:cs="CaAibri"/>
      <w:b/>
      <w:sz w:val="22"/>
      <w:szCs w:val="20"/>
      <w:lang w:val="en-US" w:eastAsia="es-MX"/>
    </w:rPr>
  </w:style>
  <w:style w:type="paragraph" w:styleId="Ttulo7">
    <w:name w:val="heading 7"/>
    <w:basedOn w:val="Normal"/>
    <w:next w:val="Normal"/>
    <w:link w:val="Ttulo7Car"/>
    <w:qFormat/>
    <w:rsid w:val="00FD2531"/>
    <w:pPr>
      <w:spacing w:before="240" w:after="60" w:line="276" w:lineRule="atLeast"/>
      <w:outlineLvl w:val="6"/>
    </w:pPr>
    <w:rPr>
      <w:rFonts w:ascii="CaAibri" w:hAnsi="CaAibri" w:cs="CaAibri"/>
      <w:szCs w:val="20"/>
      <w:lang w:val="en-US" w:eastAsia="es-MX"/>
    </w:rPr>
  </w:style>
  <w:style w:type="paragraph" w:styleId="Ttulo8">
    <w:name w:val="heading 8"/>
    <w:basedOn w:val="Normal"/>
    <w:next w:val="Normal"/>
    <w:link w:val="Ttulo8Car"/>
    <w:qFormat/>
    <w:rsid w:val="00FD2531"/>
    <w:pPr>
      <w:spacing w:before="240" w:after="60" w:line="276" w:lineRule="atLeast"/>
      <w:outlineLvl w:val="7"/>
    </w:pPr>
    <w:rPr>
      <w:rFonts w:ascii="CaAibri" w:hAnsi="CaAibri" w:cs="CaAibri"/>
      <w:i/>
      <w:szCs w:val="20"/>
      <w:lang w:val="en-US" w:eastAsia="es-MX"/>
    </w:rPr>
  </w:style>
  <w:style w:type="paragraph" w:styleId="Ttulo9">
    <w:name w:val="heading 9"/>
    <w:basedOn w:val="Normal"/>
    <w:next w:val="Normal"/>
    <w:link w:val="Ttulo9Car"/>
    <w:qFormat/>
    <w:rsid w:val="00FD2531"/>
    <w:pPr>
      <w:spacing w:before="240" w:after="60" w:line="276" w:lineRule="atLeast"/>
      <w:outlineLvl w:val="8"/>
    </w:pPr>
    <w:rPr>
      <w:rFonts w:ascii="CaAbria" w:hAnsi="CaAbria" w:cs="CaAbria"/>
      <w:sz w:val="22"/>
      <w:szCs w:val="20"/>
      <w:lang w:val="en-U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link w:val="TextoCar"/>
    <w:rsid w:val="00A333DC"/>
    <w:pPr>
      <w:spacing w:after="101" w:line="216" w:lineRule="exact"/>
      <w:ind w:firstLine="288"/>
      <w:jc w:val="both"/>
    </w:pPr>
    <w:rPr>
      <w:rFonts w:ascii="Arial" w:hAnsi="Arial" w:cs="Arial"/>
      <w:sz w:val="18"/>
      <w:szCs w:val="20"/>
    </w:rPr>
  </w:style>
  <w:style w:type="paragraph" w:customStyle="1" w:styleId="CABEZA">
    <w:name w:val="CABEZA"/>
    <w:basedOn w:val="Normal"/>
    <w:rsid w:val="000468AF"/>
    <w:pPr>
      <w:jc w:val="center"/>
    </w:pPr>
    <w:rPr>
      <w:rFonts w:eastAsia="Calibri" w:cs="Arial"/>
      <w:b/>
      <w:sz w:val="28"/>
      <w:szCs w:val="28"/>
      <w:lang w:val="es-ES_tradnl" w:eastAsia="es-MX"/>
    </w:rPr>
  </w:style>
  <w:style w:type="paragraph" w:customStyle="1" w:styleId="ROMANOS">
    <w:name w:val="ROMANOS"/>
    <w:basedOn w:val="Normal"/>
    <w:link w:val="ROMANOSCar"/>
    <w:rsid w:val="00F51E5E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hAnsi="Arial" w:cs="Arial"/>
      <w:sz w:val="18"/>
      <w:szCs w:val="18"/>
    </w:rPr>
  </w:style>
  <w:style w:type="paragraph" w:customStyle="1" w:styleId="INCISO">
    <w:name w:val="INCISO"/>
    <w:basedOn w:val="Normal"/>
    <w:rsid w:val="00255299"/>
    <w:pPr>
      <w:spacing w:after="101" w:line="216" w:lineRule="exact"/>
      <w:ind w:left="1080" w:hanging="360"/>
      <w:jc w:val="both"/>
    </w:pPr>
    <w:rPr>
      <w:rFonts w:ascii="Arial" w:hAnsi="Arial" w:cs="Arial"/>
      <w:sz w:val="18"/>
      <w:szCs w:val="18"/>
    </w:rPr>
  </w:style>
  <w:style w:type="paragraph" w:customStyle="1" w:styleId="Fechas">
    <w:name w:val="Fechas"/>
    <w:basedOn w:val="Texto"/>
    <w:autoRedefine/>
    <w:rsid w:val="00B14C29"/>
    <w:pPr>
      <w:widowControl w:val="0"/>
      <w:pBdr>
        <w:bottom w:val="double" w:sz="6" w:space="1" w:color="auto"/>
      </w:pBdr>
      <w:tabs>
        <w:tab w:val="center" w:pos="4464"/>
        <w:tab w:val="right" w:pos="8582"/>
      </w:tabs>
      <w:spacing w:after="0" w:line="240" w:lineRule="auto"/>
      <w:ind w:left="288" w:right="288" w:firstLine="0"/>
    </w:pPr>
    <w:rPr>
      <w:rFonts w:ascii="Times New Roman" w:hAnsi="Times New Roman"/>
      <w:snapToGrid w:val="0"/>
      <w:lang w:val="es-MX" w:eastAsia="es-MX"/>
    </w:rPr>
  </w:style>
  <w:style w:type="paragraph" w:customStyle="1" w:styleId="ANOTACION">
    <w:name w:val="ANOTACION"/>
    <w:basedOn w:val="Normal"/>
    <w:link w:val="ANOTACIONCar"/>
    <w:rsid w:val="009C02DA"/>
    <w:pPr>
      <w:spacing w:before="101" w:after="101" w:line="216" w:lineRule="atLeast"/>
      <w:jc w:val="center"/>
    </w:pPr>
    <w:rPr>
      <w:b/>
      <w:sz w:val="18"/>
      <w:szCs w:val="20"/>
      <w:lang w:val="es-ES_tradnl"/>
    </w:rPr>
  </w:style>
  <w:style w:type="paragraph" w:customStyle="1" w:styleId="SUBIN">
    <w:name w:val="SUBIN"/>
    <w:basedOn w:val="Texto"/>
    <w:rsid w:val="00535845"/>
    <w:pPr>
      <w:ind w:left="1987" w:hanging="720"/>
    </w:pPr>
    <w:rPr>
      <w:lang w:val="es-MX"/>
    </w:rPr>
  </w:style>
  <w:style w:type="paragraph" w:customStyle="1" w:styleId="Titulo1">
    <w:name w:val="Titulo 1"/>
    <w:basedOn w:val="Texto"/>
    <w:rsid w:val="00875A59"/>
    <w:pPr>
      <w:pBdr>
        <w:bottom w:val="single" w:sz="12" w:space="1" w:color="auto"/>
      </w:pBdr>
      <w:spacing w:before="120" w:after="0" w:line="240" w:lineRule="auto"/>
      <w:ind w:firstLine="0"/>
      <w:outlineLvl w:val="0"/>
    </w:pPr>
    <w:rPr>
      <w:rFonts w:ascii="Times New Roman" w:hAnsi="Times New Roman"/>
      <w:b/>
      <w:szCs w:val="18"/>
      <w:lang w:val="es-MX" w:eastAsia="es-MX"/>
    </w:rPr>
  </w:style>
  <w:style w:type="paragraph" w:customStyle="1" w:styleId="Titulo2">
    <w:name w:val="Titulo 2"/>
    <w:basedOn w:val="Texto"/>
    <w:rsid w:val="00FE5F30"/>
    <w:pPr>
      <w:pBdr>
        <w:top w:val="double" w:sz="6" w:space="1" w:color="auto"/>
      </w:pBdr>
      <w:spacing w:line="240" w:lineRule="auto"/>
      <w:ind w:firstLine="0"/>
      <w:outlineLvl w:val="1"/>
    </w:pPr>
    <w:rPr>
      <w:lang w:val="es-MX"/>
    </w:rPr>
  </w:style>
  <w:style w:type="paragraph" w:customStyle="1" w:styleId="tt">
    <w:name w:val="tt"/>
    <w:basedOn w:val="Texto"/>
    <w:rsid w:val="00F64B32"/>
    <w:pPr>
      <w:tabs>
        <w:tab w:val="left" w:pos="1320"/>
        <w:tab w:val="left" w:pos="1629"/>
      </w:tabs>
      <w:ind w:left="1647" w:hanging="1440"/>
    </w:pPr>
    <w:rPr>
      <w:lang w:val="es-ES_tradnl"/>
    </w:rPr>
  </w:style>
  <w:style w:type="paragraph" w:customStyle="1" w:styleId="sum">
    <w:name w:val="sum"/>
    <w:basedOn w:val="Texto"/>
    <w:rsid w:val="007578BE"/>
    <w:pPr>
      <w:tabs>
        <w:tab w:val="right" w:leader="dot" w:pos="8100"/>
        <w:tab w:val="right" w:pos="8640"/>
      </w:tabs>
      <w:spacing w:after="0" w:line="266" w:lineRule="exact"/>
      <w:ind w:left="274" w:right="749" w:firstLine="0"/>
    </w:pPr>
    <w:rPr>
      <w:rFonts w:ascii="Times New Roman" w:hAnsi="Times New Roman"/>
      <w:b/>
      <w:sz w:val="20"/>
      <w:u w:val="single"/>
      <w:lang w:val="es-ES_tradnl"/>
    </w:rPr>
  </w:style>
  <w:style w:type="paragraph" w:styleId="Encabezado">
    <w:name w:val="header"/>
    <w:basedOn w:val="Normal"/>
    <w:link w:val="EncabezadoCar"/>
    <w:uiPriority w:val="99"/>
    <w:rsid w:val="00140A5C"/>
    <w:pPr>
      <w:tabs>
        <w:tab w:val="center" w:pos="4419"/>
        <w:tab w:val="right" w:pos="8838"/>
      </w:tabs>
    </w:pPr>
  </w:style>
  <w:style w:type="paragraph" w:customStyle="1" w:styleId="EstilotextoPrimeralnea0">
    <w:name w:val="Estilo texto + Primera línea:  0&quot;"/>
    <w:basedOn w:val="Normal"/>
    <w:rsid w:val="0054733E"/>
    <w:pPr>
      <w:spacing w:after="101" w:line="216" w:lineRule="exact"/>
      <w:jc w:val="both"/>
    </w:pPr>
    <w:rPr>
      <w:rFonts w:ascii="Arial" w:hAnsi="Arial"/>
      <w:sz w:val="18"/>
      <w:szCs w:val="20"/>
      <w:lang w:val="es-MX" w:eastAsia="es-MX"/>
    </w:rPr>
  </w:style>
  <w:style w:type="character" w:customStyle="1" w:styleId="TextoCar">
    <w:name w:val="Texto Car"/>
    <w:link w:val="Texto"/>
    <w:locked/>
    <w:rsid w:val="003E5783"/>
    <w:rPr>
      <w:rFonts w:ascii="Arial" w:hAnsi="Arial" w:cs="Arial"/>
      <w:sz w:val="18"/>
      <w:lang w:val="es-ES" w:eastAsia="es-ES" w:bidi="ar-SA"/>
    </w:rPr>
  </w:style>
  <w:style w:type="character" w:customStyle="1" w:styleId="ROMANOSCar">
    <w:name w:val="ROMANOS Car"/>
    <w:link w:val="ROMANOS"/>
    <w:locked/>
    <w:rsid w:val="003E5783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ANOTACIONCar">
    <w:name w:val="ANOTACION Car"/>
    <w:link w:val="ANOTACION"/>
    <w:locked/>
    <w:rsid w:val="003E5783"/>
    <w:rPr>
      <w:b/>
      <w:sz w:val="18"/>
      <w:lang w:val="es-ES_tradnl" w:eastAsia="es-ES" w:bidi="ar-SA"/>
    </w:rPr>
  </w:style>
  <w:style w:type="paragraph" w:styleId="Piedepgina">
    <w:name w:val="footer"/>
    <w:basedOn w:val="Normal"/>
    <w:link w:val="PiedepginaCar"/>
    <w:uiPriority w:val="99"/>
    <w:rsid w:val="00140A5C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  <w:rsid w:val="00140A5C"/>
  </w:style>
  <w:style w:type="character" w:customStyle="1" w:styleId="Ttulo3Car">
    <w:name w:val="Título 3 Car"/>
    <w:link w:val="Ttulo3"/>
    <w:uiPriority w:val="9"/>
    <w:rsid w:val="00FD2531"/>
    <w:rPr>
      <w:rFonts w:ascii="CaAibri Light" w:hAnsi="CaAibri Light" w:cs="CaAibri Light"/>
      <w:b/>
      <w:sz w:val="26"/>
      <w:lang w:val="en-US"/>
    </w:rPr>
  </w:style>
  <w:style w:type="character" w:customStyle="1" w:styleId="Ttulo4Car">
    <w:name w:val="Título 4 Car"/>
    <w:link w:val="Ttulo4"/>
    <w:rsid w:val="00FD2531"/>
    <w:rPr>
      <w:rFonts w:ascii="CaAibri" w:hAnsi="CaAibri" w:cs="CaAibri"/>
      <w:b/>
      <w:sz w:val="28"/>
      <w:lang w:val="en-US"/>
    </w:rPr>
  </w:style>
  <w:style w:type="character" w:customStyle="1" w:styleId="Ttulo5Car">
    <w:name w:val="Título 5 Car"/>
    <w:link w:val="Ttulo5"/>
    <w:rsid w:val="00FD2531"/>
    <w:rPr>
      <w:rFonts w:ascii="CaAibri" w:hAnsi="CaAibri" w:cs="CaAibri"/>
      <w:b/>
      <w:i/>
      <w:sz w:val="26"/>
      <w:lang w:val="en-US"/>
    </w:rPr>
  </w:style>
  <w:style w:type="character" w:customStyle="1" w:styleId="Ttulo6Car">
    <w:name w:val="Título 6 Car"/>
    <w:link w:val="Ttulo6"/>
    <w:rsid w:val="00FD2531"/>
    <w:rPr>
      <w:rFonts w:ascii="CaAibri" w:hAnsi="CaAibri" w:cs="CaAibri"/>
      <w:b/>
      <w:sz w:val="22"/>
      <w:lang w:val="en-US"/>
    </w:rPr>
  </w:style>
  <w:style w:type="character" w:customStyle="1" w:styleId="Ttulo7Car">
    <w:name w:val="Título 7 Car"/>
    <w:link w:val="Ttulo7"/>
    <w:rsid w:val="00FD2531"/>
    <w:rPr>
      <w:rFonts w:ascii="CaAibri" w:hAnsi="CaAibri" w:cs="CaAibri"/>
      <w:sz w:val="24"/>
      <w:lang w:val="en-US"/>
    </w:rPr>
  </w:style>
  <w:style w:type="character" w:customStyle="1" w:styleId="Ttulo8Car">
    <w:name w:val="Título 8 Car"/>
    <w:link w:val="Ttulo8"/>
    <w:rsid w:val="00FD2531"/>
    <w:rPr>
      <w:rFonts w:ascii="CaAibri" w:hAnsi="CaAibri" w:cs="CaAibri"/>
      <w:i/>
      <w:sz w:val="24"/>
      <w:lang w:val="en-US"/>
    </w:rPr>
  </w:style>
  <w:style w:type="character" w:customStyle="1" w:styleId="Ttulo9Car">
    <w:name w:val="Título 9 Car"/>
    <w:link w:val="Ttulo9"/>
    <w:rsid w:val="00FD2531"/>
    <w:rPr>
      <w:rFonts w:ascii="CaAbria" w:hAnsi="CaAbria" w:cs="CaAbria"/>
      <w:sz w:val="22"/>
      <w:lang w:val="en-US"/>
    </w:rPr>
  </w:style>
  <w:style w:type="paragraph" w:customStyle="1" w:styleId="texto0">
    <w:name w:val="texto"/>
    <w:basedOn w:val="Normal"/>
    <w:rsid w:val="00FD2531"/>
    <w:pPr>
      <w:spacing w:after="101" w:line="216" w:lineRule="exact"/>
      <w:ind w:firstLine="288"/>
      <w:jc w:val="both"/>
    </w:pPr>
    <w:rPr>
      <w:rFonts w:ascii="ArAal" w:hAnsi="ArAal" w:cs="ArAal"/>
      <w:sz w:val="18"/>
      <w:szCs w:val="20"/>
      <w:lang w:val="es-MX" w:eastAsia="es-MX"/>
    </w:rPr>
  </w:style>
  <w:style w:type="paragraph" w:styleId="Prrafodelista">
    <w:name w:val="List Paragraph"/>
    <w:aliases w:val="List Paragraph-Thesis,Párrafo de lista11,List Paragraph,Bullet List,FooterText,numbered,List Paragraph1,Paragraphe de liste1,Bulletr List Paragraph,列出段落,列出段落1,titulo5,Colorful List - Accent 11,Footnote,viñetas,TítuloB,lp1,Listas,b1"/>
    <w:basedOn w:val="Normal"/>
    <w:link w:val="PrrafodelistaCar"/>
    <w:uiPriority w:val="34"/>
    <w:qFormat/>
    <w:rsid w:val="00FD2531"/>
    <w:pPr>
      <w:ind w:left="720"/>
    </w:pPr>
    <w:rPr>
      <w:rFonts w:ascii="CaAibri" w:hAnsi="CaAibri" w:cs="CaAibri"/>
      <w:sz w:val="22"/>
      <w:szCs w:val="20"/>
      <w:lang w:val="es-MX" w:eastAsia="es-MX"/>
    </w:rPr>
  </w:style>
  <w:style w:type="paragraph" w:styleId="Textocomentario">
    <w:name w:val="annotation text"/>
    <w:basedOn w:val="Normal"/>
    <w:link w:val="TextocomentarioCar"/>
    <w:rsid w:val="00FD2531"/>
    <w:rPr>
      <w:rFonts w:ascii="TiAes New Roman" w:hAnsi="TiAes New Roman" w:cs="TiAes New Roman"/>
      <w:sz w:val="20"/>
      <w:szCs w:val="20"/>
      <w:lang w:eastAsia="es-MX"/>
    </w:rPr>
  </w:style>
  <w:style w:type="character" w:customStyle="1" w:styleId="TextocomentarioCar">
    <w:name w:val="Texto comentario Car"/>
    <w:link w:val="Textocomentario"/>
    <w:rsid w:val="00FD2531"/>
    <w:rPr>
      <w:rFonts w:ascii="TiAes New Roman" w:hAnsi="TiAes New Roman" w:cs="TiAes New Roman"/>
      <w:lang w:val="es-ES"/>
    </w:rPr>
  </w:style>
  <w:style w:type="paragraph" w:styleId="TDC8">
    <w:name w:val="toc 8"/>
    <w:basedOn w:val="Normal"/>
    <w:next w:val="Normal"/>
    <w:uiPriority w:val="39"/>
    <w:rsid w:val="00FD2531"/>
    <w:pPr>
      <w:ind w:left="1540"/>
    </w:pPr>
    <w:rPr>
      <w:rFonts w:ascii="CaAibri" w:hAnsi="CaAibri" w:cs="CaAibri"/>
      <w:sz w:val="18"/>
      <w:szCs w:val="20"/>
      <w:lang w:eastAsia="es-MX"/>
    </w:rPr>
  </w:style>
  <w:style w:type="paragraph" w:styleId="TDC7">
    <w:name w:val="toc 7"/>
    <w:basedOn w:val="Normal"/>
    <w:next w:val="Normal"/>
    <w:uiPriority w:val="39"/>
    <w:rsid w:val="00FD2531"/>
    <w:pPr>
      <w:ind w:left="1320"/>
    </w:pPr>
    <w:rPr>
      <w:rFonts w:ascii="CaAibri" w:hAnsi="CaAibri" w:cs="CaAibri"/>
      <w:sz w:val="18"/>
      <w:szCs w:val="20"/>
      <w:lang w:eastAsia="es-MX"/>
    </w:rPr>
  </w:style>
  <w:style w:type="paragraph" w:styleId="TDC6">
    <w:name w:val="toc 6"/>
    <w:basedOn w:val="Normal"/>
    <w:next w:val="Normal"/>
    <w:uiPriority w:val="39"/>
    <w:rsid w:val="00FD2531"/>
    <w:pPr>
      <w:ind w:left="1100"/>
    </w:pPr>
    <w:rPr>
      <w:rFonts w:ascii="CaAibri" w:hAnsi="CaAibri" w:cs="CaAibri"/>
      <w:sz w:val="18"/>
      <w:szCs w:val="20"/>
      <w:lang w:eastAsia="es-MX"/>
    </w:rPr>
  </w:style>
  <w:style w:type="paragraph" w:styleId="TDC5">
    <w:name w:val="toc 5"/>
    <w:basedOn w:val="Normal"/>
    <w:next w:val="Normal"/>
    <w:uiPriority w:val="39"/>
    <w:rsid w:val="00FD2531"/>
    <w:pPr>
      <w:ind w:left="880"/>
    </w:pPr>
    <w:rPr>
      <w:rFonts w:ascii="CaAibri" w:hAnsi="CaAibri" w:cs="CaAibri"/>
      <w:sz w:val="18"/>
      <w:szCs w:val="20"/>
      <w:lang w:eastAsia="es-MX"/>
    </w:rPr>
  </w:style>
  <w:style w:type="paragraph" w:styleId="TDC4">
    <w:name w:val="toc 4"/>
    <w:basedOn w:val="Normal"/>
    <w:next w:val="Normal"/>
    <w:uiPriority w:val="39"/>
    <w:rsid w:val="00FD2531"/>
    <w:pPr>
      <w:ind w:left="660"/>
    </w:pPr>
    <w:rPr>
      <w:rFonts w:ascii="CaAibri" w:hAnsi="CaAibri" w:cs="CaAibri"/>
      <w:sz w:val="18"/>
      <w:szCs w:val="20"/>
      <w:lang w:eastAsia="es-MX"/>
    </w:rPr>
  </w:style>
  <w:style w:type="paragraph" w:styleId="TDC3">
    <w:name w:val="toc 3"/>
    <w:basedOn w:val="Normal"/>
    <w:next w:val="Normal"/>
    <w:uiPriority w:val="39"/>
    <w:rsid w:val="00FD2531"/>
    <w:pPr>
      <w:spacing w:after="100" w:line="276" w:lineRule="atLeast"/>
      <w:ind w:left="440"/>
    </w:pPr>
    <w:rPr>
      <w:rFonts w:ascii="CaAibri" w:hAnsi="CaAibri" w:cs="CaAibri"/>
      <w:sz w:val="22"/>
      <w:szCs w:val="20"/>
      <w:lang w:eastAsia="es-MX"/>
    </w:rPr>
  </w:style>
  <w:style w:type="paragraph" w:styleId="TDC2">
    <w:name w:val="toc 2"/>
    <w:basedOn w:val="Normal"/>
    <w:next w:val="Normal"/>
    <w:uiPriority w:val="39"/>
    <w:rsid w:val="00FD2531"/>
    <w:pPr>
      <w:spacing w:after="100" w:line="276" w:lineRule="atLeast"/>
      <w:ind w:left="220"/>
    </w:pPr>
    <w:rPr>
      <w:rFonts w:ascii="CaAibri" w:hAnsi="CaAibri" w:cs="CaAibri"/>
      <w:sz w:val="22"/>
      <w:szCs w:val="20"/>
      <w:lang w:eastAsia="es-MX"/>
    </w:rPr>
  </w:style>
  <w:style w:type="paragraph" w:styleId="TDC1">
    <w:name w:val="toc 1"/>
    <w:basedOn w:val="Normal"/>
    <w:next w:val="Normal"/>
    <w:uiPriority w:val="39"/>
    <w:rsid w:val="00FD2531"/>
    <w:pPr>
      <w:spacing w:after="100" w:line="276" w:lineRule="atLeast"/>
    </w:pPr>
    <w:rPr>
      <w:rFonts w:ascii="CaAibri" w:hAnsi="CaAibri" w:cs="CaAibri"/>
      <w:sz w:val="22"/>
      <w:szCs w:val="20"/>
      <w:lang w:eastAsia="es-MX"/>
    </w:rPr>
  </w:style>
  <w:style w:type="paragraph" w:styleId="Textonotapie">
    <w:name w:val="footnote text"/>
    <w:basedOn w:val="Normal"/>
    <w:link w:val="TextonotapieCar"/>
    <w:uiPriority w:val="99"/>
    <w:rsid w:val="00FD2531"/>
    <w:rPr>
      <w:rFonts w:ascii="CaAibri" w:hAnsi="CaAibri" w:cs="CaAibri"/>
      <w:sz w:val="20"/>
      <w:szCs w:val="20"/>
      <w:lang w:eastAsia="es-MX"/>
    </w:rPr>
  </w:style>
  <w:style w:type="character" w:customStyle="1" w:styleId="TextonotapieCar">
    <w:name w:val="Texto nota pie Car"/>
    <w:link w:val="Textonotapie"/>
    <w:uiPriority w:val="99"/>
    <w:rsid w:val="00FD2531"/>
    <w:rPr>
      <w:rFonts w:ascii="CaAibri" w:hAnsi="CaAibri" w:cs="CaAibri"/>
      <w:lang w:val="es-ES"/>
    </w:rPr>
  </w:style>
  <w:style w:type="paragraph" w:customStyle="1" w:styleId="rtfs">
    <w:name w:val="rtfs"/>
    <w:basedOn w:val="Textosinformato1"/>
    <w:rsid w:val="00FD2531"/>
  </w:style>
  <w:style w:type="paragraph" w:customStyle="1" w:styleId="Textosinformato1">
    <w:name w:val="Texto sin formato1"/>
    <w:basedOn w:val="Normal"/>
    <w:rsid w:val="00FD2531"/>
    <w:rPr>
      <w:rFonts w:ascii="CoArier New" w:hAnsi="CoArier New" w:cs="CoArier New"/>
      <w:sz w:val="20"/>
      <w:szCs w:val="20"/>
      <w:lang w:eastAsia="es-MX"/>
    </w:rPr>
  </w:style>
  <w:style w:type="paragraph" w:customStyle="1" w:styleId="Indi">
    <w:name w:val="Indi"/>
    <w:basedOn w:val="Normal"/>
    <w:rsid w:val="00FD2531"/>
    <w:pPr>
      <w:tabs>
        <w:tab w:val="right" w:leader="dot" w:pos="8100"/>
        <w:tab w:val="right" w:pos="8640"/>
      </w:tabs>
      <w:spacing w:after="48" w:line="280" w:lineRule="exact"/>
      <w:ind w:left="274" w:right="749"/>
      <w:jc w:val="both"/>
    </w:pPr>
    <w:rPr>
      <w:rFonts w:ascii="ArAal" w:hAnsi="ArAal" w:cs="ArAal"/>
      <w:sz w:val="18"/>
      <w:szCs w:val="20"/>
      <w:lang w:val="en-GB" w:eastAsia="es-MX"/>
    </w:rPr>
  </w:style>
  <w:style w:type="paragraph" w:customStyle="1" w:styleId="Secreta">
    <w:name w:val="Secreta"/>
    <w:basedOn w:val="Normal"/>
    <w:rsid w:val="00FD2531"/>
    <w:pPr>
      <w:tabs>
        <w:tab w:val="right" w:leader="dot" w:pos="8100"/>
        <w:tab w:val="right" w:pos="8640"/>
      </w:tabs>
      <w:spacing w:line="334" w:lineRule="exact"/>
      <w:ind w:left="274" w:right="749"/>
      <w:jc w:val="both"/>
    </w:pPr>
    <w:rPr>
      <w:rFonts w:ascii="TiAes New Roman" w:hAnsi="TiAes New Roman" w:cs="TiAes New Roman"/>
      <w:b/>
      <w:sz w:val="20"/>
      <w:szCs w:val="20"/>
      <w:u w:val="single"/>
      <w:lang w:val="es-ES_tradnl" w:eastAsia="es-MX"/>
    </w:rPr>
  </w:style>
  <w:style w:type="paragraph" w:customStyle="1" w:styleId="Textodeglobo1">
    <w:name w:val="Texto de globo1"/>
    <w:basedOn w:val="Normal"/>
    <w:rsid w:val="00FD2531"/>
    <w:rPr>
      <w:rFonts w:ascii="SeAoe UI" w:hAnsi="SeAoe UI" w:cs="SeAoe UI"/>
      <w:sz w:val="18"/>
      <w:szCs w:val="20"/>
      <w:lang w:eastAsia="es-MX"/>
    </w:rPr>
  </w:style>
  <w:style w:type="paragraph" w:customStyle="1" w:styleId="EstilotextoPrimeral">
    <w:name w:val="Estilo texto + Primera l"/>
    <w:basedOn w:val="Normal"/>
    <w:rsid w:val="00FD2531"/>
    <w:pPr>
      <w:spacing w:after="101" w:line="216" w:lineRule="exact"/>
      <w:jc w:val="both"/>
    </w:pPr>
    <w:rPr>
      <w:rFonts w:ascii="ArAal" w:hAnsi="ArAal" w:cs="ArAal"/>
      <w:sz w:val="18"/>
      <w:szCs w:val="20"/>
      <w:lang w:val="es-MX" w:eastAsia="es-MX"/>
    </w:rPr>
  </w:style>
  <w:style w:type="paragraph" w:customStyle="1" w:styleId="Sumario">
    <w:name w:val="Sumario"/>
    <w:basedOn w:val="Normal"/>
    <w:rsid w:val="00FD2531"/>
    <w:pPr>
      <w:tabs>
        <w:tab w:val="right" w:leader="dot" w:pos="8107"/>
        <w:tab w:val="right" w:pos="8640"/>
      </w:tabs>
      <w:spacing w:line="260" w:lineRule="exact"/>
      <w:ind w:left="274" w:right="749"/>
      <w:jc w:val="both"/>
    </w:pPr>
    <w:rPr>
      <w:rFonts w:ascii="ArAal" w:hAnsi="ArAal" w:cs="ArAal"/>
      <w:sz w:val="18"/>
      <w:szCs w:val="20"/>
      <w:lang w:eastAsia="es-MX"/>
    </w:rPr>
  </w:style>
  <w:style w:type="paragraph" w:customStyle="1" w:styleId="Asuntodelcomentario1">
    <w:name w:val="Asunto del comentario1"/>
    <w:basedOn w:val="Textocomentario"/>
    <w:next w:val="Textocomentario"/>
    <w:rsid w:val="00FD2531"/>
    <w:rPr>
      <w:b/>
    </w:rPr>
  </w:style>
  <w:style w:type="paragraph" w:customStyle="1" w:styleId="Textodeglobo11">
    <w:name w:val="Texto de globo11"/>
    <w:basedOn w:val="Normal"/>
    <w:rsid w:val="00FD2531"/>
    <w:rPr>
      <w:rFonts w:ascii="TaAoma" w:hAnsi="TaAoma" w:cs="TaAoma"/>
      <w:sz w:val="16"/>
      <w:szCs w:val="20"/>
      <w:lang w:val="es-MX" w:eastAsia="es-MX"/>
    </w:rPr>
  </w:style>
  <w:style w:type="paragraph" w:customStyle="1" w:styleId="Default">
    <w:name w:val="Default"/>
    <w:rsid w:val="00FD2531"/>
    <w:rPr>
      <w:rFonts w:ascii="TaAoma" w:hAnsi="TaAoma" w:cs="TaAoma"/>
      <w:color w:val="000000"/>
      <w:sz w:val="24"/>
      <w:lang w:val="es-MX" w:eastAsia="es-MX"/>
    </w:rPr>
  </w:style>
  <w:style w:type="paragraph" w:customStyle="1" w:styleId="Asuntodelcomentario11">
    <w:name w:val="Asunto del comentario11"/>
    <w:basedOn w:val="Textocomentario"/>
    <w:next w:val="Textocomentario"/>
    <w:rsid w:val="00FD2531"/>
    <w:pPr>
      <w:spacing w:after="200"/>
    </w:pPr>
    <w:rPr>
      <w:rFonts w:ascii="CaAibri" w:hAnsi="CaAibri" w:cs="CaAibri"/>
      <w:b/>
      <w:lang w:val="en-US"/>
    </w:rPr>
  </w:style>
  <w:style w:type="paragraph" w:styleId="Revisin">
    <w:name w:val="Revision"/>
    <w:uiPriority w:val="99"/>
    <w:rsid w:val="00FD2531"/>
    <w:rPr>
      <w:rFonts w:ascii="CaAibri" w:hAnsi="CaAibri" w:cs="CaAibri"/>
      <w:sz w:val="22"/>
      <w:lang w:val="es-MX" w:eastAsia="es-MX"/>
    </w:rPr>
  </w:style>
  <w:style w:type="paragraph" w:styleId="TtuloTDC">
    <w:name w:val="TOC Heading"/>
    <w:basedOn w:val="Ttulo1"/>
    <w:next w:val="Normal"/>
    <w:uiPriority w:val="39"/>
    <w:qFormat/>
    <w:rsid w:val="00FD2531"/>
    <w:pPr>
      <w:keepNext/>
      <w:keepLines/>
      <w:pBdr>
        <w:bottom w:val="none" w:sz="0" w:space="0" w:color="auto"/>
        <w:between w:val="none" w:sz="0" w:space="0" w:color="auto"/>
      </w:pBdr>
      <w:spacing w:before="480" w:line="276" w:lineRule="atLeast"/>
      <w:jc w:val="left"/>
    </w:pPr>
    <w:rPr>
      <w:rFonts w:ascii="CaAbria" w:hAnsi="CaAbria" w:cs="CaAbria"/>
      <w:color w:val="00FFFF"/>
      <w:sz w:val="28"/>
      <w:szCs w:val="20"/>
      <w:lang w:eastAsia="es-MX"/>
    </w:rPr>
  </w:style>
  <w:style w:type="paragraph" w:styleId="Sinespaciado">
    <w:name w:val="No Spacing"/>
    <w:link w:val="SinespaciadoCar"/>
    <w:uiPriority w:val="1"/>
    <w:qFormat/>
    <w:rsid w:val="00FD2531"/>
    <w:pPr>
      <w:spacing w:line="192" w:lineRule="atLeast"/>
      <w:jc w:val="both"/>
    </w:pPr>
    <w:rPr>
      <w:rFonts w:ascii="ArAal" w:hAnsi="ArAal" w:cs="ArAal"/>
      <w:sz w:val="24"/>
      <w:lang w:eastAsia="es-MX"/>
    </w:rPr>
  </w:style>
  <w:style w:type="paragraph" w:customStyle="1" w:styleId="Style3">
    <w:name w:val="Style 3"/>
    <w:rsid w:val="00FD2531"/>
    <w:rPr>
      <w:rFonts w:ascii="TiAes New Roman" w:hAnsi="TiAes New Roman" w:cs="TiAes New Roman"/>
      <w:lang w:val="en-US" w:eastAsia="es-MX"/>
    </w:rPr>
  </w:style>
  <w:style w:type="paragraph" w:customStyle="1" w:styleId="Textoindependiente21">
    <w:name w:val="Texto independiente 21"/>
    <w:basedOn w:val="Normal"/>
    <w:uiPriority w:val="99"/>
    <w:rsid w:val="00FD2531"/>
    <w:pPr>
      <w:ind w:right="22"/>
      <w:jc w:val="both"/>
    </w:pPr>
    <w:rPr>
      <w:rFonts w:ascii="ArAal" w:hAnsi="ArAal" w:cs="ArAal"/>
      <w:szCs w:val="20"/>
      <w:lang w:val="es-ES_tradnl" w:eastAsia="es-MX"/>
    </w:rPr>
  </w:style>
  <w:style w:type="paragraph" w:customStyle="1" w:styleId="Textonormal">
    <w:name w:val="Texto normal"/>
    <w:basedOn w:val="Normal"/>
    <w:rsid w:val="00FD2531"/>
    <w:pPr>
      <w:spacing w:after="120" w:line="276" w:lineRule="atLeast"/>
    </w:pPr>
    <w:rPr>
      <w:rFonts w:ascii="CaAibri" w:hAnsi="CaAibri" w:cs="CaAibri"/>
      <w:sz w:val="22"/>
      <w:szCs w:val="20"/>
      <w:lang w:val="es-MX" w:eastAsia="es-MX"/>
    </w:rPr>
  </w:style>
  <w:style w:type="paragraph" w:customStyle="1" w:styleId="Textosinformato11">
    <w:name w:val="Texto sin formato11"/>
    <w:basedOn w:val="Normal"/>
    <w:rsid w:val="00FD2531"/>
    <w:rPr>
      <w:rFonts w:ascii="CoArier New" w:hAnsi="CoArier New" w:cs="CoArier New"/>
      <w:sz w:val="20"/>
      <w:szCs w:val="20"/>
      <w:lang w:val="es-MX" w:eastAsia="es-MX"/>
    </w:rPr>
  </w:style>
  <w:style w:type="paragraph" w:customStyle="1" w:styleId="Normal1">
    <w:name w:val="Normal1"/>
    <w:basedOn w:val="Normal"/>
    <w:rsid w:val="00FD2531"/>
    <w:pPr>
      <w:spacing w:before="280" w:after="280"/>
    </w:pPr>
    <w:rPr>
      <w:rFonts w:ascii="ArAal" w:hAnsi="ArAal" w:cs="ArAal"/>
      <w:color w:val="000000"/>
      <w:szCs w:val="20"/>
      <w:lang w:val="es-MX" w:eastAsia="es-MX"/>
    </w:rPr>
  </w:style>
  <w:style w:type="paragraph" w:styleId="NormalWeb">
    <w:name w:val="Normal (Web)"/>
    <w:basedOn w:val="Normal"/>
    <w:uiPriority w:val="99"/>
    <w:rsid w:val="00FD2531"/>
    <w:pPr>
      <w:spacing w:before="280" w:after="280"/>
    </w:pPr>
    <w:rPr>
      <w:rFonts w:ascii="ArAal" w:hAnsi="ArAal" w:cs="ArAal"/>
      <w:color w:val="000000"/>
      <w:szCs w:val="20"/>
      <w:lang w:val="es-MX" w:eastAsia="es-MX"/>
    </w:rPr>
  </w:style>
  <w:style w:type="paragraph" w:customStyle="1" w:styleId="Style10">
    <w:name w:val="Style 10"/>
    <w:rsid w:val="00FD2531"/>
    <w:pPr>
      <w:spacing w:before="324" w:line="271" w:lineRule="atLeast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styleId="Subttulo">
    <w:name w:val="Subtitle"/>
    <w:basedOn w:val="Normal"/>
    <w:next w:val="Normal"/>
    <w:link w:val="SubttuloCar"/>
    <w:qFormat/>
    <w:rsid w:val="00FD2531"/>
    <w:pPr>
      <w:spacing w:after="60" w:line="276" w:lineRule="atLeast"/>
      <w:jc w:val="center"/>
    </w:pPr>
    <w:rPr>
      <w:rFonts w:ascii="CaAbria" w:hAnsi="CaAbria" w:cs="CaAbria"/>
      <w:szCs w:val="20"/>
      <w:lang w:val="en-US" w:eastAsia="es-MX"/>
    </w:rPr>
  </w:style>
  <w:style w:type="character" w:customStyle="1" w:styleId="SubttuloCar">
    <w:name w:val="Subtítulo Car"/>
    <w:link w:val="Subttulo"/>
    <w:rsid w:val="00FD2531"/>
    <w:rPr>
      <w:rFonts w:ascii="CaAbria" w:hAnsi="CaAbria" w:cs="CaAbria"/>
      <w:sz w:val="24"/>
      <w:lang w:val="en-US"/>
    </w:rPr>
  </w:style>
  <w:style w:type="paragraph" w:customStyle="1" w:styleId="SECRETARIADELAFUNCION">
    <w:name w:val="SECRETARIA DE LA FUNCION"/>
    <w:basedOn w:val="Normal"/>
    <w:rsid w:val="00FD2531"/>
    <w:rPr>
      <w:rFonts w:ascii="ArAal" w:hAnsi="ArAal" w:cs="ArAal"/>
      <w:sz w:val="18"/>
      <w:szCs w:val="20"/>
      <w:lang w:eastAsia="es-MX"/>
    </w:rPr>
  </w:style>
  <w:style w:type="paragraph" w:customStyle="1" w:styleId="Style1">
    <w:name w:val="Style 1"/>
    <w:rsid w:val="00FD2531"/>
    <w:rPr>
      <w:rFonts w:ascii="TiAes New Roman" w:hAnsi="TiAes New Roman" w:cs="TiAes New Roman"/>
      <w:sz w:val="24"/>
      <w:lang w:val="en-US" w:eastAsia="es-MX"/>
    </w:rPr>
  </w:style>
  <w:style w:type="paragraph" w:customStyle="1" w:styleId="Style14">
    <w:name w:val="Style 14"/>
    <w:rsid w:val="00FD2531"/>
    <w:pPr>
      <w:spacing w:after="2772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5">
    <w:name w:val="Style 15"/>
    <w:rsid w:val="00FD2531"/>
    <w:pPr>
      <w:spacing w:line="312" w:lineRule="exact"/>
      <w:ind w:left="792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6">
    <w:name w:val="Style 16"/>
    <w:rsid w:val="00FD2531"/>
    <w:pPr>
      <w:spacing w:line="292" w:lineRule="atLeast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7">
    <w:name w:val="Style 17"/>
    <w:rsid w:val="00FD2531"/>
    <w:pPr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8">
    <w:name w:val="Style 18"/>
    <w:rsid w:val="00FD2531"/>
    <w:pPr>
      <w:spacing w:line="252" w:lineRule="exact"/>
      <w:ind w:left="288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9">
    <w:name w:val="Style 19"/>
    <w:rsid w:val="00FD2531"/>
    <w:pPr>
      <w:spacing w:line="271" w:lineRule="atLeast"/>
      <w:ind w:left="720" w:hanging="360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20">
    <w:name w:val="Style 20"/>
    <w:rsid w:val="00FD2531"/>
    <w:pPr>
      <w:spacing w:before="324"/>
      <w:ind w:left="216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1">
    <w:name w:val="Style 11"/>
    <w:rsid w:val="00FD2531"/>
    <w:pPr>
      <w:spacing w:line="292" w:lineRule="atLeast"/>
      <w:ind w:left="648" w:hanging="288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2">
    <w:name w:val="Style 12"/>
    <w:rsid w:val="00FD2531"/>
    <w:pPr>
      <w:spacing w:line="324" w:lineRule="exact"/>
      <w:ind w:left="648" w:hanging="360"/>
      <w:jc w:val="both"/>
    </w:pPr>
    <w:rPr>
      <w:rFonts w:ascii="TiAes New Roman" w:hAnsi="TiAes New Roman" w:cs="TiAes New Roman"/>
      <w:sz w:val="24"/>
      <w:lang w:val="en-US" w:eastAsia="es-MX"/>
    </w:rPr>
  </w:style>
  <w:style w:type="paragraph" w:customStyle="1" w:styleId="Style13">
    <w:name w:val="Style 13"/>
    <w:rsid w:val="00FD2531"/>
    <w:pPr>
      <w:spacing w:before="252"/>
      <w:jc w:val="both"/>
    </w:pPr>
    <w:rPr>
      <w:rFonts w:ascii="GaAamond" w:hAnsi="GaAamond" w:cs="GaAamond"/>
      <w:b/>
      <w:sz w:val="24"/>
      <w:lang w:val="en-US" w:eastAsia="es-MX"/>
    </w:rPr>
  </w:style>
  <w:style w:type="paragraph" w:customStyle="1" w:styleId="textodenotaalfinal">
    <w:name w:val="texto de nota al final"/>
    <w:basedOn w:val="Normal"/>
    <w:rsid w:val="00FD2531"/>
    <w:rPr>
      <w:rFonts w:ascii="TiAes New Roman" w:hAnsi="TiAes New Roman" w:cs="TiAes New Roman"/>
      <w:sz w:val="20"/>
      <w:szCs w:val="20"/>
      <w:lang w:val="es-MX" w:eastAsia="es-MX"/>
    </w:rPr>
  </w:style>
  <w:style w:type="paragraph" w:customStyle="1" w:styleId="Sangra3detindepend">
    <w:name w:val="Sangría 3 de t. independ"/>
    <w:basedOn w:val="Normal"/>
    <w:rsid w:val="00FD2531"/>
    <w:pPr>
      <w:ind w:left="142"/>
      <w:jc w:val="both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Sangra3detindep000">
    <w:name w:val="Sangría 3 de t. indep000"/>
    <w:basedOn w:val="Normal"/>
    <w:rsid w:val="00FD2531"/>
    <w:pPr>
      <w:ind w:left="142"/>
      <w:jc w:val="both"/>
    </w:pPr>
    <w:rPr>
      <w:rFonts w:ascii="TiAes New Roman" w:hAnsi="TiAes New Roman" w:cs="TiAes New Roman"/>
      <w:sz w:val="20"/>
      <w:szCs w:val="20"/>
      <w:lang w:eastAsia="es-MX"/>
    </w:rPr>
  </w:style>
  <w:style w:type="paragraph" w:customStyle="1" w:styleId="Prrafodelista1">
    <w:name w:val="Párrafo de lista1"/>
    <w:basedOn w:val="Normal"/>
    <w:rsid w:val="00FD2531"/>
    <w:pPr>
      <w:ind w:left="720"/>
    </w:pPr>
    <w:rPr>
      <w:rFonts w:ascii="CaAibri" w:hAnsi="CaAibri" w:cs="CaAibri"/>
      <w:sz w:val="22"/>
      <w:szCs w:val="20"/>
      <w:lang w:val="es-MX" w:eastAsia="es-MX"/>
    </w:rPr>
  </w:style>
  <w:style w:type="paragraph" w:customStyle="1" w:styleId="font5">
    <w:name w:val="font5"/>
    <w:basedOn w:val="Normal"/>
    <w:rsid w:val="00FD2531"/>
    <w:pPr>
      <w:spacing w:before="100" w:after="100"/>
    </w:pPr>
    <w:rPr>
      <w:rFonts w:ascii="TaAoma" w:hAnsi="TaAoma" w:cs="TaAoma"/>
      <w:color w:val="000000"/>
      <w:sz w:val="16"/>
      <w:szCs w:val="20"/>
      <w:lang w:val="es-MX" w:eastAsia="es-MX"/>
    </w:rPr>
  </w:style>
  <w:style w:type="paragraph" w:customStyle="1" w:styleId="font6">
    <w:name w:val="font6"/>
    <w:basedOn w:val="Normal"/>
    <w:rsid w:val="00FD2531"/>
    <w:pPr>
      <w:spacing w:before="100" w:after="100"/>
    </w:pPr>
    <w:rPr>
      <w:rFonts w:ascii="TaAoma" w:hAnsi="TaAoma" w:cs="TaAoma"/>
      <w:b/>
      <w:color w:val="000000"/>
      <w:sz w:val="16"/>
      <w:szCs w:val="20"/>
      <w:lang w:val="es-MX" w:eastAsia="es-MX"/>
    </w:rPr>
  </w:style>
  <w:style w:type="paragraph" w:customStyle="1" w:styleId="font7">
    <w:name w:val="font7"/>
    <w:basedOn w:val="Normal"/>
    <w:rsid w:val="00FD2531"/>
    <w:pPr>
      <w:spacing w:before="100" w:after="100"/>
    </w:pPr>
    <w:rPr>
      <w:rFonts w:ascii="TaAoma" w:hAnsi="TaAoma" w:cs="TaAoma"/>
      <w:b/>
      <w:color w:val="000000"/>
      <w:sz w:val="18"/>
      <w:szCs w:val="20"/>
      <w:lang w:val="es-MX" w:eastAsia="es-MX"/>
    </w:rPr>
  </w:style>
  <w:style w:type="paragraph" w:customStyle="1" w:styleId="xl67">
    <w:name w:val="xl67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68">
    <w:name w:val="xl68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69">
    <w:name w:val="xl69"/>
    <w:basedOn w:val="Normal"/>
    <w:rsid w:val="00FD2531"/>
    <w:pPr>
      <w:spacing w:before="100" w:after="100"/>
    </w:pPr>
    <w:rPr>
      <w:rFonts w:ascii="TiAes New Roman" w:hAnsi="TiAes New Roman" w:cs="TiAes New Roman"/>
      <w:szCs w:val="20"/>
      <w:lang w:val="es-MX" w:eastAsia="es-MX"/>
    </w:rPr>
  </w:style>
  <w:style w:type="paragraph" w:customStyle="1" w:styleId="xl70">
    <w:name w:val="xl70"/>
    <w:basedOn w:val="Normal"/>
    <w:rsid w:val="00FD2531"/>
    <w:pPr>
      <w:spacing w:before="100" w:after="100"/>
    </w:pPr>
    <w:rPr>
      <w:rFonts w:ascii="ArAal" w:hAnsi="ArAal" w:cs="ArAal"/>
      <w:sz w:val="22"/>
      <w:szCs w:val="20"/>
      <w:lang w:val="es-MX" w:eastAsia="es-MX"/>
    </w:rPr>
  </w:style>
  <w:style w:type="paragraph" w:customStyle="1" w:styleId="xl71">
    <w:name w:val="xl71"/>
    <w:basedOn w:val="Normal"/>
    <w:rsid w:val="00FD2531"/>
    <w:pPr>
      <w:spacing w:before="100" w:after="100"/>
      <w:jc w:val="center"/>
    </w:pPr>
    <w:rPr>
      <w:rFonts w:ascii="ArAal" w:hAnsi="ArAal" w:cs="ArAal"/>
      <w:b/>
      <w:sz w:val="32"/>
      <w:szCs w:val="20"/>
      <w:lang w:val="es-MX" w:eastAsia="es-MX"/>
    </w:rPr>
  </w:style>
  <w:style w:type="paragraph" w:customStyle="1" w:styleId="xl72">
    <w:name w:val="xl72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73">
    <w:name w:val="xl73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74">
    <w:name w:val="xl74"/>
    <w:basedOn w:val="Normal"/>
    <w:rsid w:val="00FD2531"/>
    <w:pPr>
      <w:spacing w:before="100" w:after="100"/>
    </w:pPr>
    <w:rPr>
      <w:rFonts w:ascii="ArAal" w:hAnsi="ArAal" w:cs="ArAal"/>
      <w:szCs w:val="20"/>
      <w:lang w:val="es-MX" w:eastAsia="es-MX"/>
    </w:rPr>
  </w:style>
  <w:style w:type="paragraph" w:customStyle="1" w:styleId="xl75">
    <w:name w:val="xl75"/>
    <w:basedOn w:val="Normal"/>
    <w:rsid w:val="00FD2531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76">
    <w:name w:val="xl76"/>
    <w:basedOn w:val="Normal"/>
    <w:rsid w:val="00FD2531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77">
    <w:name w:val="xl77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78">
    <w:name w:val="xl78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79">
    <w:name w:val="xl79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both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80">
    <w:name w:val="xl80"/>
    <w:basedOn w:val="Normal"/>
    <w:rsid w:val="00FD2531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1">
    <w:name w:val="xl81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2">
    <w:name w:val="xl82"/>
    <w:basedOn w:val="Normal"/>
    <w:rsid w:val="00FD2531"/>
    <w:pPr>
      <w:spacing w:before="100" w:after="100"/>
      <w:jc w:val="center"/>
    </w:pPr>
    <w:rPr>
      <w:rFonts w:ascii="ArAal" w:hAnsi="ArAal" w:cs="ArAal"/>
      <w:b/>
      <w:szCs w:val="20"/>
      <w:lang w:val="es-MX" w:eastAsia="es-MX"/>
    </w:rPr>
  </w:style>
  <w:style w:type="paragraph" w:customStyle="1" w:styleId="xl83">
    <w:name w:val="xl83"/>
    <w:basedOn w:val="Normal"/>
    <w:rsid w:val="00FD2531"/>
    <w:pPr>
      <w:spacing w:before="100" w:after="100"/>
      <w:jc w:val="right"/>
    </w:pPr>
    <w:rPr>
      <w:rFonts w:ascii="ArAal" w:hAnsi="ArAal" w:cs="ArAal"/>
      <w:b/>
      <w:szCs w:val="20"/>
      <w:lang w:val="es-MX" w:eastAsia="es-MX"/>
    </w:rPr>
  </w:style>
  <w:style w:type="paragraph" w:customStyle="1" w:styleId="xl84">
    <w:name w:val="xl84"/>
    <w:basedOn w:val="Normal"/>
    <w:rsid w:val="00FD2531"/>
    <w:pPr>
      <w:pBdr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5">
    <w:name w:val="xl85"/>
    <w:basedOn w:val="Normal"/>
    <w:rsid w:val="00FD2531"/>
    <w:pPr>
      <w:spacing w:before="100" w:after="100"/>
    </w:pPr>
    <w:rPr>
      <w:rFonts w:ascii="ArAal" w:hAnsi="ArAal" w:cs="ArAal"/>
      <w:szCs w:val="20"/>
      <w:lang w:val="es-MX" w:eastAsia="es-MX"/>
    </w:rPr>
  </w:style>
  <w:style w:type="paragraph" w:customStyle="1" w:styleId="xl86">
    <w:name w:val="xl86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7">
    <w:name w:val="xl87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88">
    <w:name w:val="xl88"/>
    <w:basedOn w:val="Normal"/>
    <w:rsid w:val="00FD2531"/>
    <w:pPr>
      <w:spacing w:before="100" w:after="100"/>
    </w:pPr>
    <w:rPr>
      <w:rFonts w:ascii="ArAal" w:hAnsi="ArAal" w:cs="ArAal"/>
      <w:b/>
      <w:sz w:val="21"/>
      <w:szCs w:val="20"/>
      <w:lang w:val="es-MX" w:eastAsia="es-MX"/>
    </w:rPr>
  </w:style>
  <w:style w:type="paragraph" w:customStyle="1" w:styleId="xl89">
    <w:name w:val="xl89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90">
    <w:name w:val="xl90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91">
    <w:name w:val="xl91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</w:pBdr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92">
    <w:name w:val="xl92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93">
    <w:name w:val="xl93"/>
    <w:basedOn w:val="Normal"/>
    <w:rsid w:val="00FD2531"/>
    <w:pPr>
      <w:spacing w:before="100" w:after="100"/>
    </w:pPr>
    <w:rPr>
      <w:rFonts w:ascii="ArAal" w:hAnsi="ArAal" w:cs="ArAal"/>
      <w:sz w:val="22"/>
      <w:szCs w:val="20"/>
      <w:lang w:val="es-MX" w:eastAsia="es-MX"/>
    </w:rPr>
  </w:style>
  <w:style w:type="paragraph" w:customStyle="1" w:styleId="xl94">
    <w:name w:val="xl94"/>
    <w:basedOn w:val="Normal"/>
    <w:rsid w:val="00FD2531"/>
    <w:pPr>
      <w:spacing w:before="100" w:after="100"/>
    </w:pPr>
    <w:rPr>
      <w:rFonts w:ascii="ArAal" w:hAnsi="ArAal" w:cs="ArAal"/>
      <w:b/>
      <w:sz w:val="22"/>
      <w:szCs w:val="20"/>
      <w:lang w:val="es-MX" w:eastAsia="es-MX"/>
    </w:rPr>
  </w:style>
  <w:style w:type="paragraph" w:customStyle="1" w:styleId="xl95">
    <w:name w:val="xl95"/>
    <w:basedOn w:val="Normal"/>
    <w:rsid w:val="00FD2531"/>
    <w:pPr>
      <w:spacing w:before="100" w:after="100"/>
    </w:pPr>
    <w:rPr>
      <w:rFonts w:ascii="ArAal" w:hAnsi="ArAal" w:cs="ArAal"/>
      <w:sz w:val="22"/>
      <w:szCs w:val="20"/>
      <w:lang w:val="es-MX" w:eastAsia="es-MX"/>
    </w:rPr>
  </w:style>
  <w:style w:type="paragraph" w:customStyle="1" w:styleId="xl96">
    <w:name w:val="xl96"/>
    <w:basedOn w:val="Normal"/>
    <w:rsid w:val="00FD2531"/>
    <w:pPr>
      <w:spacing w:before="100" w:after="100"/>
    </w:pPr>
    <w:rPr>
      <w:rFonts w:ascii="ArAal" w:hAnsi="ArAal" w:cs="ArAal"/>
      <w:sz w:val="16"/>
      <w:szCs w:val="20"/>
      <w:lang w:val="es-MX" w:eastAsia="es-MX"/>
    </w:rPr>
  </w:style>
  <w:style w:type="paragraph" w:customStyle="1" w:styleId="xl97">
    <w:name w:val="xl97"/>
    <w:basedOn w:val="Normal"/>
    <w:rsid w:val="00FD2531"/>
    <w:pPr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98">
    <w:name w:val="xl98"/>
    <w:basedOn w:val="Normal"/>
    <w:rsid w:val="00FD2531"/>
    <w:pPr>
      <w:spacing w:before="100" w:after="100"/>
      <w:jc w:val="right"/>
    </w:pPr>
    <w:rPr>
      <w:rFonts w:ascii="ArAal" w:hAnsi="ArAal" w:cs="ArAal"/>
      <w:b/>
      <w:sz w:val="22"/>
      <w:szCs w:val="20"/>
      <w:lang w:val="es-MX" w:eastAsia="es-MX"/>
    </w:rPr>
  </w:style>
  <w:style w:type="paragraph" w:customStyle="1" w:styleId="xl99">
    <w:name w:val="xl99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00FFFF"/>
      <w:spacing w:before="100" w:after="100"/>
      <w:jc w:val="center"/>
    </w:pPr>
    <w:rPr>
      <w:rFonts w:ascii="ArAal" w:hAnsi="ArAal" w:cs="ArAal"/>
      <w:b/>
      <w:sz w:val="17"/>
      <w:szCs w:val="20"/>
      <w:lang w:val="es-MX" w:eastAsia="es-MX"/>
    </w:rPr>
  </w:style>
  <w:style w:type="paragraph" w:customStyle="1" w:styleId="xl100">
    <w:name w:val="xl100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00FFFF"/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101">
    <w:name w:val="xl101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</w:pBdr>
      <w:shd w:val="clear" w:color="000000" w:fill="00FFFF"/>
      <w:spacing w:before="100" w:after="100"/>
      <w:jc w:val="center"/>
    </w:pPr>
    <w:rPr>
      <w:rFonts w:ascii="ArAal" w:hAnsi="ArAal" w:cs="ArAal"/>
      <w:b/>
      <w:sz w:val="18"/>
      <w:szCs w:val="20"/>
      <w:lang w:val="es-MX" w:eastAsia="es-MX"/>
    </w:rPr>
  </w:style>
  <w:style w:type="paragraph" w:customStyle="1" w:styleId="xl102">
    <w:name w:val="xl102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C0C0C0"/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103">
    <w:name w:val="xl103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</w:pBdr>
      <w:shd w:val="clear" w:color="000000" w:fill="C0C0C0"/>
      <w:spacing w:before="100" w:after="100"/>
    </w:pPr>
    <w:rPr>
      <w:rFonts w:ascii="ArAal" w:hAnsi="ArAal" w:cs="ArAal"/>
      <w:b/>
      <w:szCs w:val="20"/>
      <w:lang w:val="es-MX" w:eastAsia="es-MX"/>
    </w:rPr>
  </w:style>
  <w:style w:type="paragraph" w:customStyle="1" w:styleId="xl104">
    <w:name w:val="xl104"/>
    <w:basedOn w:val="Normal"/>
    <w:rsid w:val="00FD2531"/>
    <w:pPr>
      <w:spacing w:before="100" w:after="100"/>
    </w:pPr>
    <w:rPr>
      <w:rFonts w:ascii="ArAal" w:hAnsi="ArAal" w:cs="ArAal"/>
      <w:b/>
      <w:sz w:val="16"/>
      <w:szCs w:val="20"/>
      <w:lang w:val="es-MX" w:eastAsia="es-MX"/>
    </w:rPr>
  </w:style>
  <w:style w:type="paragraph" w:customStyle="1" w:styleId="xl105">
    <w:name w:val="xl105"/>
    <w:basedOn w:val="Normal"/>
    <w:rsid w:val="00FD2531"/>
    <w:pPr>
      <w:spacing w:before="100" w:after="100"/>
    </w:pPr>
    <w:rPr>
      <w:rFonts w:ascii="ArAal" w:hAnsi="ArAal" w:cs="ArAal"/>
      <w:sz w:val="16"/>
      <w:szCs w:val="20"/>
      <w:lang w:val="es-MX" w:eastAsia="es-MX"/>
    </w:rPr>
  </w:style>
  <w:style w:type="paragraph" w:customStyle="1" w:styleId="xl106">
    <w:name w:val="xl106"/>
    <w:basedOn w:val="Normal"/>
    <w:rsid w:val="00FD2531"/>
    <w:pPr>
      <w:spacing w:before="100" w:after="100"/>
      <w:jc w:val="center"/>
    </w:pPr>
    <w:rPr>
      <w:rFonts w:ascii="ArAal" w:hAnsi="ArAal" w:cs="ArAal"/>
      <w:b/>
      <w:sz w:val="32"/>
      <w:szCs w:val="20"/>
      <w:lang w:val="es-MX" w:eastAsia="es-MX"/>
    </w:rPr>
  </w:style>
  <w:style w:type="paragraph" w:customStyle="1" w:styleId="xl107">
    <w:name w:val="xl107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ascii="ArAal" w:hAnsi="ArAal" w:cs="ArAal"/>
      <w:b/>
      <w:i/>
      <w:sz w:val="17"/>
      <w:szCs w:val="20"/>
      <w:lang w:val="es-MX" w:eastAsia="es-MX"/>
    </w:rPr>
  </w:style>
  <w:style w:type="paragraph" w:customStyle="1" w:styleId="xl108">
    <w:name w:val="xl108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C0C0C0"/>
      <w:spacing w:before="100" w:after="100"/>
      <w:jc w:val="right"/>
    </w:pPr>
    <w:rPr>
      <w:rFonts w:ascii="ArAal" w:hAnsi="ArAal" w:cs="ArAal"/>
      <w:b/>
      <w:szCs w:val="20"/>
      <w:lang w:val="es-MX" w:eastAsia="es-MX"/>
    </w:rPr>
  </w:style>
  <w:style w:type="paragraph" w:customStyle="1" w:styleId="xl109">
    <w:name w:val="xl109"/>
    <w:basedOn w:val="Normal"/>
    <w:rsid w:val="00FD2531"/>
    <w:pPr>
      <w:spacing w:before="100" w:after="100"/>
    </w:pPr>
    <w:rPr>
      <w:rFonts w:ascii="ArAal" w:hAnsi="ArAal" w:cs="ArAal"/>
      <w:color w:val="FFFF00"/>
      <w:szCs w:val="20"/>
      <w:lang w:val="es-MX" w:eastAsia="es-MX"/>
    </w:rPr>
  </w:style>
  <w:style w:type="paragraph" w:customStyle="1" w:styleId="xl110">
    <w:name w:val="xl110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FFFF00"/>
      <w:spacing w:before="100" w:after="100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11">
    <w:name w:val="xl111"/>
    <w:basedOn w:val="Normal"/>
    <w:rsid w:val="00FD2531"/>
    <w:pPr>
      <w:spacing w:before="100" w:after="100"/>
    </w:pPr>
    <w:rPr>
      <w:rFonts w:ascii="ArAal" w:hAnsi="ArAal" w:cs="ArAal"/>
      <w:color w:val="FFFF00"/>
      <w:sz w:val="16"/>
      <w:szCs w:val="20"/>
      <w:lang w:val="es-MX" w:eastAsia="es-MX"/>
    </w:rPr>
  </w:style>
  <w:style w:type="paragraph" w:customStyle="1" w:styleId="xl112">
    <w:name w:val="xl112"/>
    <w:basedOn w:val="Normal"/>
    <w:rsid w:val="00FD2531"/>
    <w:pPr>
      <w:spacing w:before="100" w:after="100"/>
      <w:jc w:val="center"/>
    </w:pPr>
    <w:rPr>
      <w:rFonts w:ascii="ArAal" w:hAnsi="ArAal" w:cs="ArAal"/>
      <w:b/>
      <w:color w:val="FFFF00"/>
      <w:sz w:val="22"/>
      <w:szCs w:val="20"/>
      <w:lang w:val="es-MX" w:eastAsia="es-MX"/>
    </w:rPr>
  </w:style>
  <w:style w:type="paragraph" w:customStyle="1" w:styleId="xl113">
    <w:name w:val="xl113"/>
    <w:basedOn w:val="Normal"/>
    <w:rsid w:val="00FD2531"/>
    <w:pPr>
      <w:spacing w:before="100" w:after="100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14">
    <w:name w:val="xl114"/>
    <w:basedOn w:val="Normal"/>
    <w:rsid w:val="00FD2531"/>
    <w:pPr>
      <w:spacing w:before="100" w:after="100"/>
      <w:jc w:val="center"/>
    </w:pPr>
    <w:rPr>
      <w:rFonts w:ascii="ArAal" w:hAnsi="ArAal" w:cs="ArAal"/>
      <w:b/>
      <w:color w:val="FFFF00"/>
      <w:sz w:val="22"/>
      <w:szCs w:val="20"/>
      <w:lang w:val="es-MX" w:eastAsia="es-MX"/>
    </w:rPr>
  </w:style>
  <w:style w:type="paragraph" w:customStyle="1" w:styleId="xl115">
    <w:name w:val="xl115"/>
    <w:basedOn w:val="Normal"/>
    <w:rsid w:val="00FD2531"/>
    <w:pPr>
      <w:spacing w:before="100" w:after="100"/>
      <w:jc w:val="center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16">
    <w:name w:val="xl116"/>
    <w:basedOn w:val="Normal"/>
    <w:rsid w:val="00FD2531"/>
    <w:pPr>
      <w:spacing w:before="100" w:after="100"/>
    </w:pPr>
    <w:rPr>
      <w:rFonts w:ascii="ArAal" w:hAnsi="ArAal" w:cs="ArAal"/>
      <w:color w:val="FFFF00"/>
      <w:szCs w:val="20"/>
      <w:lang w:val="es-MX" w:eastAsia="es-MX"/>
    </w:rPr>
  </w:style>
  <w:style w:type="paragraph" w:customStyle="1" w:styleId="xl117">
    <w:name w:val="xl117"/>
    <w:basedOn w:val="Normal"/>
    <w:rsid w:val="00FD2531"/>
    <w:pPr>
      <w:spacing w:before="100" w:after="100"/>
    </w:pPr>
    <w:rPr>
      <w:rFonts w:ascii="ArAal" w:hAnsi="ArAal" w:cs="ArAal"/>
      <w:color w:val="FFFF00"/>
      <w:szCs w:val="20"/>
      <w:lang w:val="es-MX" w:eastAsia="es-MX"/>
    </w:rPr>
  </w:style>
  <w:style w:type="paragraph" w:customStyle="1" w:styleId="xl118">
    <w:name w:val="xl118"/>
    <w:basedOn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FFFF00"/>
      <w:spacing w:before="100" w:after="100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19">
    <w:name w:val="xl119"/>
    <w:basedOn w:val="Normal"/>
    <w:rsid w:val="00FD2531"/>
    <w:pPr>
      <w:spacing w:before="100" w:after="100"/>
      <w:jc w:val="right"/>
    </w:pPr>
    <w:rPr>
      <w:rFonts w:ascii="ArAal" w:hAnsi="ArAal" w:cs="ArAal"/>
      <w:b/>
      <w:color w:val="FFFF00"/>
      <w:sz w:val="16"/>
      <w:szCs w:val="20"/>
      <w:lang w:val="es-MX" w:eastAsia="es-MX"/>
    </w:rPr>
  </w:style>
  <w:style w:type="paragraph" w:customStyle="1" w:styleId="xl120">
    <w:name w:val="xl120"/>
    <w:basedOn w:val="Normal"/>
    <w:rsid w:val="00FD2531"/>
    <w:pPr>
      <w:spacing w:before="100" w:after="100"/>
      <w:jc w:val="center"/>
    </w:pPr>
    <w:rPr>
      <w:rFonts w:ascii="ArAal" w:hAnsi="ArAal" w:cs="ArAal"/>
      <w:b/>
      <w:color w:val="FFFF00"/>
      <w:sz w:val="22"/>
      <w:szCs w:val="20"/>
      <w:lang w:val="es-MX" w:eastAsia="es-MX"/>
    </w:rPr>
  </w:style>
  <w:style w:type="paragraph" w:customStyle="1" w:styleId="xl121">
    <w:name w:val="xl121"/>
    <w:basedOn w:val="Normal"/>
    <w:rsid w:val="00FD2531"/>
    <w:pPr>
      <w:spacing w:before="100" w:after="100"/>
      <w:jc w:val="right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22">
    <w:name w:val="xl122"/>
    <w:basedOn w:val="Normal"/>
    <w:rsid w:val="00FD2531"/>
    <w:pPr>
      <w:spacing w:before="100" w:after="100"/>
      <w:jc w:val="right"/>
    </w:pPr>
    <w:rPr>
      <w:rFonts w:ascii="ArAal" w:hAnsi="ArAal" w:cs="ArAal"/>
      <w:b/>
      <w:color w:val="FFFF00"/>
      <w:sz w:val="22"/>
      <w:szCs w:val="20"/>
      <w:lang w:val="es-MX" w:eastAsia="es-MX"/>
    </w:rPr>
  </w:style>
  <w:style w:type="paragraph" w:customStyle="1" w:styleId="xl123">
    <w:name w:val="xl123"/>
    <w:basedOn w:val="Normal"/>
    <w:rsid w:val="00FD2531"/>
    <w:pPr>
      <w:spacing w:before="100" w:after="100"/>
      <w:jc w:val="right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xl124">
    <w:name w:val="xl124"/>
    <w:basedOn w:val="Normal"/>
    <w:next w:val="Normal"/>
    <w:rsid w:val="00FD2531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clear" w:color="000000" w:fill="C0C0C0"/>
      <w:spacing w:before="100" w:after="100"/>
      <w:jc w:val="right"/>
    </w:pPr>
    <w:rPr>
      <w:rFonts w:ascii="ArAal" w:hAnsi="ArAal" w:cs="ArAal"/>
      <w:b/>
      <w:color w:val="FFFF00"/>
      <w:szCs w:val="20"/>
      <w:lang w:val="es-MX" w:eastAsia="es-MX"/>
    </w:rPr>
  </w:style>
  <w:style w:type="paragraph" w:customStyle="1" w:styleId="SECRETARIADELAFUNC000">
    <w:name w:val="SECRETARIA DE LA FUNC000"/>
    <w:basedOn w:val="Normal"/>
    <w:rsid w:val="00FD2531"/>
    <w:rPr>
      <w:rFonts w:ascii="ArAal" w:hAnsi="ArAal" w:cs="ArAal"/>
      <w:sz w:val="18"/>
      <w:szCs w:val="20"/>
      <w:lang w:eastAsia="es-MX"/>
    </w:rPr>
  </w:style>
  <w:style w:type="paragraph" w:customStyle="1" w:styleId="Textoindependiente31">
    <w:name w:val="Texto independiente 31"/>
    <w:basedOn w:val="Normal"/>
    <w:rsid w:val="00FD2531"/>
    <w:pPr>
      <w:spacing w:after="120" w:line="276" w:lineRule="atLeast"/>
    </w:pPr>
    <w:rPr>
      <w:rFonts w:ascii="CaAibri" w:hAnsi="CaAibri" w:cs="CaAibri"/>
      <w:sz w:val="16"/>
      <w:szCs w:val="20"/>
      <w:lang w:eastAsia="es-MX"/>
    </w:rPr>
  </w:style>
  <w:style w:type="paragraph" w:customStyle="1" w:styleId="SENASICA">
    <w:name w:val="SENASICA"/>
    <w:basedOn w:val="Normal"/>
    <w:link w:val="SENASICACar"/>
    <w:qFormat/>
    <w:rsid w:val="00FD2531"/>
    <w:pPr>
      <w:spacing w:after="160" w:line="259" w:lineRule="atLeast"/>
    </w:pPr>
    <w:rPr>
      <w:rFonts w:ascii="ArAal" w:hAnsi="ArAal" w:cs="ArAal"/>
      <w:szCs w:val="20"/>
      <w:lang w:val="es-MX" w:eastAsia="es-MX"/>
    </w:rPr>
  </w:style>
  <w:style w:type="paragraph" w:customStyle="1" w:styleId="Textoindependiente22">
    <w:name w:val="Texto independiente 22"/>
    <w:basedOn w:val="Normal"/>
    <w:rsid w:val="00FD2531"/>
    <w:pPr>
      <w:spacing w:after="120" w:line="480" w:lineRule="atLeast"/>
    </w:pPr>
    <w:rPr>
      <w:rFonts w:ascii="TiAes New Roman" w:hAnsi="TiAes New Roman" w:cs="TiAes New Roman"/>
      <w:sz w:val="20"/>
      <w:szCs w:val="20"/>
      <w:lang w:val="es-MX" w:eastAsia="es-MX"/>
    </w:rPr>
  </w:style>
  <w:style w:type="paragraph" w:customStyle="1" w:styleId="PreformattedText">
    <w:name w:val="Preformatted Text"/>
    <w:basedOn w:val="Normal"/>
    <w:qFormat/>
    <w:rsid w:val="00FD2531"/>
    <w:rPr>
      <w:rFonts w:ascii="LiAeration Mono" w:hAnsi="LiAeration Mono" w:cs="LiAeration Mono"/>
      <w:sz w:val="20"/>
      <w:szCs w:val="20"/>
      <w:lang w:val="en-US" w:eastAsia="es-MX"/>
    </w:rPr>
  </w:style>
  <w:style w:type="paragraph" w:customStyle="1" w:styleId="Ttulo10">
    <w:name w:val="Título1"/>
    <w:basedOn w:val="Normal"/>
    <w:next w:val="Normal"/>
    <w:rsid w:val="00FD2531"/>
    <w:rPr>
      <w:rFonts w:ascii="CaAbria" w:hAnsi="CaAbria" w:cs="CaAbria"/>
      <w:spacing w:val="-10"/>
      <w:sz w:val="56"/>
      <w:szCs w:val="20"/>
      <w:lang w:eastAsia="es-MX"/>
    </w:rPr>
  </w:style>
  <w:style w:type="paragraph" w:customStyle="1" w:styleId="gmail-msolistparagraph">
    <w:name w:val="gmail-msolistparagraph"/>
    <w:basedOn w:val="Normal"/>
    <w:uiPriority w:val="99"/>
    <w:rsid w:val="00FD2531"/>
    <w:pPr>
      <w:spacing w:before="100" w:after="100"/>
    </w:pPr>
    <w:rPr>
      <w:rFonts w:ascii="TiAes New Roman" w:hAnsi="TiAes New Roman" w:cs="TiAes New Roman"/>
      <w:szCs w:val="20"/>
      <w:lang w:eastAsia="es-MX"/>
    </w:rPr>
  </w:style>
  <w:style w:type="paragraph" w:customStyle="1" w:styleId="Tdc9">
    <w:name w:val="Tdc 9"/>
    <w:basedOn w:val="Normal"/>
    <w:next w:val="Normal"/>
    <w:rsid w:val="00FD2531"/>
    <w:pPr>
      <w:ind w:left="1760"/>
    </w:pPr>
    <w:rPr>
      <w:rFonts w:ascii="CaAibri" w:hAnsi="CaAibri" w:cs="CaAibri"/>
      <w:sz w:val="18"/>
      <w:szCs w:val="20"/>
      <w:lang w:eastAsia="es-MX"/>
    </w:rPr>
  </w:style>
  <w:style w:type="table" w:styleId="Tablaconcuadrcula">
    <w:name w:val="Table Grid"/>
    <w:basedOn w:val="Tablanormal"/>
    <w:uiPriority w:val="39"/>
    <w:rsid w:val="00FD253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uiPriority w:val="99"/>
    <w:rsid w:val="00326CEC"/>
    <w:rPr>
      <w:sz w:val="24"/>
      <w:szCs w:val="24"/>
      <w:lang w:val="es-ES" w:eastAsia="es-ES"/>
    </w:rPr>
  </w:style>
  <w:style w:type="character" w:styleId="Hipervnculo">
    <w:name w:val="Hyperlink"/>
    <w:unhideWhenUsed/>
    <w:rsid w:val="003000B4"/>
    <w:rPr>
      <w:color w:val="0563C1"/>
      <w:u w:val="single"/>
    </w:rPr>
  </w:style>
  <w:style w:type="character" w:styleId="Refdecomentario">
    <w:name w:val="annotation reference"/>
    <w:rsid w:val="00EC6A60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unhideWhenUsed/>
    <w:rsid w:val="00D4305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rsid w:val="00D43053"/>
    <w:rPr>
      <w:rFonts w:ascii="Segoe UI" w:hAnsi="Segoe UI" w:cs="Segoe UI"/>
      <w:sz w:val="18"/>
      <w:szCs w:val="18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637C53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637C53"/>
    <w:rPr>
      <w:rFonts w:ascii="Calibri" w:eastAsia="Calibri" w:hAnsi="Calibr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sinformato">
    <w:name w:val="Plain Text"/>
    <w:basedOn w:val="Normal"/>
    <w:link w:val="TextosinformatoCar"/>
    <w:uiPriority w:val="99"/>
    <w:rsid w:val="000B2B3A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link w:val="Textosinformato"/>
    <w:uiPriority w:val="99"/>
    <w:rsid w:val="000B2B3A"/>
    <w:rPr>
      <w:rFonts w:ascii="Courier New" w:hAnsi="Courier New" w:cs="Courier New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0B2B3A"/>
    <w:rPr>
      <w:sz w:val="24"/>
      <w:szCs w:val="24"/>
      <w:lang w:val="es-ES" w:eastAsia="es-ES"/>
    </w:rPr>
  </w:style>
  <w:style w:type="character" w:customStyle="1" w:styleId="Ttulo1Car">
    <w:name w:val="Título 1 Car"/>
    <w:link w:val="Ttulo1"/>
    <w:rsid w:val="000B2B3A"/>
    <w:rPr>
      <w:rFonts w:cs="CG Palacio (WN)"/>
      <w:b/>
      <w:sz w:val="18"/>
      <w:szCs w:val="24"/>
      <w:lang w:val="es-ES" w:eastAsia="es-ES"/>
    </w:rPr>
  </w:style>
  <w:style w:type="character" w:customStyle="1" w:styleId="Ttulo2Car">
    <w:name w:val="Título 2 Car"/>
    <w:link w:val="Ttulo2"/>
    <w:uiPriority w:val="9"/>
    <w:rsid w:val="000B2B3A"/>
    <w:rPr>
      <w:rFonts w:ascii="Arial" w:hAnsi="Arial" w:cs="Helv"/>
      <w:sz w:val="18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rsid w:val="000B2B3A"/>
    <w:rPr>
      <w:rFonts w:ascii="Times New Roman" w:hAnsi="Times New Roman" w:cs="Times New Roman"/>
      <w:b/>
      <w:bCs/>
      <w:lang w:eastAsia="es-ES"/>
    </w:rPr>
  </w:style>
  <w:style w:type="character" w:customStyle="1" w:styleId="AsuntodelcomentarioCar">
    <w:name w:val="Asunto del comentario Car"/>
    <w:link w:val="Asuntodelcomentario"/>
    <w:rsid w:val="000B2B3A"/>
    <w:rPr>
      <w:rFonts w:ascii="TiAes New Roman" w:hAnsi="TiAes New Roman" w:cs="TiAes New Roman"/>
      <w:b/>
      <w:bCs/>
      <w:lang w:val="es-ES" w:eastAsia="es-ES"/>
    </w:rPr>
  </w:style>
  <w:style w:type="character" w:customStyle="1" w:styleId="PrrafodelistaCar">
    <w:name w:val="Párrafo de lista Car"/>
    <w:aliases w:val="List Paragraph-Thesis Car,Párrafo de lista11 Car,List Paragraph Car,Bullet List Car,FooterText Car,numbered Car,List Paragraph1 Car,Paragraphe de liste1 Car,Bulletr List Paragraph Car,列出段落 Car,列出段落1 Car,titulo5 Car,Footnote Car"/>
    <w:link w:val="Prrafodelista"/>
    <w:uiPriority w:val="34"/>
    <w:qFormat/>
    <w:locked/>
    <w:rsid w:val="000B2B3A"/>
    <w:rPr>
      <w:rFonts w:ascii="CaAibri" w:hAnsi="CaAibri" w:cs="CaAibri"/>
      <w:sz w:val="22"/>
    </w:rPr>
  </w:style>
  <w:style w:type="paragraph" w:customStyle="1" w:styleId="SECRETARIADELAFUNCIONPUBLICA">
    <w:name w:val="SECRETARIA DE LA FUNCION PUBLICA"/>
    <w:basedOn w:val="Normal"/>
    <w:rsid w:val="000B2B3A"/>
    <w:rPr>
      <w:rFonts w:ascii="Arial" w:eastAsia="Batang" w:hAnsi="Arial"/>
      <w:kern w:val="18"/>
      <w:sz w:val="18"/>
      <w:szCs w:val="20"/>
      <w:lang w:eastAsia="en-US"/>
    </w:rPr>
  </w:style>
  <w:style w:type="paragraph" w:styleId="Textoindependiente">
    <w:name w:val="Body Text"/>
    <w:basedOn w:val="Normal"/>
    <w:link w:val="TextoindependienteCar"/>
    <w:uiPriority w:val="99"/>
    <w:rsid w:val="000B2B3A"/>
    <w:pPr>
      <w:autoSpaceDE w:val="0"/>
      <w:autoSpaceDN w:val="0"/>
      <w:jc w:val="both"/>
    </w:pPr>
    <w:rPr>
      <w:b/>
      <w:bCs/>
      <w:lang w:val="es-MX" w:eastAsia="es-MX"/>
    </w:rPr>
  </w:style>
  <w:style w:type="character" w:customStyle="1" w:styleId="TextoindependienteCar">
    <w:name w:val="Texto independiente Car"/>
    <w:link w:val="Textoindependiente"/>
    <w:uiPriority w:val="99"/>
    <w:rsid w:val="000B2B3A"/>
    <w:rPr>
      <w:b/>
      <w:bCs/>
      <w:sz w:val="24"/>
      <w:szCs w:val="24"/>
    </w:rPr>
  </w:style>
  <w:style w:type="paragraph" w:styleId="Textoindependiente3">
    <w:name w:val="Body Text 3"/>
    <w:basedOn w:val="Normal"/>
    <w:link w:val="Textoindependiente3Car"/>
    <w:unhideWhenUsed/>
    <w:rsid w:val="000B2B3A"/>
    <w:pPr>
      <w:spacing w:after="120" w:line="276" w:lineRule="auto"/>
    </w:pPr>
    <w:rPr>
      <w:rFonts w:ascii="Calibri" w:eastAsia="Calibri" w:hAnsi="Calibri"/>
      <w:sz w:val="16"/>
      <w:szCs w:val="16"/>
      <w:lang w:eastAsia="en-US"/>
    </w:rPr>
  </w:style>
  <w:style w:type="character" w:customStyle="1" w:styleId="Textoindependiente3Car">
    <w:name w:val="Texto independiente 3 Car"/>
    <w:link w:val="Textoindependiente3"/>
    <w:rsid w:val="000B2B3A"/>
    <w:rPr>
      <w:rFonts w:ascii="Calibri" w:eastAsia="Calibri" w:hAnsi="Calibri"/>
      <w:sz w:val="16"/>
      <w:szCs w:val="16"/>
      <w:lang w:val="es-ES" w:eastAsia="en-US"/>
    </w:rPr>
  </w:style>
  <w:style w:type="table" w:customStyle="1" w:styleId="Tablaconcuadrcula11">
    <w:name w:val="Tabla con cuadrícula11"/>
    <w:basedOn w:val="Tablanormal"/>
    <w:next w:val="Tablaconcuadrcula"/>
    <w:uiPriority w:val="39"/>
    <w:rsid w:val="000B2B3A"/>
    <w:rPr>
      <w:rFonts w:ascii="Arial" w:eastAsia="Calibri" w:hAnsi="Arial"/>
      <w:sz w:val="24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ENASICACar">
    <w:name w:val="SENASICA Car"/>
    <w:link w:val="SENASICA"/>
    <w:rsid w:val="000B2B3A"/>
    <w:rPr>
      <w:rFonts w:ascii="ArAal" w:hAnsi="ArAal" w:cs="ArAal"/>
      <w:sz w:val="24"/>
    </w:rPr>
  </w:style>
  <w:style w:type="character" w:customStyle="1" w:styleId="AsuntodelcomentarioCar1">
    <w:name w:val="Asunto del comentario Car1"/>
    <w:uiPriority w:val="99"/>
    <w:semiHidden/>
    <w:rsid w:val="000B2B3A"/>
    <w:rPr>
      <w:rFonts w:ascii="CaAibri" w:eastAsia="Times New Roman" w:hAnsi="CaAibri" w:cs="Times New Roman"/>
      <w:b/>
      <w:bCs/>
      <w:sz w:val="20"/>
      <w:szCs w:val="20"/>
      <w:lang w:val="x-none" w:eastAsia="x-none"/>
    </w:rPr>
  </w:style>
  <w:style w:type="paragraph" w:styleId="Textoindependiente2">
    <w:name w:val="Body Text 2"/>
    <w:aliases w:val="Car"/>
    <w:basedOn w:val="Normal"/>
    <w:link w:val="Textoindependiente2Car"/>
    <w:rsid w:val="000B2B3A"/>
    <w:pPr>
      <w:spacing w:after="120" w:line="480" w:lineRule="auto"/>
    </w:pPr>
    <w:rPr>
      <w:sz w:val="20"/>
      <w:szCs w:val="20"/>
      <w:lang w:val="es-MX"/>
    </w:rPr>
  </w:style>
  <w:style w:type="character" w:customStyle="1" w:styleId="Textoindependiente2Car">
    <w:name w:val="Texto independiente 2 Car"/>
    <w:aliases w:val="Car Car"/>
    <w:link w:val="Textoindependiente2"/>
    <w:rsid w:val="000B2B3A"/>
    <w:rPr>
      <w:lang w:eastAsia="es-ES"/>
    </w:rPr>
  </w:style>
  <w:style w:type="character" w:customStyle="1" w:styleId="Cuadrculamedia1-nfasis2Car">
    <w:name w:val="Cuadrícula media 1 - Énfasis 2 Car"/>
    <w:link w:val="Cuadrculamedia1-nfasis2"/>
    <w:uiPriority w:val="34"/>
    <w:semiHidden/>
    <w:rsid w:val="000B2B3A"/>
    <w:rPr>
      <w:rFonts w:ascii="Calibri" w:eastAsia="Calibri" w:hAnsi="Calibri" w:cs="Times New Roman"/>
      <w:lang w:val="es-ES"/>
    </w:rPr>
  </w:style>
  <w:style w:type="table" w:styleId="Cuadrculamedia1-nfasis2">
    <w:name w:val="Medium Grid 1 Accent 2"/>
    <w:basedOn w:val="Tablanormal"/>
    <w:link w:val="Cuadrculamedia1-nfasis2Car"/>
    <w:uiPriority w:val="34"/>
    <w:semiHidden/>
    <w:unhideWhenUsed/>
    <w:rsid w:val="000B2B3A"/>
    <w:rPr>
      <w:rFonts w:ascii="Calibri" w:eastAsia="Calibri" w:hAnsi="Calibri"/>
    </w:rPr>
    <w:tblPr>
      <w:tblStyleRowBandSize w:val="1"/>
      <w:tblStyleColBandSize w:val="1"/>
      <w:tblBorders>
        <w:top w:val="single" w:sz="8" w:space="0" w:color="F19D64"/>
        <w:left w:val="single" w:sz="8" w:space="0" w:color="F19D64"/>
        <w:bottom w:val="single" w:sz="8" w:space="0" w:color="F19D64"/>
        <w:right w:val="single" w:sz="8" w:space="0" w:color="F19D64"/>
        <w:insideH w:val="single" w:sz="8" w:space="0" w:color="F19D64"/>
        <w:insideV w:val="single" w:sz="8" w:space="0" w:color="F19D64"/>
      </w:tblBorders>
    </w:tblPr>
    <w:tcPr>
      <w:shd w:val="clear" w:color="auto" w:fill="FADECB"/>
    </w:tcPr>
    <w:tblStylePr w:type="lastRow">
      <w:tblPr/>
      <w:tcPr>
        <w:tcBorders>
          <w:top w:val="single" w:sz="18" w:space="0" w:color="F19D64"/>
        </w:tcBorders>
      </w:tcPr>
    </w:tblStylePr>
    <w:tblStylePr w:type="band1Vert">
      <w:tblPr/>
      <w:tcPr>
        <w:shd w:val="clear" w:color="auto" w:fill="F6BE98"/>
      </w:tcPr>
    </w:tblStylePr>
    <w:tblStylePr w:type="band1Horz">
      <w:tblPr/>
      <w:tcPr>
        <w:shd w:val="clear" w:color="auto" w:fill="F6BE98"/>
      </w:tcPr>
    </w:tblStylePr>
  </w:style>
  <w:style w:type="table" w:customStyle="1" w:styleId="Tabladecuadrcula6concolores-nfasis11">
    <w:name w:val="Tabla de cuadrícula 6 con colores - Énfasis 11"/>
    <w:basedOn w:val="Tablanormal"/>
    <w:uiPriority w:val="51"/>
    <w:rsid w:val="000B2B3A"/>
    <w:rPr>
      <w:rFonts w:ascii="Calibri" w:eastAsia="Calibri" w:hAnsi="Calibri"/>
      <w:color w:val="2E74B5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Tabladecuadrcula4-nfasis51">
    <w:name w:val="Tabla de cuadrícula 4 - Énfasis 51"/>
    <w:basedOn w:val="Tablanormal"/>
    <w:uiPriority w:val="49"/>
    <w:rsid w:val="000B2B3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Tablaconcuadrcula1clara">
    <w:name w:val="Grid Table 1 Light"/>
    <w:basedOn w:val="Tablanormal"/>
    <w:uiPriority w:val="46"/>
    <w:rsid w:val="000B2B3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21">
    <w:name w:val="Tabla con cuadrícula21"/>
    <w:basedOn w:val="Tablanormal"/>
    <w:next w:val="Tablaconcuadrcula"/>
    <w:uiPriority w:val="39"/>
    <w:rsid w:val="000B2B3A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inespaciadoCar">
    <w:name w:val="Sin espaciado Car"/>
    <w:link w:val="Sinespaciado"/>
    <w:uiPriority w:val="1"/>
    <w:rsid w:val="000B2B3A"/>
    <w:rPr>
      <w:rFonts w:ascii="ArAal" w:hAnsi="ArAal" w:cs="ArAal"/>
      <w:sz w:val="24"/>
      <w:lang w:val="es-ES"/>
    </w:rPr>
  </w:style>
  <w:style w:type="paragraph" w:styleId="Sangradetextonormal">
    <w:name w:val="Body Text Indent"/>
    <w:basedOn w:val="Normal"/>
    <w:link w:val="SangradetextonormalCar"/>
    <w:rsid w:val="000B2B3A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rsid w:val="000B2B3A"/>
    <w:rPr>
      <w:sz w:val="24"/>
      <w:szCs w:val="24"/>
      <w:lang w:val="es-E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0B2B3A"/>
    <w:pPr>
      <w:contextualSpacing/>
    </w:pPr>
    <w:rPr>
      <w:rFonts w:ascii="Cambria" w:eastAsia="MS Gothic" w:hAnsi="Cambria"/>
      <w:spacing w:val="-10"/>
      <w:kern w:val="28"/>
      <w:sz w:val="56"/>
      <w:szCs w:val="56"/>
    </w:rPr>
  </w:style>
  <w:style w:type="character" w:customStyle="1" w:styleId="TtuloCar">
    <w:name w:val="Título Car"/>
    <w:link w:val="Ttulo"/>
    <w:uiPriority w:val="10"/>
    <w:rsid w:val="000B2B3A"/>
    <w:rPr>
      <w:rFonts w:ascii="Cambria" w:eastAsia="MS Gothic" w:hAnsi="Cambria"/>
      <w:spacing w:val="-10"/>
      <w:kern w:val="28"/>
      <w:sz w:val="56"/>
      <w:szCs w:val="56"/>
      <w:lang w:val="es-ES" w:eastAsia="es-ES"/>
    </w:rPr>
  </w:style>
  <w:style w:type="character" w:styleId="Refdenotaalpie">
    <w:name w:val="footnote reference"/>
    <w:uiPriority w:val="99"/>
    <w:unhideWhenUsed/>
    <w:rsid w:val="000B2B3A"/>
    <w:rPr>
      <w:vertAlign w:val="superscript"/>
    </w:rPr>
  </w:style>
  <w:style w:type="paragraph" w:styleId="TDC90">
    <w:name w:val="toc 9"/>
    <w:basedOn w:val="Normal"/>
    <w:next w:val="Normal"/>
    <w:autoRedefine/>
    <w:uiPriority w:val="39"/>
    <w:unhideWhenUsed/>
    <w:rsid w:val="000B2B3A"/>
    <w:pPr>
      <w:ind w:left="1760"/>
    </w:pPr>
    <w:rPr>
      <w:rFonts w:ascii="Calibri" w:hAnsi="Calibri" w:cs="Calibri"/>
      <w:sz w:val="18"/>
      <w:szCs w:val="18"/>
    </w:rPr>
  </w:style>
  <w:style w:type="table" w:styleId="Tabladelista3-nfasis1">
    <w:name w:val="List Table 3 Accent 1"/>
    <w:basedOn w:val="Tablanormal"/>
    <w:uiPriority w:val="48"/>
    <w:rsid w:val="000B2B3A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</w:tblPr>
    <w:tblStylePr w:type="firstRow">
      <w:rPr>
        <w:b/>
        <w:bCs/>
        <w:color w:val="FFFFFF"/>
      </w:rPr>
      <w:tblPr/>
      <w:tcPr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tblPr/>
      <w:tcPr>
        <w:tcBorders>
          <w:top w:val="single" w:sz="4" w:space="0" w:color="5B9BD5"/>
          <w:bottom w:val="single" w:sz="4" w:space="0" w:color="5B9BD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/>
          <w:left w:val="nil"/>
        </w:tcBorders>
      </w:tcPr>
    </w:tblStylePr>
    <w:tblStylePr w:type="swCell">
      <w:tblPr/>
      <w:tcPr>
        <w:tcBorders>
          <w:top w:val="double" w:sz="4" w:space="0" w:color="5B9BD5"/>
          <w:right w:val="nil"/>
        </w:tcBorders>
      </w:tcPr>
    </w:tblStylePr>
  </w:style>
  <w:style w:type="table" w:styleId="Tabladelista3">
    <w:name w:val="List Table 3"/>
    <w:basedOn w:val="Tablanormal"/>
    <w:uiPriority w:val="48"/>
    <w:rsid w:val="000B2B3A"/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paragraph" w:styleId="Descripcin">
    <w:name w:val="caption"/>
    <w:basedOn w:val="Normal"/>
    <w:next w:val="Normal"/>
    <w:uiPriority w:val="35"/>
    <w:unhideWhenUsed/>
    <w:qFormat/>
    <w:rsid w:val="000B2B3A"/>
    <w:pPr>
      <w:spacing w:after="200"/>
    </w:pPr>
    <w:rPr>
      <w:rFonts w:ascii="Calibri" w:eastAsia="Calibri" w:hAnsi="Calibri"/>
      <w:i/>
      <w:iCs/>
      <w:color w:val="1F497D"/>
      <w:sz w:val="18"/>
      <w:szCs w:val="18"/>
      <w:lang w:val="es-MX" w:eastAsia="en-US"/>
    </w:rPr>
  </w:style>
  <w:style w:type="character" w:styleId="nfasis">
    <w:name w:val="Emphasis"/>
    <w:qFormat/>
    <w:rsid w:val="000B2B3A"/>
    <w:rPr>
      <w:i/>
      <w:iCs/>
    </w:rPr>
  </w:style>
  <w:style w:type="paragraph" w:customStyle="1" w:styleId="m-6546396248897291302gmail-m-2861312946035962785msolistparagraph">
    <w:name w:val="m_-6546396248897291302gmail-m_-2861312946035962785msolistparagraph"/>
    <w:basedOn w:val="Normal"/>
    <w:rsid w:val="000B2B3A"/>
    <w:pPr>
      <w:spacing w:before="100" w:beforeAutospacing="1" w:after="100" w:afterAutospacing="1"/>
    </w:pPr>
    <w:rPr>
      <w:rFonts w:eastAsia="Calibri"/>
      <w:lang w:val="es-MX" w:eastAsia="es-MX"/>
    </w:rPr>
  </w:style>
  <w:style w:type="character" w:customStyle="1" w:styleId="Mencinsinresolver1">
    <w:name w:val="Mención sin resolver1"/>
    <w:uiPriority w:val="99"/>
    <w:semiHidden/>
    <w:unhideWhenUsed/>
    <w:rsid w:val="000B2B3A"/>
    <w:rPr>
      <w:color w:val="605E5C"/>
      <w:shd w:val="clear" w:color="auto" w:fill="E1DFDD"/>
    </w:rPr>
  </w:style>
  <w:style w:type="character" w:customStyle="1" w:styleId="hipervnculo0">
    <w:name w:val="hipervínculo"/>
    <w:basedOn w:val="Fuentedeprrafopredeter"/>
    <w:rsid w:val="00B76C47"/>
  </w:style>
  <w:style w:type="paragraph" w:customStyle="1" w:styleId="xxmsonormal">
    <w:name w:val="x_xmsonormal"/>
    <w:basedOn w:val="Normal"/>
    <w:uiPriority w:val="99"/>
    <w:semiHidden/>
    <w:rsid w:val="00A97BA0"/>
    <w:rPr>
      <w:rFonts w:eastAsia="Calibri"/>
      <w:lang w:val="es-MX" w:eastAsia="es-MX"/>
    </w:rPr>
  </w:style>
  <w:style w:type="paragraph" w:customStyle="1" w:styleId="xxmsolistparagraph">
    <w:name w:val="x_xmsolistparagraph"/>
    <w:basedOn w:val="Normal"/>
    <w:uiPriority w:val="99"/>
    <w:semiHidden/>
    <w:rsid w:val="001141C0"/>
    <w:rPr>
      <w:rFonts w:eastAsia="Calibri"/>
      <w:lang w:val="es-MX" w:eastAsia="es-MX"/>
    </w:rPr>
  </w:style>
  <w:style w:type="table" w:customStyle="1" w:styleId="Tablaconcuadrcula3">
    <w:name w:val="Tabla con cuadrícula3"/>
    <w:basedOn w:val="Tablanormal"/>
    <w:next w:val="Tablaconcuadrcula"/>
    <w:uiPriority w:val="39"/>
    <w:rsid w:val="0071769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F04B59"/>
    <w:rPr>
      <w:sz w:val="20"/>
      <w:szCs w:val="20"/>
    </w:rPr>
  </w:style>
  <w:style w:type="character" w:customStyle="1" w:styleId="TextonotaalfinalCar">
    <w:name w:val="Texto nota al final Car"/>
    <w:link w:val="Textonotaalfinal"/>
    <w:uiPriority w:val="99"/>
    <w:semiHidden/>
    <w:rsid w:val="00F04B59"/>
    <w:rPr>
      <w:lang w:val="es-ES" w:eastAsia="es-ES"/>
    </w:rPr>
  </w:style>
  <w:style w:type="character" w:styleId="Refdenotaalfinal">
    <w:name w:val="endnote reference"/>
    <w:uiPriority w:val="99"/>
    <w:semiHidden/>
    <w:unhideWhenUsed/>
    <w:rsid w:val="00F04B59"/>
    <w:rPr>
      <w:vertAlign w:val="superscript"/>
    </w:rPr>
  </w:style>
  <w:style w:type="character" w:customStyle="1" w:styleId="Mencinsinresolver2">
    <w:name w:val="Mención sin resolver2"/>
    <w:uiPriority w:val="99"/>
    <w:semiHidden/>
    <w:unhideWhenUsed/>
    <w:rsid w:val="00E61A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7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8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8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gutierrez\Desktop\MODEL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4F664E576092B4E8A9D9BCFE41E2CE0" ma:contentTypeVersion="4" ma:contentTypeDescription="Crear nuevo documento." ma:contentTypeScope="" ma:versionID="ae0de20b077366a670c2343daf5738da">
  <xsd:schema xmlns:xsd="http://www.w3.org/2001/XMLSchema" xmlns:xs="http://www.w3.org/2001/XMLSchema" xmlns:p="http://schemas.microsoft.com/office/2006/metadata/properties" xmlns:ns2="512e0cba-631d-4441-85dc-67ba6cbc2d3f" xmlns:ns3="e765afd7-14c5-4a3a-898d-85c047bdaf48" targetNamespace="http://schemas.microsoft.com/office/2006/metadata/properties" ma:root="true" ma:fieldsID="100a2a28edbad390d947cab7c4b7bdb6" ns2:_="" ns3:_="">
    <xsd:import namespace="512e0cba-631d-4441-85dc-67ba6cbc2d3f"/>
    <xsd:import namespace="e765afd7-14c5-4a3a-898d-85c047bdaf4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0cba-631d-4441-85dc-67ba6cbc2d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65afd7-14c5-4a3a-898d-85c047bdaf4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7EFD46-9B99-47EB-AD5F-4A70377B4A1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5DEC8E-FBF4-49AE-A95E-1D66294B5DF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7B50248-1C67-4FF0-964D-DA22FBD684B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0C35994-4930-4BD1-8238-FA97448D93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12e0cba-631d-4441-85dc-67ba6cbc2d3f"/>
    <ds:schemaRef ds:uri="e765afd7-14c5-4a3a-898d-85c047bdaf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</Template>
  <TotalTime>1</TotalTime>
  <Pages>10</Pages>
  <Words>1273</Words>
  <Characters>7005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Diario Oficial de la Federación</Company>
  <LinksUpToDate>false</LinksUpToDate>
  <CharactersWithSpaces>8262</CharactersWithSpaces>
  <SharedDoc>false</SharedDoc>
  <HLinks>
    <vt:vector size="12" baseType="variant">
      <vt:variant>
        <vt:i4>6946821</vt:i4>
      </vt:variant>
      <vt:variant>
        <vt:i4>3</vt:i4>
      </vt:variant>
      <vt:variant>
        <vt:i4>0</vt:i4>
      </vt:variant>
      <vt:variant>
        <vt:i4>5</vt:i4>
      </vt:variant>
      <vt:variant>
        <vt:lpwstr>mailto:adquisiciones@cesave.org.mx</vt:lpwstr>
      </vt:variant>
      <vt:variant>
        <vt:lpwstr/>
      </vt:variant>
      <vt:variant>
        <vt:i4>6946821</vt:i4>
      </vt:variant>
      <vt:variant>
        <vt:i4>0</vt:i4>
      </vt:variant>
      <vt:variant>
        <vt:i4>0</vt:i4>
      </vt:variant>
      <vt:variant>
        <vt:i4>5</vt:i4>
      </vt:variant>
      <vt:variant>
        <vt:lpwstr>mailto:adquisiciones@cesave.org.mx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DOF</dc:creator>
  <cp:keywords/>
  <dc:description/>
  <cp:lastModifiedBy>David Cabañas</cp:lastModifiedBy>
  <cp:revision>2</cp:revision>
  <cp:lastPrinted>2023-03-28T02:32:00Z</cp:lastPrinted>
  <dcterms:created xsi:type="dcterms:W3CDTF">2023-07-29T05:21:00Z</dcterms:created>
  <dcterms:modified xsi:type="dcterms:W3CDTF">2023-07-29T05:21:00Z</dcterms:modified>
</cp:coreProperties>
</file>