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CEBDC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0" w:name="_Toc483934586"/>
      <w:bookmarkStart w:id="1" w:name="_Toc13477464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Formato 1</w:t>
      </w:r>
      <w:bookmarkEnd w:id="0"/>
      <w:bookmarkEnd w:id="1"/>
    </w:p>
    <w:p w14:paraId="35CCEBDD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ESTATUTOS</w:t>
      </w:r>
    </w:p>
    <w:p w14:paraId="35CCEBD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BD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BE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1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BE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BE6" w14:textId="77777777" w:rsidR="00A905DA" w:rsidRPr="00A905DA" w:rsidRDefault="00A905DA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BE7" w14:textId="77777777" w:rsidR="00A905DA" w:rsidRPr="00A905DA" w:rsidRDefault="00A905DA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BE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BE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A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B" w14:textId="72524C68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No.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D82C82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LP/CESAVEVER/2023/009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 LOS DOCUMENTOS QUE PRESENTO SON LOS ESTATUTOS CON LOS QUE SE RIGE ACTUALMENTE LA EMPRESA QUE REPRESENTO.</w:t>
      </w:r>
    </w:p>
    <w:p w14:paraId="35CCEBE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BE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BF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BF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BF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BF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BF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BF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BF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BF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5CCEBF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LEGAL</w:t>
      </w:r>
      <w:r w:rsidR="00751EF6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BF9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A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B" w14:textId="77777777" w:rsidR="00A41F48" w:rsidRPr="00593EF9" w:rsidRDefault="00A41F48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C" w14:textId="77777777" w:rsidR="000B2B3A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D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E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BFF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0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1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2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3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4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DC1BC51" w14:textId="77777777" w:rsidR="00517C2B" w:rsidRDefault="00517C2B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5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6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7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8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9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0F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2" w:name="_Toc483934587"/>
      <w:bookmarkStart w:id="3" w:name="_Toc13477465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2</w:t>
      </w:r>
      <w:bookmarkEnd w:id="2"/>
      <w:bookmarkEnd w:id="3"/>
    </w:p>
    <w:p w14:paraId="35CCEC10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REVOCACIÓN DE PODERES</w:t>
      </w:r>
    </w:p>
    <w:p w14:paraId="35CCEC1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1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1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4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LUGAR, _______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1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19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1A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1B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1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1E" w14:textId="67AC4D7D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. </w:t>
      </w:r>
      <w:r w:rsidR="00F71864" w:rsidRPr="00F71864">
        <w:t xml:space="preserve"> </w:t>
      </w:r>
      <w:r w:rsidR="00D82C82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LP/CESAVEVER/2023/009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DECLARO BAJO PROTESTA DE DECIR VERDAD QUE EL PODER QUE EXHIBO NO ME HA SIDO REVOCADO NI LIMITADO EN FORMA ALGUNA</w:t>
      </w:r>
    </w:p>
    <w:p w14:paraId="35CCEC1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2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2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2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2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2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2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2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2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2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2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2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5CCEC2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LEGAL </w:t>
      </w:r>
      <w:r w:rsidR="00751EF6" w:rsidRPr="00593EF9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593EF9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35CCEC2C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C2D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2E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4" w:name="_Toc483934588"/>
      <w:bookmarkStart w:id="5" w:name="_Toc13477466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3</w:t>
      </w:r>
      <w:bookmarkEnd w:id="4"/>
      <w:bookmarkEnd w:id="5"/>
    </w:p>
    <w:p w14:paraId="35CCEC2F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INHABILITACIÓN O SUSPENSIÓN</w:t>
      </w:r>
    </w:p>
    <w:p w14:paraId="35CCEC3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3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3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3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34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</w:p>
    <w:p w14:paraId="35CCEC3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39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3A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3B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3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3E" w14:textId="3416DBB1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LICITACIÓN PÚBLICA No</w:t>
      </w:r>
      <w:r w:rsidR="00F71864" w:rsidRPr="00F71864">
        <w:t xml:space="preserve"> </w:t>
      </w:r>
      <w:r w:rsidR="00D82C82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LP/CESAVEVER/2023/009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DECLARO BAJO PROTESTA DE DECIR VERDAD QUE, MI REPRESENTADA NO SE ENCUENTRA EN LOS SUPUESTOS QUE SE ESTABLECEN EN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35CCEC3F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35CCEC4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4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4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4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4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4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4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4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4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4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4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C4B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35CCEC4C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6" w:name="_Toc483934589"/>
      <w:bookmarkStart w:id="7" w:name="_Toc13477467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4</w:t>
      </w:r>
      <w:bookmarkEnd w:id="6"/>
      <w:bookmarkEnd w:id="7"/>
    </w:p>
    <w:p w14:paraId="35CCEC4D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CONFORMIDAD</w:t>
      </w:r>
    </w:p>
    <w:p w14:paraId="35CCEC4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4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1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5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56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57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58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5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A" w14:textId="773ED7EB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YO (NOMBRE) DECLARO BAJO PROTESTA DE DECIR VERDAD QUE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CONOZCO EN SU INTEGRIDAD Y MANIFIESTO MI CONFORMIDAD CON TODOS Y CADA UNO DE LOS PUNTOS Y REQUISITOS ESENCIALES </w:t>
      </w:r>
      <w:r w:rsidRPr="004B03BF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ESTABLECIDOS EN LAS BASES DE LA LICITACIÓN PÚBLICA 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4B03BF">
        <w:t xml:space="preserve"> </w:t>
      </w:r>
      <w:r w:rsidR="00D82C82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LP/CESAVEVER/2023/009</w:t>
      </w:r>
      <w:r w:rsidR="00F71864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4B03BF">
        <w:rPr>
          <w:rFonts w:ascii="Arial" w:hAnsi="Arial" w:cs="Arial"/>
          <w:color w:val="000000"/>
          <w:sz w:val="22"/>
          <w:szCs w:val="22"/>
          <w:lang w:val="es-ES_tradnl" w:eastAsia="es-MX"/>
        </w:rPr>
        <w:t>AS</w:t>
      </w:r>
      <w:r w:rsidR="00783671" w:rsidRPr="004B03BF">
        <w:rPr>
          <w:rFonts w:ascii="Arial" w:hAnsi="Arial" w:cs="Arial"/>
          <w:color w:val="000000"/>
          <w:sz w:val="22"/>
          <w:szCs w:val="22"/>
          <w:lang w:val="es-ES_tradnl" w:eastAsia="es-MX"/>
        </w:rPr>
        <w:t>I</w:t>
      </w:r>
      <w:r w:rsidRPr="004B03BF">
        <w:rPr>
          <w:rFonts w:ascii="Arial" w:hAnsi="Arial" w:cs="Arial"/>
          <w:color w:val="000000"/>
          <w:sz w:val="22"/>
          <w:szCs w:val="22"/>
          <w:lang w:val="es-ES_tradnl" w:eastAsia="es-MX"/>
        </w:rPr>
        <w:t>MISMO CONOZCO Y ESTOY CONFORME CON TODO LO ASENTADO EN LA JUNTA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DE ACLARACIONES</w:t>
      </w:r>
    </w:p>
    <w:p w14:paraId="35CCEC5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5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5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6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6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6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6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6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6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66" w14:textId="77777777" w:rsidR="000B2B3A" w:rsidRPr="00593EF9" w:rsidRDefault="000B2B3A" w:rsidP="002A357E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67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8" w:name="_Toc483934590"/>
      <w:bookmarkStart w:id="9" w:name="_Toc13477468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5</w:t>
      </w:r>
      <w:bookmarkEnd w:id="8"/>
      <w:bookmarkEnd w:id="9"/>
    </w:p>
    <w:p w14:paraId="35CCEC6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COMPROMISO PARA RESPONDER POR FALLA O DEFECTO</w:t>
      </w:r>
    </w:p>
    <w:p w14:paraId="35CCEC6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6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6B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6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6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6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6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70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71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72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7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7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75" w14:textId="0E170EDD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F71864">
        <w:t xml:space="preserve"> </w:t>
      </w:r>
      <w:r w:rsidR="00D82C82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LP/CESAVEVER/2023/009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ME COMPROMETO A RESPONDER POR CUALQUIER FALLA O DEFECTO QUE PRESENTE EL BIEN O SERVICIO, ASÍ COMO ALGUNA RESPONSABILIDAD EN QUE SE HUBIERE INCURRIDO, EN LOS TÉRMINOS SEÑALADOS EN EL CONTRATO RESPECTIVO Y EN EL CÓDIGO CIVIL FEDERAL.</w:t>
      </w:r>
    </w:p>
    <w:p w14:paraId="35CCEC7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7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7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7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7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7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7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7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7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7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8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8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C82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83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0" w:name="_Toc483934591"/>
      <w:bookmarkStart w:id="11" w:name="_Toc13477469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6</w:t>
      </w:r>
      <w:bookmarkEnd w:id="10"/>
      <w:bookmarkEnd w:id="11"/>
    </w:p>
    <w:p w14:paraId="35CCEC84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CARACTERÍSTICAS Y ESPECIFICACIONES</w:t>
      </w:r>
    </w:p>
    <w:p w14:paraId="35CCEC8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8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8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88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8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8A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8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8C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8D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8E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8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9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91" w14:textId="520535D3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4B03BF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4B03BF">
        <w:t xml:space="preserve"> </w:t>
      </w:r>
      <w:r w:rsidR="00D82C82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LP/CESAVEVER/2023/009</w:t>
      </w:r>
      <w:r w:rsidR="00F71864"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GARANTIZO QUE ME APEGO A LAS CARACTERÍSTICAS Y ESPECIFICACIONES TÉCNICAS ESTABLECIDAS EN LAS PRESENTES BASES CONFORME A SU PROPUESTA.</w:t>
      </w:r>
    </w:p>
    <w:p w14:paraId="35CCEC9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9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9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9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9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9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9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9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9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9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9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9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C9E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9F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2" w:name="_Toc483934592"/>
      <w:bookmarkStart w:id="13" w:name="_Toc13477470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7</w:t>
      </w:r>
      <w:bookmarkEnd w:id="12"/>
      <w:bookmarkEnd w:id="13"/>
    </w:p>
    <w:p w14:paraId="35CCECA0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ENTREGA</w:t>
      </w:r>
    </w:p>
    <w:p w14:paraId="35CCECA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A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A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4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A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A9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AA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AB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A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D" w14:textId="6128DC16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F71864">
        <w:t xml:space="preserve"> </w:t>
      </w:r>
      <w:r w:rsidR="00D82C82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LP/CESAVEVER/2023/009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 YO (NOMBRE) GARANTIZO QUE LA ENTREGA DEL BIEN O SERVICIO SE REALIZARÁ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EN ESTRICTO APEGO A LAS ESPECIFICACIONES ESTABLECIDAS EN EL ANEXO 1. </w:t>
      </w:r>
    </w:p>
    <w:p w14:paraId="35CCECA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A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B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B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B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B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B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B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B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B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B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B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PERSONA FÍSICA O DEL REPRESENTANTE LEGAL 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593EF9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35CCECBA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BB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4" w:name="_Toc483934593"/>
      <w:bookmarkStart w:id="15" w:name="_Toc13477471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8</w:t>
      </w:r>
      <w:bookmarkEnd w:id="14"/>
      <w:bookmarkEnd w:id="15"/>
    </w:p>
    <w:p w14:paraId="35CCECBC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PAGO DE IMPUESTOS</w:t>
      </w:r>
    </w:p>
    <w:p w14:paraId="35CCECB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B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B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0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C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C5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C6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C7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C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C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A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B" w14:textId="6DDAC09C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F71864">
        <w:t xml:space="preserve"> </w:t>
      </w:r>
      <w:r w:rsidR="00D82C82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LP/CESAVEVER/2023/009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DECLARO BAJO PROTESTA DE DECIR VERDAD QUE ME ENCUENTRO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AL CORRIENTE EN EL PAGO DE LOS IMPUESTOS A EFECTO DE DAR CUMPLIMIENTO A LO DISPUESTO EN EL ARTÍCULO 32-D, DEL CÓDIGO FISCAL DE LA FEDERACIÓN</w:t>
      </w:r>
    </w:p>
    <w:p w14:paraId="35CCECC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C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D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D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D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D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D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D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D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D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CD8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5CCECD9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6" w:name="_Toc483934594"/>
      <w:bookmarkStart w:id="17" w:name="_Toc13477472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9</w:t>
      </w:r>
      <w:bookmarkEnd w:id="16"/>
      <w:bookmarkEnd w:id="17"/>
    </w:p>
    <w:p w14:paraId="35CCECDA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ÉTICA</w:t>
      </w:r>
    </w:p>
    <w:p w14:paraId="35CCECD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CD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CD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DE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CD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E3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CE4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CE5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CE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CE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9" w14:textId="5940BB82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F71864">
        <w:t xml:space="preserve"> </w:t>
      </w:r>
      <w:r w:rsidR="00D82C82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LP/CESAVEVER/2023/009</w:t>
      </w:r>
      <w:r w:rsidRPr="004B03BF">
        <w:rPr>
          <w:rFonts w:ascii="Arial" w:hAnsi="Arial" w:cs="Arial"/>
          <w:color w:val="000000"/>
          <w:sz w:val="22"/>
          <w:szCs w:val="22"/>
          <w:lang w:val="es-MX" w:eastAsia="es-MX"/>
        </w:rPr>
        <w:t>,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YO (NOMBRE) DECLARO BAJO PROTESTA DE DECIR VERDAD QUE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POR SÍ MISMO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(A)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O TRAVÉS DE INTERPÓSITA PERSONA, ME ABSTENGO DE ADOPTAR CONDUCTAS, PARA QUE LOS SERVIDORES PÚBLICOS Y DEMÁS PERSONAL QUE INTEGRAN LOS COMITÉS, QUE PARTICIPEN EN LOS PROCESOS DE CONTRATACIÓN, INDUZCAN O ALTEREN LAS EVALUACIONES DE LAS PROPOSICIONES, EL RESULTADO DEL PROCEDIMIENTO, 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U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OTROS ASPECTOS QUE OTORGUEN CONDICIONES MÁS VENTAJOSAS CON RELACIÓN A LOS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(AS)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DEMÁS PARTICIPANTES</w:t>
      </w:r>
    </w:p>
    <w:p w14:paraId="35CCECEA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CE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CE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E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CF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CF5" w14:textId="77777777" w:rsidR="000B2B3A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CF6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7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8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9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A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B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C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D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E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CFF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00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01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05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10</w:t>
      </w:r>
    </w:p>
    <w:p w14:paraId="35CCED06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CONFIDENCIALIDAD</w:t>
      </w:r>
    </w:p>
    <w:p w14:paraId="35CCED0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CCED0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35CCED0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0A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5CCED0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0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CCED0D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5CCED0E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5CCED0F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5CCED1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2" w14:textId="1148CCD1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4B03BF">
        <w:rPr>
          <w:rFonts w:ascii="Arial" w:hAnsi="Arial" w:cs="Arial"/>
          <w:color w:val="000000"/>
          <w:sz w:val="22"/>
          <w:szCs w:val="22"/>
        </w:rPr>
        <w:t xml:space="preserve">POR MEDIO DE LA PRESENTE, </w:t>
      </w:r>
      <w:proofErr w:type="gramStart"/>
      <w:r w:rsidRPr="004B03BF">
        <w:rPr>
          <w:rFonts w:ascii="Arial" w:hAnsi="Arial" w:cs="Arial"/>
          <w:color w:val="000000"/>
          <w:sz w:val="22"/>
          <w:szCs w:val="22"/>
        </w:rPr>
        <w:t>EN RELACIÓN A</w:t>
      </w:r>
      <w:proofErr w:type="gramEnd"/>
      <w:r w:rsidRPr="004B03BF">
        <w:rPr>
          <w:rFonts w:ascii="Arial" w:hAnsi="Arial" w:cs="Arial"/>
          <w:color w:val="000000"/>
          <w:sz w:val="22"/>
          <w:szCs w:val="22"/>
        </w:rPr>
        <w:t xml:space="preserve"> LA </w:t>
      </w:r>
      <w:r w:rsidRPr="004B03BF">
        <w:rPr>
          <w:rFonts w:ascii="Arial" w:hAnsi="Arial" w:cs="Arial"/>
          <w:bCs/>
          <w:color w:val="000000"/>
          <w:sz w:val="22"/>
          <w:szCs w:val="22"/>
        </w:rPr>
        <w:t xml:space="preserve">LICITACIÓN PÚBLICA </w:t>
      </w:r>
      <w:r w:rsidRPr="004B03BF">
        <w:rPr>
          <w:rFonts w:ascii="Arial" w:hAnsi="Arial" w:cs="Arial"/>
          <w:color w:val="000000"/>
          <w:sz w:val="22"/>
          <w:szCs w:val="22"/>
        </w:rPr>
        <w:t>No</w:t>
      </w:r>
      <w:r w:rsidR="00F71864" w:rsidRPr="004B03BF">
        <w:rPr>
          <w:rFonts w:ascii="Arial" w:hAnsi="Arial" w:cs="Arial"/>
          <w:color w:val="000000"/>
          <w:sz w:val="22"/>
          <w:szCs w:val="22"/>
        </w:rPr>
        <w:t>.</w:t>
      </w:r>
      <w:r w:rsidR="00F71864" w:rsidRPr="004B03BF">
        <w:t xml:space="preserve"> </w:t>
      </w:r>
      <w:r w:rsidR="00D82C82">
        <w:rPr>
          <w:rFonts w:ascii="Arial" w:hAnsi="Arial" w:cs="Arial"/>
          <w:color w:val="000000"/>
          <w:sz w:val="22"/>
          <w:szCs w:val="22"/>
        </w:rPr>
        <w:t>LP/CESAVEVER/2023/009</w:t>
      </w:r>
      <w:r w:rsidRPr="004B03BF">
        <w:rPr>
          <w:rFonts w:ascii="Arial" w:hAnsi="Arial" w:cs="Arial"/>
          <w:color w:val="000000"/>
          <w:sz w:val="22"/>
          <w:szCs w:val="22"/>
        </w:rPr>
        <w:t>,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YO (NOMBRE) ME OBLIGO A PROPORCIONAR EL SERVICIO BAJO LAS MÁS ESTRICTAS REGLAS DE CONFIDENCIALIDAD Y SECRETO PROFESIONAL. EN ESTE SENTIDO CUALQUIER DOCUMENTACIÓN O INFORMACIÓN QUE CONSERVE COMO PARTE DE MIS ARCHIVOS A LA CONCLUSIÓN DEL SERVICIO, PASARÁ A SER PROPIEDAD DE “</w:t>
      </w:r>
      <w:r w:rsidRPr="00593EF9">
        <w:rPr>
          <w:rFonts w:ascii="Arial" w:hAnsi="Arial" w:cs="Arial"/>
          <w:b/>
          <w:color w:val="000000"/>
          <w:sz w:val="22"/>
          <w:szCs w:val="22"/>
        </w:rPr>
        <w:t>EL COMITÉ”;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ASIMISMO ME OBLIGO A NO DIVULGAR LOS INFORMES, DATOS Y RESULTADOS OBTENIDOS DEL SERVICIO PRESTADO.</w:t>
      </w:r>
    </w:p>
    <w:p w14:paraId="35CCED1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CCED18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5CCED1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5CCED1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1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1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1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1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CCED1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5CCED2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5CCED2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5CCED22" w14:textId="77777777" w:rsidR="000A59DB" w:rsidRPr="00593EF9" w:rsidRDefault="000A59DB" w:rsidP="007B1A7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35CCED23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4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5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6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7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8" w14:textId="77777777" w:rsidR="006E109F" w:rsidRPr="00593EF9" w:rsidRDefault="006E109F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9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35CCED2A" w14:textId="77777777" w:rsidR="000B2B3A" w:rsidRPr="00593EF9" w:rsidRDefault="000B2B3A" w:rsidP="00F71864">
      <w:pPr>
        <w:rPr>
          <w:rFonts w:ascii="Arial" w:hAnsi="Arial" w:cs="Arial"/>
          <w:b/>
          <w:bCs/>
          <w:color w:val="202025"/>
          <w:sz w:val="22"/>
          <w:szCs w:val="22"/>
        </w:rPr>
      </w:pPr>
    </w:p>
    <w:sectPr w:rsidR="000B2B3A" w:rsidRPr="00593EF9" w:rsidSect="0068115C">
      <w:headerReference w:type="even" r:id="rId10"/>
      <w:footerReference w:type="even" r:id="rId11"/>
      <w:footerReference w:type="default" r:id="rId12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863C7" w14:textId="77777777" w:rsidR="00C12BA5" w:rsidRDefault="00C12BA5">
      <w:r>
        <w:separator/>
      </w:r>
    </w:p>
  </w:endnote>
  <w:endnote w:type="continuationSeparator" w:id="0">
    <w:p w14:paraId="3D880314" w14:textId="77777777" w:rsidR="00C12BA5" w:rsidRDefault="00C12BA5">
      <w:r>
        <w:continuationSeparator/>
      </w:r>
    </w:p>
  </w:endnote>
  <w:endnote w:type="continuationNotice" w:id="1">
    <w:p w14:paraId="3E5DEC43" w14:textId="77777777" w:rsidR="00C12BA5" w:rsidRDefault="00C12B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A000022F" w:usb1="4000204A" w:usb2="00000000" w:usb3="00000000" w:csb0="00000197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Aoe 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Aam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Aeration Mono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ED36" w14:textId="77777777" w:rsidR="00FD2A1C" w:rsidRPr="00F2504E" w:rsidRDefault="00FD2A1C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35CCED37" w14:textId="77777777" w:rsidR="00FD2A1C" w:rsidRDefault="00FD2A1C">
    <w:pPr>
      <w:pStyle w:val="Piedepgina"/>
    </w:pPr>
  </w:p>
  <w:p w14:paraId="35CCED38" w14:textId="77777777" w:rsidR="00FD2A1C" w:rsidRDefault="00FD2A1C"/>
  <w:p w14:paraId="35CCED39" w14:textId="77777777" w:rsidR="00FD2A1C" w:rsidRDefault="00FD2A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ED3A" w14:textId="77777777" w:rsidR="00FD2A1C" w:rsidRDefault="00FD2A1C">
    <w:pPr>
      <w:pStyle w:val="Piedepgina"/>
    </w:pPr>
  </w:p>
  <w:p w14:paraId="35CCED3B" w14:textId="77777777" w:rsidR="00FD2A1C" w:rsidRDefault="00FD2A1C"/>
  <w:p w14:paraId="35CCED3C" w14:textId="77777777" w:rsidR="00FD2A1C" w:rsidRDefault="00FD2A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30B59" w14:textId="77777777" w:rsidR="00C12BA5" w:rsidRDefault="00C12BA5">
      <w:r>
        <w:separator/>
      </w:r>
    </w:p>
  </w:footnote>
  <w:footnote w:type="continuationSeparator" w:id="0">
    <w:p w14:paraId="100FAA20" w14:textId="77777777" w:rsidR="00C12BA5" w:rsidRDefault="00C12BA5">
      <w:r>
        <w:continuationSeparator/>
      </w:r>
    </w:p>
  </w:footnote>
  <w:footnote w:type="continuationNotice" w:id="1">
    <w:p w14:paraId="0DFFDE01" w14:textId="77777777" w:rsidR="00C12BA5" w:rsidRDefault="00C12B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ED33" w14:textId="77777777" w:rsidR="00FD2A1C" w:rsidRDefault="00D82B1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5CCED3D" wp14:editId="35CCED3E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AEE4B4" id="Grupo 1" o:spid="_x0000_s1026" style="position:absolute;margin-left:14.9pt;margin-top:4.55pt;width:141.75pt;height:113.4pt;z-index:251657728;mso-position-horizontal-relative:margin;mso-width-relative:margin;mso-height-relative:margin" coordsize="22423,132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1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nNWZGlyc1ZkaXJzVmRpcnNWZGlyc1Zk&#10;aXJzVmRpcnNWZGlyc1ZkaXJzV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jA1ODQ3YjktZmUzZi00ZjFlLWI0YzgtYjZlNzRkMjMwOWM4PC9zdFJlZjppbnN0YW5jZUlEPgog&#10;ICAgICAgICAgICA8c3RSZWY6ZG9jdW1lbnRJRD54bXAuZGlkOjlmYjQ0M2ZmLTE5M2EtY2I0Mi04&#10;ZWQ4LTcwZGQ2YzA1ZjA5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c0OWE0MDAtMzY3NC00ZDc2LThkMjQtZDFi&#10;YWI3MzdlODY0PC9zdEV2dDppbnN0YW5jZUlEPgogICAgICAgICAgICAgICAgICA8c3RFdnQ6d2hl&#10;bj4yMDE4LTEyLTAxVDEzOjIyOjA2LTA2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lMzcxNGU4OC1mYWU0LTQ4NGMtOTczOS0xMzQ5ZjY0NDIwODU8&#10;L3N0RXZ0Omluc3RhbmNlSUQ+CiAgICAgICAgICAgICAgICAgIDxzdEV2dDp3aGVuPjIwMTktMDct&#10;MDFUMTA6NTg6MzctMDU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lCfYEAREAAhEAAxEABBEA/8QApAABAAEE&#10;AwEBAQAAAAAAAAAAAAgGBwkKAwQFAgsBEAEAAQQCAQMBBAMFDwcQAjMAAgEDBAUGBxESEwghMSIU&#10;CUFRFWFxMiMWgZGh0ULU1RdXlxhYmFkKsVJiMyRUlMFygpLSUzQlVZW1dpa2N3fXOBkaokOTs7Q2&#10;VobWtznw4bLCc9M1dYd4uGODdIWlJsaniPHiRKZJRidHx0jIo8NkZcWo2P/aAA4EAQACAAMABAAA&#10;PwDf4b/Df4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">
              <v:group id="Grupo 2" o:spid="_x0000_s1027" style="position:absolute;width:22423;height:5524" coordsize="2242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width:2242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r:id="rId3" o:title="" croptop="5051f" cropbottom="59011f" cropleft="9882f" cropright="38540f" grayscale="t"/>
                </v:shape>
                <v:shape id="Imagen 5" o:spid="_x0000_s1029" type="#_x0000_t75" style="position:absolute;left:1714;top:3429;width:2007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r:id="rId3" o:title="" croptop="6447f" cropbottom="58233f" cropleft="9882f" cropright="40300f" grayscale="t"/>
                </v:shape>
              </v:group>
              <v:shape id="Imagen 3" o:spid="_x0000_s1030" type="#_x0000_t75" style="position:absolute;top:5524;width:21790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r:id="rId4" o:title="" croptop="31839f" cropbottom="3016f" cropleft="2165f" cropright="2329f" grayscale="t"/>
              </v:shape>
              <w10:wrap anchorx="margin"/>
            </v:group>
          </w:pict>
        </mc:Fallback>
      </mc:AlternateContent>
    </w:r>
  </w:p>
  <w:p w14:paraId="35CCED34" w14:textId="77777777" w:rsidR="00FD2A1C" w:rsidRDefault="00FD2A1C"/>
  <w:p w14:paraId="35CCED35" w14:textId="77777777" w:rsidR="00FD2A1C" w:rsidRDefault="00FD2A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623E3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812E0"/>
    <w:multiLevelType w:val="hybridMultilevel"/>
    <w:tmpl w:val="77B48EB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B3281"/>
    <w:multiLevelType w:val="hybridMultilevel"/>
    <w:tmpl w:val="0AD4CD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4546C"/>
    <w:multiLevelType w:val="multilevel"/>
    <w:tmpl w:val="15F0E446"/>
    <w:lvl w:ilvl="0">
      <w:start w:val="1"/>
      <w:numFmt w:val="lowerLetter"/>
      <w:lvlText w:val="%1)"/>
      <w:lvlJc w:val="left"/>
      <w:pPr>
        <w:ind w:left="6629" w:hanging="360"/>
      </w:pPr>
    </w:lvl>
    <w:lvl w:ilvl="1">
      <w:start w:val="1"/>
      <w:numFmt w:val="lowerLetter"/>
      <w:lvlText w:val="%2."/>
      <w:lvlJc w:val="left"/>
      <w:pPr>
        <w:ind w:left="7349" w:hanging="360"/>
      </w:pPr>
    </w:lvl>
    <w:lvl w:ilvl="2">
      <w:start w:val="1"/>
      <w:numFmt w:val="lowerRoman"/>
      <w:lvlText w:val="%3."/>
      <w:lvlJc w:val="right"/>
      <w:pPr>
        <w:ind w:left="8069" w:hanging="180"/>
      </w:pPr>
    </w:lvl>
    <w:lvl w:ilvl="3">
      <w:start w:val="1"/>
      <w:numFmt w:val="decimal"/>
      <w:lvlText w:val="%4."/>
      <w:lvlJc w:val="left"/>
      <w:pPr>
        <w:ind w:left="8789" w:hanging="360"/>
      </w:pPr>
    </w:lvl>
    <w:lvl w:ilvl="4">
      <w:start w:val="1"/>
      <w:numFmt w:val="lowerLetter"/>
      <w:lvlText w:val="%5."/>
      <w:lvlJc w:val="left"/>
      <w:pPr>
        <w:ind w:left="9509" w:hanging="360"/>
      </w:pPr>
    </w:lvl>
    <w:lvl w:ilvl="5">
      <w:start w:val="1"/>
      <w:numFmt w:val="lowerRoman"/>
      <w:lvlText w:val="%6."/>
      <w:lvlJc w:val="right"/>
      <w:pPr>
        <w:ind w:left="10229" w:hanging="180"/>
      </w:pPr>
    </w:lvl>
    <w:lvl w:ilvl="6">
      <w:start w:val="1"/>
      <w:numFmt w:val="decimal"/>
      <w:lvlText w:val="%7."/>
      <w:lvlJc w:val="left"/>
      <w:pPr>
        <w:ind w:left="10949" w:hanging="360"/>
      </w:pPr>
    </w:lvl>
    <w:lvl w:ilvl="7">
      <w:start w:val="1"/>
      <w:numFmt w:val="lowerLetter"/>
      <w:lvlText w:val="%8."/>
      <w:lvlJc w:val="left"/>
      <w:pPr>
        <w:ind w:left="11669" w:hanging="360"/>
      </w:pPr>
    </w:lvl>
    <w:lvl w:ilvl="8">
      <w:start w:val="1"/>
      <w:numFmt w:val="lowerRoman"/>
      <w:lvlText w:val="%9."/>
      <w:lvlJc w:val="right"/>
      <w:pPr>
        <w:ind w:left="12389" w:hanging="180"/>
      </w:pPr>
    </w:lvl>
  </w:abstractNum>
  <w:abstractNum w:abstractNumId="5" w15:restartNumberingAfterBreak="0">
    <w:nsid w:val="1BDC7B75"/>
    <w:multiLevelType w:val="hybridMultilevel"/>
    <w:tmpl w:val="26E8F2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74418"/>
    <w:multiLevelType w:val="multilevel"/>
    <w:tmpl w:val="FE6E500E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" w15:restartNumberingAfterBreak="0">
    <w:nsid w:val="1FFA02B9"/>
    <w:multiLevelType w:val="multilevel"/>
    <w:tmpl w:val="1166EDB8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74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CF1750"/>
    <w:multiLevelType w:val="hybridMultilevel"/>
    <w:tmpl w:val="FD2AF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042C4"/>
    <w:multiLevelType w:val="multilevel"/>
    <w:tmpl w:val="E8C2F2AC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5786CE1"/>
    <w:multiLevelType w:val="hybridMultilevel"/>
    <w:tmpl w:val="3424B6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F3A67"/>
    <w:multiLevelType w:val="multilevel"/>
    <w:tmpl w:val="12DE3C50"/>
    <w:lvl w:ilvl="0">
      <w:start w:val="1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862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C6C4C03"/>
    <w:multiLevelType w:val="multilevel"/>
    <w:tmpl w:val="8FE26B80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3" w15:restartNumberingAfterBreak="0">
    <w:nsid w:val="48C20D55"/>
    <w:multiLevelType w:val="hybridMultilevel"/>
    <w:tmpl w:val="383478EA"/>
    <w:lvl w:ilvl="0" w:tplc="A97ED1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A13E7"/>
    <w:multiLevelType w:val="hybridMultilevel"/>
    <w:tmpl w:val="6E761C02"/>
    <w:lvl w:ilvl="0" w:tplc="12C42F72">
      <w:start w:val="1"/>
      <w:numFmt w:val="decimal"/>
      <w:lvlText w:val="2.2.%1 "/>
      <w:lvlJc w:val="right"/>
      <w:pPr>
        <w:ind w:left="4045" w:hanging="360"/>
      </w:pPr>
      <w:rPr>
        <w:rFonts w:ascii="Arial" w:hAnsi="Arial" w:hint="default"/>
        <w:b/>
        <w:i w:val="0"/>
        <w:color w:val="auto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A7454"/>
    <w:multiLevelType w:val="hybridMultilevel"/>
    <w:tmpl w:val="3A88FBA0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0DA0227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41857"/>
    <w:multiLevelType w:val="hybridMultilevel"/>
    <w:tmpl w:val="CD96AB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3E659B"/>
    <w:multiLevelType w:val="hybridMultilevel"/>
    <w:tmpl w:val="6900C14E"/>
    <w:lvl w:ilvl="0" w:tplc="9600E8B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501E1"/>
    <w:multiLevelType w:val="hybridMultilevel"/>
    <w:tmpl w:val="58E48C2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B87140"/>
    <w:multiLevelType w:val="hybridMultilevel"/>
    <w:tmpl w:val="CD96AB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F7FE7"/>
    <w:multiLevelType w:val="hybridMultilevel"/>
    <w:tmpl w:val="1E12047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8424BB"/>
    <w:multiLevelType w:val="multilevel"/>
    <w:tmpl w:val="A0264284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67765870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21034D"/>
    <w:multiLevelType w:val="hybridMultilevel"/>
    <w:tmpl w:val="A3B4D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60C24"/>
    <w:multiLevelType w:val="multilevel"/>
    <w:tmpl w:val="E9B0C1BC"/>
    <w:lvl w:ilvl="0">
      <w:start w:val="1"/>
      <w:numFmt w:val="decimal"/>
      <w:lvlText w:val="%1"/>
      <w:lvlJc w:val="left"/>
      <w:pPr>
        <w:ind w:left="9494" w:hanging="705"/>
      </w:pPr>
    </w:lvl>
    <w:lvl w:ilvl="1">
      <w:start w:val="1"/>
      <w:numFmt w:val="decimal"/>
      <w:lvlText w:val="%1.%2"/>
      <w:lvlJc w:val="left"/>
      <w:pPr>
        <w:ind w:left="705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70EE20B0"/>
    <w:multiLevelType w:val="hybridMultilevel"/>
    <w:tmpl w:val="4A18D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EA5ED0"/>
    <w:multiLevelType w:val="hybridMultilevel"/>
    <w:tmpl w:val="CD96AB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36A24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7301F9"/>
    <w:multiLevelType w:val="hybridMultilevel"/>
    <w:tmpl w:val="1696E746"/>
    <w:lvl w:ilvl="0" w:tplc="CC8A5F96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62" w:hanging="360"/>
      </w:pPr>
    </w:lvl>
    <w:lvl w:ilvl="2" w:tplc="080A001B" w:tentative="1">
      <w:start w:val="1"/>
      <w:numFmt w:val="lowerRoman"/>
      <w:lvlText w:val="%3."/>
      <w:lvlJc w:val="right"/>
      <w:pPr>
        <w:ind w:left="2982" w:hanging="180"/>
      </w:pPr>
    </w:lvl>
    <w:lvl w:ilvl="3" w:tplc="080A000F" w:tentative="1">
      <w:start w:val="1"/>
      <w:numFmt w:val="decimal"/>
      <w:lvlText w:val="%4."/>
      <w:lvlJc w:val="left"/>
      <w:pPr>
        <w:ind w:left="3702" w:hanging="360"/>
      </w:pPr>
    </w:lvl>
    <w:lvl w:ilvl="4" w:tplc="080A0019" w:tentative="1">
      <w:start w:val="1"/>
      <w:numFmt w:val="lowerLetter"/>
      <w:lvlText w:val="%5."/>
      <w:lvlJc w:val="left"/>
      <w:pPr>
        <w:ind w:left="4422" w:hanging="360"/>
      </w:pPr>
    </w:lvl>
    <w:lvl w:ilvl="5" w:tplc="080A001B" w:tentative="1">
      <w:start w:val="1"/>
      <w:numFmt w:val="lowerRoman"/>
      <w:lvlText w:val="%6."/>
      <w:lvlJc w:val="right"/>
      <w:pPr>
        <w:ind w:left="5142" w:hanging="180"/>
      </w:pPr>
    </w:lvl>
    <w:lvl w:ilvl="6" w:tplc="080A000F" w:tentative="1">
      <w:start w:val="1"/>
      <w:numFmt w:val="decimal"/>
      <w:lvlText w:val="%7."/>
      <w:lvlJc w:val="left"/>
      <w:pPr>
        <w:ind w:left="5862" w:hanging="360"/>
      </w:pPr>
    </w:lvl>
    <w:lvl w:ilvl="7" w:tplc="080A0019" w:tentative="1">
      <w:start w:val="1"/>
      <w:numFmt w:val="lowerLetter"/>
      <w:lvlText w:val="%8."/>
      <w:lvlJc w:val="left"/>
      <w:pPr>
        <w:ind w:left="6582" w:hanging="360"/>
      </w:pPr>
    </w:lvl>
    <w:lvl w:ilvl="8" w:tplc="080A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30" w15:restartNumberingAfterBreak="0">
    <w:nsid w:val="7FF413F6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900849">
    <w:abstractNumId w:val="11"/>
  </w:num>
  <w:num w:numId="2" w16cid:durableId="237789108">
    <w:abstractNumId w:val="14"/>
  </w:num>
  <w:num w:numId="3" w16cid:durableId="910696682">
    <w:abstractNumId w:val="21"/>
  </w:num>
  <w:num w:numId="4" w16cid:durableId="1706059292">
    <w:abstractNumId w:val="7"/>
  </w:num>
  <w:num w:numId="5" w16cid:durableId="423961442">
    <w:abstractNumId w:val="5"/>
  </w:num>
  <w:num w:numId="6" w16cid:durableId="836308764">
    <w:abstractNumId w:val="13"/>
  </w:num>
  <w:num w:numId="7" w16cid:durableId="1796749728">
    <w:abstractNumId w:val="28"/>
  </w:num>
  <w:num w:numId="8" w16cid:durableId="2010906900">
    <w:abstractNumId w:val="24"/>
  </w:num>
  <w:num w:numId="9" w16cid:durableId="207187402">
    <w:abstractNumId w:val="3"/>
  </w:num>
  <w:num w:numId="10" w16cid:durableId="466507630">
    <w:abstractNumId w:val="9"/>
  </w:num>
  <w:num w:numId="11" w16cid:durableId="1797022319">
    <w:abstractNumId w:val="19"/>
  </w:num>
  <w:num w:numId="12" w16cid:durableId="74784784">
    <w:abstractNumId w:val="8"/>
  </w:num>
  <w:num w:numId="13" w16cid:durableId="1206522964">
    <w:abstractNumId w:val="6"/>
  </w:num>
  <w:num w:numId="14" w16cid:durableId="321004784">
    <w:abstractNumId w:val="22"/>
  </w:num>
  <w:num w:numId="15" w16cid:durableId="1336690909">
    <w:abstractNumId w:val="12"/>
  </w:num>
  <w:num w:numId="16" w16cid:durableId="371223439">
    <w:abstractNumId w:val="4"/>
  </w:num>
  <w:num w:numId="17" w16cid:durableId="692920548">
    <w:abstractNumId w:val="25"/>
  </w:num>
  <w:num w:numId="18" w16cid:durableId="1947694184">
    <w:abstractNumId w:val="29"/>
  </w:num>
  <w:num w:numId="19" w16cid:durableId="435713582">
    <w:abstractNumId w:val="26"/>
  </w:num>
  <w:num w:numId="20" w16cid:durableId="43801489">
    <w:abstractNumId w:val="16"/>
  </w:num>
  <w:num w:numId="21" w16cid:durableId="7030624">
    <w:abstractNumId w:val="15"/>
  </w:num>
  <w:num w:numId="22" w16cid:durableId="1964656922">
    <w:abstractNumId w:val="1"/>
  </w:num>
  <w:num w:numId="23" w16cid:durableId="513760994">
    <w:abstractNumId w:val="2"/>
  </w:num>
  <w:num w:numId="24" w16cid:durableId="1203402584">
    <w:abstractNumId w:val="0"/>
  </w:num>
  <w:num w:numId="25" w16cid:durableId="1202941034">
    <w:abstractNumId w:val="17"/>
  </w:num>
  <w:num w:numId="26" w16cid:durableId="1878277480">
    <w:abstractNumId w:val="27"/>
  </w:num>
  <w:num w:numId="27" w16cid:durableId="281226982">
    <w:abstractNumId w:val="10"/>
  </w:num>
  <w:num w:numId="28" w16cid:durableId="1650137665">
    <w:abstractNumId w:val="20"/>
  </w:num>
  <w:num w:numId="29" w16cid:durableId="418185899">
    <w:abstractNumId w:val="23"/>
  </w:num>
  <w:num w:numId="30" w16cid:durableId="1833370756">
    <w:abstractNumId w:val="30"/>
  </w:num>
  <w:num w:numId="31" w16cid:durableId="1696030079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pt-BR" w:vendorID="64" w:dllVersion="6" w:nlCheck="1" w:checkStyle="0"/>
  <w:activeWritingStyle w:appName="MSWord" w:lang="es-419" w:vendorID="64" w:dllVersion="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31"/>
    <w:rsid w:val="00000463"/>
    <w:rsid w:val="00000BC7"/>
    <w:rsid w:val="00001CED"/>
    <w:rsid w:val="00002F67"/>
    <w:rsid w:val="00005DBA"/>
    <w:rsid w:val="00006275"/>
    <w:rsid w:val="00006853"/>
    <w:rsid w:val="00006AE4"/>
    <w:rsid w:val="00006C9E"/>
    <w:rsid w:val="00006FA0"/>
    <w:rsid w:val="0000752C"/>
    <w:rsid w:val="00007D5B"/>
    <w:rsid w:val="000102D7"/>
    <w:rsid w:val="00011CBA"/>
    <w:rsid w:val="0001424D"/>
    <w:rsid w:val="0001460F"/>
    <w:rsid w:val="00014AE8"/>
    <w:rsid w:val="00015271"/>
    <w:rsid w:val="00015F9E"/>
    <w:rsid w:val="00016DA0"/>
    <w:rsid w:val="0001778F"/>
    <w:rsid w:val="00017A8F"/>
    <w:rsid w:val="00017F10"/>
    <w:rsid w:val="00020567"/>
    <w:rsid w:val="0002120D"/>
    <w:rsid w:val="0002138C"/>
    <w:rsid w:val="00021524"/>
    <w:rsid w:val="00022BDF"/>
    <w:rsid w:val="000234DB"/>
    <w:rsid w:val="00023FDE"/>
    <w:rsid w:val="000244C2"/>
    <w:rsid w:val="00024657"/>
    <w:rsid w:val="00025505"/>
    <w:rsid w:val="00025910"/>
    <w:rsid w:val="00025F09"/>
    <w:rsid w:val="00027075"/>
    <w:rsid w:val="000271C6"/>
    <w:rsid w:val="00030F9D"/>
    <w:rsid w:val="00030FA7"/>
    <w:rsid w:val="00031285"/>
    <w:rsid w:val="000326A6"/>
    <w:rsid w:val="00033957"/>
    <w:rsid w:val="00033CBF"/>
    <w:rsid w:val="00033F07"/>
    <w:rsid w:val="000342A4"/>
    <w:rsid w:val="000346DB"/>
    <w:rsid w:val="00034BEF"/>
    <w:rsid w:val="000352C9"/>
    <w:rsid w:val="000356A7"/>
    <w:rsid w:val="00036BC9"/>
    <w:rsid w:val="000375F4"/>
    <w:rsid w:val="00037665"/>
    <w:rsid w:val="00041A66"/>
    <w:rsid w:val="00041FDF"/>
    <w:rsid w:val="000420CC"/>
    <w:rsid w:val="0004227A"/>
    <w:rsid w:val="00042598"/>
    <w:rsid w:val="0004323B"/>
    <w:rsid w:val="00043F8E"/>
    <w:rsid w:val="00044719"/>
    <w:rsid w:val="00044E5C"/>
    <w:rsid w:val="00044ECD"/>
    <w:rsid w:val="00045828"/>
    <w:rsid w:val="00046542"/>
    <w:rsid w:val="000468AF"/>
    <w:rsid w:val="00046AF3"/>
    <w:rsid w:val="00047AFF"/>
    <w:rsid w:val="00050404"/>
    <w:rsid w:val="00050901"/>
    <w:rsid w:val="00050F5B"/>
    <w:rsid w:val="0005472E"/>
    <w:rsid w:val="0005599A"/>
    <w:rsid w:val="000564B3"/>
    <w:rsid w:val="00056A6A"/>
    <w:rsid w:val="000577B4"/>
    <w:rsid w:val="00060B29"/>
    <w:rsid w:val="00061102"/>
    <w:rsid w:val="00061418"/>
    <w:rsid w:val="00061B09"/>
    <w:rsid w:val="000628AC"/>
    <w:rsid w:val="0006416E"/>
    <w:rsid w:val="000643A3"/>
    <w:rsid w:val="000662F9"/>
    <w:rsid w:val="00066EAB"/>
    <w:rsid w:val="0006735D"/>
    <w:rsid w:val="00067DB4"/>
    <w:rsid w:val="00067F06"/>
    <w:rsid w:val="00070342"/>
    <w:rsid w:val="00070CDB"/>
    <w:rsid w:val="00071833"/>
    <w:rsid w:val="00072A4F"/>
    <w:rsid w:val="00074E48"/>
    <w:rsid w:val="000755ED"/>
    <w:rsid w:val="0007690E"/>
    <w:rsid w:val="00076F2D"/>
    <w:rsid w:val="00077569"/>
    <w:rsid w:val="000777B7"/>
    <w:rsid w:val="00077C09"/>
    <w:rsid w:val="00080625"/>
    <w:rsid w:val="00081121"/>
    <w:rsid w:val="00082589"/>
    <w:rsid w:val="00082A0E"/>
    <w:rsid w:val="000830D6"/>
    <w:rsid w:val="0008350F"/>
    <w:rsid w:val="00083532"/>
    <w:rsid w:val="0008366A"/>
    <w:rsid w:val="00083B96"/>
    <w:rsid w:val="00084275"/>
    <w:rsid w:val="00084F0C"/>
    <w:rsid w:val="00085CFF"/>
    <w:rsid w:val="00085EF7"/>
    <w:rsid w:val="00086410"/>
    <w:rsid w:val="00090755"/>
    <w:rsid w:val="00090AAD"/>
    <w:rsid w:val="00091056"/>
    <w:rsid w:val="0009150A"/>
    <w:rsid w:val="0009337F"/>
    <w:rsid w:val="000934C4"/>
    <w:rsid w:val="0009416F"/>
    <w:rsid w:val="00094288"/>
    <w:rsid w:val="00094ABA"/>
    <w:rsid w:val="00094D04"/>
    <w:rsid w:val="00095DF9"/>
    <w:rsid w:val="00095E9B"/>
    <w:rsid w:val="000961DB"/>
    <w:rsid w:val="00096753"/>
    <w:rsid w:val="00096F5E"/>
    <w:rsid w:val="00097960"/>
    <w:rsid w:val="00097C95"/>
    <w:rsid w:val="000A0573"/>
    <w:rsid w:val="000A0D4D"/>
    <w:rsid w:val="000A12B0"/>
    <w:rsid w:val="000A13DB"/>
    <w:rsid w:val="000A197A"/>
    <w:rsid w:val="000A1DD6"/>
    <w:rsid w:val="000A20D1"/>
    <w:rsid w:val="000A216E"/>
    <w:rsid w:val="000A3A8D"/>
    <w:rsid w:val="000A3C9B"/>
    <w:rsid w:val="000A463F"/>
    <w:rsid w:val="000A4B83"/>
    <w:rsid w:val="000A5133"/>
    <w:rsid w:val="000A59DB"/>
    <w:rsid w:val="000A5E4C"/>
    <w:rsid w:val="000A6FAC"/>
    <w:rsid w:val="000A748E"/>
    <w:rsid w:val="000B06EF"/>
    <w:rsid w:val="000B0CE4"/>
    <w:rsid w:val="000B0CFB"/>
    <w:rsid w:val="000B137A"/>
    <w:rsid w:val="000B2B3A"/>
    <w:rsid w:val="000B2B85"/>
    <w:rsid w:val="000B39AF"/>
    <w:rsid w:val="000B3C8F"/>
    <w:rsid w:val="000B42E5"/>
    <w:rsid w:val="000B4FEA"/>
    <w:rsid w:val="000B530E"/>
    <w:rsid w:val="000B5462"/>
    <w:rsid w:val="000B68B5"/>
    <w:rsid w:val="000B698E"/>
    <w:rsid w:val="000B6BFF"/>
    <w:rsid w:val="000B6FCC"/>
    <w:rsid w:val="000B707F"/>
    <w:rsid w:val="000B7E5A"/>
    <w:rsid w:val="000C10D4"/>
    <w:rsid w:val="000C179B"/>
    <w:rsid w:val="000C1DB2"/>
    <w:rsid w:val="000C20B6"/>
    <w:rsid w:val="000C2111"/>
    <w:rsid w:val="000C2893"/>
    <w:rsid w:val="000C30B6"/>
    <w:rsid w:val="000C33A9"/>
    <w:rsid w:val="000C3CC5"/>
    <w:rsid w:val="000C5001"/>
    <w:rsid w:val="000C50D4"/>
    <w:rsid w:val="000C632A"/>
    <w:rsid w:val="000C66C2"/>
    <w:rsid w:val="000C67C6"/>
    <w:rsid w:val="000C7A38"/>
    <w:rsid w:val="000D0055"/>
    <w:rsid w:val="000D0DDA"/>
    <w:rsid w:val="000D1D53"/>
    <w:rsid w:val="000D3102"/>
    <w:rsid w:val="000D37C9"/>
    <w:rsid w:val="000D4094"/>
    <w:rsid w:val="000D4134"/>
    <w:rsid w:val="000D4351"/>
    <w:rsid w:val="000D494C"/>
    <w:rsid w:val="000D4BF2"/>
    <w:rsid w:val="000D4DEB"/>
    <w:rsid w:val="000D59E4"/>
    <w:rsid w:val="000D641C"/>
    <w:rsid w:val="000D7412"/>
    <w:rsid w:val="000D7782"/>
    <w:rsid w:val="000D7AD2"/>
    <w:rsid w:val="000E09AC"/>
    <w:rsid w:val="000E0CE4"/>
    <w:rsid w:val="000E0D67"/>
    <w:rsid w:val="000E0F91"/>
    <w:rsid w:val="000E195A"/>
    <w:rsid w:val="000E1A75"/>
    <w:rsid w:val="000E3179"/>
    <w:rsid w:val="000E3563"/>
    <w:rsid w:val="000E598F"/>
    <w:rsid w:val="000E5D20"/>
    <w:rsid w:val="000E5DD4"/>
    <w:rsid w:val="000E6BF1"/>
    <w:rsid w:val="000E71BC"/>
    <w:rsid w:val="000E7342"/>
    <w:rsid w:val="000E7668"/>
    <w:rsid w:val="000F0215"/>
    <w:rsid w:val="000F092C"/>
    <w:rsid w:val="000F0BE4"/>
    <w:rsid w:val="000F0FA3"/>
    <w:rsid w:val="000F115F"/>
    <w:rsid w:val="000F142D"/>
    <w:rsid w:val="000F2179"/>
    <w:rsid w:val="000F21FD"/>
    <w:rsid w:val="000F25B3"/>
    <w:rsid w:val="000F28C2"/>
    <w:rsid w:val="000F3ABE"/>
    <w:rsid w:val="000F52BF"/>
    <w:rsid w:val="000F662D"/>
    <w:rsid w:val="000F6B60"/>
    <w:rsid w:val="000F6BC1"/>
    <w:rsid w:val="000F706A"/>
    <w:rsid w:val="00100353"/>
    <w:rsid w:val="001004E6"/>
    <w:rsid w:val="00101A48"/>
    <w:rsid w:val="00101A91"/>
    <w:rsid w:val="0010257C"/>
    <w:rsid w:val="00102E65"/>
    <w:rsid w:val="00103385"/>
    <w:rsid w:val="0010354E"/>
    <w:rsid w:val="0010499C"/>
    <w:rsid w:val="00104A12"/>
    <w:rsid w:val="0010563A"/>
    <w:rsid w:val="00105813"/>
    <w:rsid w:val="001058CD"/>
    <w:rsid w:val="00106430"/>
    <w:rsid w:val="001064AA"/>
    <w:rsid w:val="00106799"/>
    <w:rsid w:val="00106E49"/>
    <w:rsid w:val="00106F27"/>
    <w:rsid w:val="0010703B"/>
    <w:rsid w:val="00107387"/>
    <w:rsid w:val="00110CAB"/>
    <w:rsid w:val="00110F5D"/>
    <w:rsid w:val="00111B4B"/>
    <w:rsid w:val="001123C5"/>
    <w:rsid w:val="001127A8"/>
    <w:rsid w:val="00113999"/>
    <w:rsid w:val="001141C0"/>
    <w:rsid w:val="00114461"/>
    <w:rsid w:val="00114489"/>
    <w:rsid w:val="00114A32"/>
    <w:rsid w:val="0011571B"/>
    <w:rsid w:val="00115D5A"/>
    <w:rsid w:val="00115F92"/>
    <w:rsid w:val="00116871"/>
    <w:rsid w:val="0011769B"/>
    <w:rsid w:val="00120705"/>
    <w:rsid w:val="00120A00"/>
    <w:rsid w:val="001229AC"/>
    <w:rsid w:val="00123223"/>
    <w:rsid w:val="00123CA9"/>
    <w:rsid w:val="00124BFA"/>
    <w:rsid w:val="001269CA"/>
    <w:rsid w:val="0012713C"/>
    <w:rsid w:val="001303A7"/>
    <w:rsid w:val="00130A73"/>
    <w:rsid w:val="00131317"/>
    <w:rsid w:val="00131A86"/>
    <w:rsid w:val="00131F9C"/>
    <w:rsid w:val="001320B8"/>
    <w:rsid w:val="00132330"/>
    <w:rsid w:val="00132E9E"/>
    <w:rsid w:val="00133A0E"/>
    <w:rsid w:val="00135D8B"/>
    <w:rsid w:val="00135E91"/>
    <w:rsid w:val="0013764E"/>
    <w:rsid w:val="00140A5C"/>
    <w:rsid w:val="00141D49"/>
    <w:rsid w:val="001425B9"/>
    <w:rsid w:val="00142DDF"/>
    <w:rsid w:val="00142F70"/>
    <w:rsid w:val="00143138"/>
    <w:rsid w:val="001433F3"/>
    <w:rsid w:val="00143731"/>
    <w:rsid w:val="00144EB3"/>
    <w:rsid w:val="00146551"/>
    <w:rsid w:val="001466B6"/>
    <w:rsid w:val="0014738D"/>
    <w:rsid w:val="00150A41"/>
    <w:rsid w:val="001517B8"/>
    <w:rsid w:val="001522EE"/>
    <w:rsid w:val="00153113"/>
    <w:rsid w:val="00153392"/>
    <w:rsid w:val="001536B3"/>
    <w:rsid w:val="0015375B"/>
    <w:rsid w:val="00154531"/>
    <w:rsid w:val="00154B54"/>
    <w:rsid w:val="0015532B"/>
    <w:rsid w:val="001553DD"/>
    <w:rsid w:val="00155A7E"/>
    <w:rsid w:val="00156049"/>
    <w:rsid w:val="00156D57"/>
    <w:rsid w:val="001574EC"/>
    <w:rsid w:val="00157B64"/>
    <w:rsid w:val="001603F7"/>
    <w:rsid w:val="00160DC5"/>
    <w:rsid w:val="00160E20"/>
    <w:rsid w:val="00161BD2"/>
    <w:rsid w:val="001631FB"/>
    <w:rsid w:val="00163AE3"/>
    <w:rsid w:val="001642EF"/>
    <w:rsid w:val="001648E1"/>
    <w:rsid w:val="00164F3F"/>
    <w:rsid w:val="0016506E"/>
    <w:rsid w:val="001656E3"/>
    <w:rsid w:val="001657BF"/>
    <w:rsid w:val="00165C02"/>
    <w:rsid w:val="001661FC"/>
    <w:rsid w:val="001666BE"/>
    <w:rsid w:val="0016675E"/>
    <w:rsid w:val="00166BBE"/>
    <w:rsid w:val="00166C1D"/>
    <w:rsid w:val="001677F4"/>
    <w:rsid w:val="0017037C"/>
    <w:rsid w:val="0017042B"/>
    <w:rsid w:val="0017116F"/>
    <w:rsid w:val="00171C7C"/>
    <w:rsid w:val="00171E5B"/>
    <w:rsid w:val="00172323"/>
    <w:rsid w:val="001727AA"/>
    <w:rsid w:val="00172B7F"/>
    <w:rsid w:val="00173106"/>
    <w:rsid w:val="00173A2F"/>
    <w:rsid w:val="00173A30"/>
    <w:rsid w:val="00173E9D"/>
    <w:rsid w:val="0017440A"/>
    <w:rsid w:val="001748E8"/>
    <w:rsid w:val="00174CE6"/>
    <w:rsid w:val="00174D85"/>
    <w:rsid w:val="00175050"/>
    <w:rsid w:val="00175473"/>
    <w:rsid w:val="00176B02"/>
    <w:rsid w:val="001771F6"/>
    <w:rsid w:val="0017769E"/>
    <w:rsid w:val="001778F8"/>
    <w:rsid w:val="00177A73"/>
    <w:rsid w:val="00177B65"/>
    <w:rsid w:val="0018107D"/>
    <w:rsid w:val="00181788"/>
    <w:rsid w:val="00181964"/>
    <w:rsid w:val="00181A25"/>
    <w:rsid w:val="00181D67"/>
    <w:rsid w:val="00182339"/>
    <w:rsid w:val="001833A6"/>
    <w:rsid w:val="00183AC6"/>
    <w:rsid w:val="00184446"/>
    <w:rsid w:val="00184B8D"/>
    <w:rsid w:val="00185DF7"/>
    <w:rsid w:val="001866BB"/>
    <w:rsid w:val="00186E80"/>
    <w:rsid w:val="00186EB7"/>
    <w:rsid w:val="00187102"/>
    <w:rsid w:val="0018775E"/>
    <w:rsid w:val="00190A9B"/>
    <w:rsid w:val="00192D23"/>
    <w:rsid w:val="00194B35"/>
    <w:rsid w:val="0019526C"/>
    <w:rsid w:val="00195422"/>
    <w:rsid w:val="001960DD"/>
    <w:rsid w:val="00196A15"/>
    <w:rsid w:val="00196FE5"/>
    <w:rsid w:val="0019779A"/>
    <w:rsid w:val="001A006E"/>
    <w:rsid w:val="001A0A67"/>
    <w:rsid w:val="001A0BC7"/>
    <w:rsid w:val="001A0FC7"/>
    <w:rsid w:val="001A123E"/>
    <w:rsid w:val="001A1CAD"/>
    <w:rsid w:val="001A2176"/>
    <w:rsid w:val="001A24F2"/>
    <w:rsid w:val="001A2BCE"/>
    <w:rsid w:val="001A2FD7"/>
    <w:rsid w:val="001A42B0"/>
    <w:rsid w:val="001A5349"/>
    <w:rsid w:val="001A5813"/>
    <w:rsid w:val="001A6068"/>
    <w:rsid w:val="001A76A6"/>
    <w:rsid w:val="001B1144"/>
    <w:rsid w:val="001B166B"/>
    <w:rsid w:val="001B1A88"/>
    <w:rsid w:val="001B2C88"/>
    <w:rsid w:val="001B370B"/>
    <w:rsid w:val="001B39A4"/>
    <w:rsid w:val="001B3FAD"/>
    <w:rsid w:val="001B476D"/>
    <w:rsid w:val="001B4EA6"/>
    <w:rsid w:val="001B506D"/>
    <w:rsid w:val="001B680A"/>
    <w:rsid w:val="001B6981"/>
    <w:rsid w:val="001B6B12"/>
    <w:rsid w:val="001B6BF6"/>
    <w:rsid w:val="001B783D"/>
    <w:rsid w:val="001B7904"/>
    <w:rsid w:val="001B7B1A"/>
    <w:rsid w:val="001B7BD2"/>
    <w:rsid w:val="001B7D88"/>
    <w:rsid w:val="001B7DF7"/>
    <w:rsid w:val="001C1847"/>
    <w:rsid w:val="001C1C06"/>
    <w:rsid w:val="001C1DC9"/>
    <w:rsid w:val="001C2809"/>
    <w:rsid w:val="001C2F07"/>
    <w:rsid w:val="001C3DF8"/>
    <w:rsid w:val="001C4022"/>
    <w:rsid w:val="001C454A"/>
    <w:rsid w:val="001C5639"/>
    <w:rsid w:val="001C6892"/>
    <w:rsid w:val="001C7C85"/>
    <w:rsid w:val="001C7DA0"/>
    <w:rsid w:val="001D02A1"/>
    <w:rsid w:val="001D1766"/>
    <w:rsid w:val="001D2374"/>
    <w:rsid w:val="001D24BD"/>
    <w:rsid w:val="001D3146"/>
    <w:rsid w:val="001D34B6"/>
    <w:rsid w:val="001D3571"/>
    <w:rsid w:val="001D4B49"/>
    <w:rsid w:val="001D4C31"/>
    <w:rsid w:val="001D4F0F"/>
    <w:rsid w:val="001D62F5"/>
    <w:rsid w:val="001D77E6"/>
    <w:rsid w:val="001E0D2D"/>
    <w:rsid w:val="001E0F67"/>
    <w:rsid w:val="001E481E"/>
    <w:rsid w:val="001E4A15"/>
    <w:rsid w:val="001E56D3"/>
    <w:rsid w:val="001E5D2F"/>
    <w:rsid w:val="001E5F8E"/>
    <w:rsid w:val="001E6B66"/>
    <w:rsid w:val="001E6CB1"/>
    <w:rsid w:val="001E6F54"/>
    <w:rsid w:val="001E7868"/>
    <w:rsid w:val="001F037B"/>
    <w:rsid w:val="001F09BB"/>
    <w:rsid w:val="001F0B0E"/>
    <w:rsid w:val="001F0D71"/>
    <w:rsid w:val="001F225F"/>
    <w:rsid w:val="001F2359"/>
    <w:rsid w:val="001F5FE9"/>
    <w:rsid w:val="001F6325"/>
    <w:rsid w:val="001F67C4"/>
    <w:rsid w:val="001F6AAD"/>
    <w:rsid w:val="001F70EE"/>
    <w:rsid w:val="00201265"/>
    <w:rsid w:val="0020142A"/>
    <w:rsid w:val="0020157A"/>
    <w:rsid w:val="00202311"/>
    <w:rsid w:val="00202323"/>
    <w:rsid w:val="0020245C"/>
    <w:rsid w:val="0020292A"/>
    <w:rsid w:val="0020310F"/>
    <w:rsid w:val="002031BC"/>
    <w:rsid w:val="00203354"/>
    <w:rsid w:val="002043A2"/>
    <w:rsid w:val="002055D5"/>
    <w:rsid w:val="00205C1D"/>
    <w:rsid w:val="00206C57"/>
    <w:rsid w:val="002070D3"/>
    <w:rsid w:val="0021054F"/>
    <w:rsid w:val="00211299"/>
    <w:rsid w:val="0021203A"/>
    <w:rsid w:val="0021289A"/>
    <w:rsid w:val="00213305"/>
    <w:rsid w:val="00213871"/>
    <w:rsid w:val="00216392"/>
    <w:rsid w:val="0021766E"/>
    <w:rsid w:val="00217993"/>
    <w:rsid w:val="00220029"/>
    <w:rsid w:val="002214D8"/>
    <w:rsid w:val="00222D56"/>
    <w:rsid w:val="00224F49"/>
    <w:rsid w:val="002255FF"/>
    <w:rsid w:val="00225BA4"/>
    <w:rsid w:val="00225E35"/>
    <w:rsid w:val="00226197"/>
    <w:rsid w:val="00226A6F"/>
    <w:rsid w:val="00226D9F"/>
    <w:rsid w:val="00231CF2"/>
    <w:rsid w:val="00232DD6"/>
    <w:rsid w:val="002336C9"/>
    <w:rsid w:val="00235082"/>
    <w:rsid w:val="00235A03"/>
    <w:rsid w:val="00235A4E"/>
    <w:rsid w:val="00236E2D"/>
    <w:rsid w:val="00237721"/>
    <w:rsid w:val="00240E9E"/>
    <w:rsid w:val="002421A5"/>
    <w:rsid w:val="00242459"/>
    <w:rsid w:val="00244A35"/>
    <w:rsid w:val="00244D0A"/>
    <w:rsid w:val="002457CB"/>
    <w:rsid w:val="00245D28"/>
    <w:rsid w:val="00246199"/>
    <w:rsid w:val="002464F7"/>
    <w:rsid w:val="002475C5"/>
    <w:rsid w:val="0025082C"/>
    <w:rsid w:val="0025098D"/>
    <w:rsid w:val="00250DF9"/>
    <w:rsid w:val="00251891"/>
    <w:rsid w:val="00252649"/>
    <w:rsid w:val="002535A7"/>
    <w:rsid w:val="00253FF3"/>
    <w:rsid w:val="00254852"/>
    <w:rsid w:val="00254A87"/>
    <w:rsid w:val="00255299"/>
    <w:rsid w:val="002568EC"/>
    <w:rsid w:val="0025723D"/>
    <w:rsid w:val="002603ED"/>
    <w:rsid w:val="002605F1"/>
    <w:rsid w:val="00261ACB"/>
    <w:rsid w:val="00261B8D"/>
    <w:rsid w:val="00262BD7"/>
    <w:rsid w:val="00263D98"/>
    <w:rsid w:val="002651FE"/>
    <w:rsid w:val="002663B2"/>
    <w:rsid w:val="00266EAA"/>
    <w:rsid w:val="00270C56"/>
    <w:rsid w:val="002714FB"/>
    <w:rsid w:val="00274A00"/>
    <w:rsid w:val="002762E9"/>
    <w:rsid w:val="00276354"/>
    <w:rsid w:val="00276F5B"/>
    <w:rsid w:val="00277BDE"/>
    <w:rsid w:val="00277C20"/>
    <w:rsid w:val="002801AB"/>
    <w:rsid w:val="00280897"/>
    <w:rsid w:val="0028135E"/>
    <w:rsid w:val="00281F2D"/>
    <w:rsid w:val="00282554"/>
    <w:rsid w:val="002834BE"/>
    <w:rsid w:val="00285BE5"/>
    <w:rsid w:val="00285E2F"/>
    <w:rsid w:val="00286668"/>
    <w:rsid w:val="00286818"/>
    <w:rsid w:val="0028750E"/>
    <w:rsid w:val="002879B0"/>
    <w:rsid w:val="00287AC8"/>
    <w:rsid w:val="0029012C"/>
    <w:rsid w:val="00290296"/>
    <w:rsid w:val="0029033A"/>
    <w:rsid w:val="00290CAC"/>
    <w:rsid w:val="00291CA7"/>
    <w:rsid w:val="00292229"/>
    <w:rsid w:val="00292E18"/>
    <w:rsid w:val="00293B83"/>
    <w:rsid w:val="0029407E"/>
    <w:rsid w:val="002940B6"/>
    <w:rsid w:val="00294388"/>
    <w:rsid w:val="002946B1"/>
    <w:rsid w:val="0029476E"/>
    <w:rsid w:val="00294900"/>
    <w:rsid w:val="00295A66"/>
    <w:rsid w:val="002961ED"/>
    <w:rsid w:val="002A218F"/>
    <w:rsid w:val="002A22FA"/>
    <w:rsid w:val="002A2758"/>
    <w:rsid w:val="002A3545"/>
    <w:rsid w:val="002A357E"/>
    <w:rsid w:val="002A35C3"/>
    <w:rsid w:val="002A35E7"/>
    <w:rsid w:val="002A3647"/>
    <w:rsid w:val="002A3B46"/>
    <w:rsid w:val="002A43EE"/>
    <w:rsid w:val="002A4C99"/>
    <w:rsid w:val="002A4FA4"/>
    <w:rsid w:val="002A7A50"/>
    <w:rsid w:val="002A7B1B"/>
    <w:rsid w:val="002B00EE"/>
    <w:rsid w:val="002B0648"/>
    <w:rsid w:val="002B127D"/>
    <w:rsid w:val="002B1345"/>
    <w:rsid w:val="002B22B2"/>
    <w:rsid w:val="002B2FE3"/>
    <w:rsid w:val="002B371D"/>
    <w:rsid w:val="002B37B4"/>
    <w:rsid w:val="002B3857"/>
    <w:rsid w:val="002B59B8"/>
    <w:rsid w:val="002B6909"/>
    <w:rsid w:val="002B7D46"/>
    <w:rsid w:val="002C0CBB"/>
    <w:rsid w:val="002C14C6"/>
    <w:rsid w:val="002C15EB"/>
    <w:rsid w:val="002C2AA7"/>
    <w:rsid w:val="002C33D4"/>
    <w:rsid w:val="002C3644"/>
    <w:rsid w:val="002C3A30"/>
    <w:rsid w:val="002C40A5"/>
    <w:rsid w:val="002C4828"/>
    <w:rsid w:val="002C4A53"/>
    <w:rsid w:val="002C538F"/>
    <w:rsid w:val="002C6CBE"/>
    <w:rsid w:val="002D0B68"/>
    <w:rsid w:val="002D1C1F"/>
    <w:rsid w:val="002D24C9"/>
    <w:rsid w:val="002D27C8"/>
    <w:rsid w:val="002D28D2"/>
    <w:rsid w:val="002D3B58"/>
    <w:rsid w:val="002D476D"/>
    <w:rsid w:val="002D48C0"/>
    <w:rsid w:val="002D4BFC"/>
    <w:rsid w:val="002D5CD6"/>
    <w:rsid w:val="002D5D82"/>
    <w:rsid w:val="002D60EE"/>
    <w:rsid w:val="002D742B"/>
    <w:rsid w:val="002D7907"/>
    <w:rsid w:val="002E0094"/>
    <w:rsid w:val="002E0148"/>
    <w:rsid w:val="002E1686"/>
    <w:rsid w:val="002E272D"/>
    <w:rsid w:val="002E2799"/>
    <w:rsid w:val="002E2904"/>
    <w:rsid w:val="002E3339"/>
    <w:rsid w:val="002E4238"/>
    <w:rsid w:val="002E62B3"/>
    <w:rsid w:val="002E7097"/>
    <w:rsid w:val="002E7353"/>
    <w:rsid w:val="002E76D8"/>
    <w:rsid w:val="002E79C2"/>
    <w:rsid w:val="002F04DA"/>
    <w:rsid w:val="002F0C28"/>
    <w:rsid w:val="002F116F"/>
    <w:rsid w:val="002F2065"/>
    <w:rsid w:val="002F2236"/>
    <w:rsid w:val="002F36EF"/>
    <w:rsid w:val="002F3C27"/>
    <w:rsid w:val="002F4809"/>
    <w:rsid w:val="002F5521"/>
    <w:rsid w:val="002F5DDF"/>
    <w:rsid w:val="002F5EB0"/>
    <w:rsid w:val="002F6279"/>
    <w:rsid w:val="002F666A"/>
    <w:rsid w:val="002F706D"/>
    <w:rsid w:val="002F7A17"/>
    <w:rsid w:val="002F7D7F"/>
    <w:rsid w:val="003000B4"/>
    <w:rsid w:val="00300958"/>
    <w:rsid w:val="00301B87"/>
    <w:rsid w:val="00302820"/>
    <w:rsid w:val="0030321A"/>
    <w:rsid w:val="00303FD7"/>
    <w:rsid w:val="0030403B"/>
    <w:rsid w:val="003040E3"/>
    <w:rsid w:val="00304D26"/>
    <w:rsid w:val="0030570B"/>
    <w:rsid w:val="00305CF7"/>
    <w:rsid w:val="00306621"/>
    <w:rsid w:val="0030677B"/>
    <w:rsid w:val="00306951"/>
    <w:rsid w:val="00307586"/>
    <w:rsid w:val="00307D73"/>
    <w:rsid w:val="00311687"/>
    <w:rsid w:val="00311C8D"/>
    <w:rsid w:val="00311DBB"/>
    <w:rsid w:val="0031208E"/>
    <w:rsid w:val="0031286C"/>
    <w:rsid w:val="00312F80"/>
    <w:rsid w:val="003131D1"/>
    <w:rsid w:val="00313779"/>
    <w:rsid w:val="0031483A"/>
    <w:rsid w:val="00317D49"/>
    <w:rsid w:val="00320449"/>
    <w:rsid w:val="00320B90"/>
    <w:rsid w:val="003217AA"/>
    <w:rsid w:val="00321E29"/>
    <w:rsid w:val="00322D67"/>
    <w:rsid w:val="00323864"/>
    <w:rsid w:val="0032394E"/>
    <w:rsid w:val="00324CCE"/>
    <w:rsid w:val="00325455"/>
    <w:rsid w:val="00325F12"/>
    <w:rsid w:val="003264DE"/>
    <w:rsid w:val="00326B04"/>
    <w:rsid w:val="00326CEC"/>
    <w:rsid w:val="00326E54"/>
    <w:rsid w:val="003274DA"/>
    <w:rsid w:val="00330780"/>
    <w:rsid w:val="00330BE3"/>
    <w:rsid w:val="003311C8"/>
    <w:rsid w:val="00331AC0"/>
    <w:rsid w:val="00331F16"/>
    <w:rsid w:val="00332DFD"/>
    <w:rsid w:val="0033402B"/>
    <w:rsid w:val="003340A4"/>
    <w:rsid w:val="003345B3"/>
    <w:rsid w:val="00334968"/>
    <w:rsid w:val="00334C68"/>
    <w:rsid w:val="00335649"/>
    <w:rsid w:val="00335FB6"/>
    <w:rsid w:val="00336B62"/>
    <w:rsid w:val="00336C4C"/>
    <w:rsid w:val="003373FA"/>
    <w:rsid w:val="00340AB1"/>
    <w:rsid w:val="003427B4"/>
    <w:rsid w:val="00342A42"/>
    <w:rsid w:val="003434A8"/>
    <w:rsid w:val="003435D6"/>
    <w:rsid w:val="00344A1B"/>
    <w:rsid w:val="00345184"/>
    <w:rsid w:val="00345400"/>
    <w:rsid w:val="00346D0C"/>
    <w:rsid w:val="0034717C"/>
    <w:rsid w:val="003471F4"/>
    <w:rsid w:val="00347990"/>
    <w:rsid w:val="00347D2B"/>
    <w:rsid w:val="003508F6"/>
    <w:rsid w:val="00350F89"/>
    <w:rsid w:val="00351A7D"/>
    <w:rsid w:val="003523BA"/>
    <w:rsid w:val="0035446F"/>
    <w:rsid w:val="0035473F"/>
    <w:rsid w:val="00355BAF"/>
    <w:rsid w:val="00357A6B"/>
    <w:rsid w:val="0036007C"/>
    <w:rsid w:val="00360ABF"/>
    <w:rsid w:val="00360E80"/>
    <w:rsid w:val="00361040"/>
    <w:rsid w:val="00361672"/>
    <w:rsid w:val="0036330B"/>
    <w:rsid w:val="0036410B"/>
    <w:rsid w:val="0036422A"/>
    <w:rsid w:val="00364E09"/>
    <w:rsid w:val="003656C6"/>
    <w:rsid w:val="00365BF1"/>
    <w:rsid w:val="003664A8"/>
    <w:rsid w:val="00366C38"/>
    <w:rsid w:val="0036768D"/>
    <w:rsid w:val="00370652"/>
    <w:rsid w:val="00371B54"/>
    <w:rsid w:val="00371BDA"/>
    <w:rsid w:val="00371D6D"/>
    <w:rsid w:val="003721DC"/>
    <w:rsid w:val="00373C3D"/>
    <w:rsid w:val="00373DFE"/>
    <w:rsid w:val="00374DB4"/>
    <w:rsid w:val="00374F70"/>
    <w:rsid w:val="00375C52"/>
    <w:rsid w:val="00375F27"/>
    <w:rsid w:val="00376676"/>
    <w:rsid w:val="00377058"/>
    <w:rsid w:val="003778F3"/>
    <w:rsid w:val="0038062F"/>
    <w:rsid w:val="003808E2"/>
    <w:rsid w:val="00381000"/>
    <w:rsid w:val="00381491"/>
    <w:rsid w:val="00382064"/>
    <w:rsid w:val="0038207F"/>
    <w:rsid w:val="00383E44"/>
    <w:rsid w:val="0038506F"/>
    <w:rsid w:val="00385186"/>
    <w:rsid w:val="00385540"/>
    <w:rsid w:val="00385553"/>
    <w:rsid w:val="003856E6"/>
    <w:rsid w:val="0038767D"/>
    <w:rsid w:val="003877C5"/>
    <w:rsid w:val="003910A9"/>
    <w:rsid w:val="00391BE9"/>
    <w:rsid w:val="00391D9B"/>
    <w:rsid w:val="0039202C"/>
    <w:rsid w:val="00392168"/>
    <w:rsid w:val="003933FB"/>
    <w:rsid w:val="00393DF2"/>
    <w:rsid w:val="0039487D"/>
    <w:rsid w:val="003958AA"/>
    <w:rsid w:val="00395D8E"/>
    <w:rsid w:val="00395E35"/>
    <w:rsid w:val="003967FE"/>
    <w:rsid w:val="0039698D"/>
    <w:rsid w:val="00397572"/>
    <w:rsid w:val="003A016F"/>
    <w:rsid w:val="003A023A"/>
    <w:rsid w:val="003A09A3"/>
    <w:rsid w:val="003A0BD0"/>
    <w:rsid w:val="003A14A3"/>
    <w:rsid w:val="003A21F8"/>
    <w:rsid w:val="003A2F29"/>
    <w:rsid w:val="003A3804"/>
    <w:rsid w:val="003A387E"/>
    <w:rsid w:val="003A39D5"/>
    <w:rsid w:val="003A3B60"/>
    <w:rsid w:val="003A4429"/>
    <w:rsid w:val="003A465D"/>
    <w:rsid w:val="003A46F6"/>
    <w:rsid w:val="003A4C72"/>
    <w:rsid w:val="003A5308"/>
    <w:rsid w:val="003A5554"/>
    <w:rsid w:val="003A5922"/>
    <w:rsid w:val="003A66B3"/>
    <w:rsid w:val="003A79C8"/>
    <w:rsid w:val="003B0665"/>
    <w:rsid w:val="003B0690"/>
    <w:rsid w:val="003B0BC8"/>
    <w:rsid w:val="003B15F7"/>
    <w:rsid w:val="003B19E9"/>
    <w:rsid w:val="003B1E03"/>
    <w:rsid w:val="003B2214"/>
    <w:rsid w:val="003B291C"/>
    <w:rsid w:val="003B4331"/>
    <w:rsid w:val="003B46F2"/>
    <w:rsid w:val="003B48B3"/>
    <w:rsid w:val="003B4B6E"/>
    <w:rsid w:val="003B5053"/>
    <w:rsid w:val="003B530D"/>
    <w:rsid w:val="003B55B4"/>
    <w:rsid w:val="003B5808"/>
    <w:rsid w:val="003B5946"/>
    <w:rsid w:val="003B6B7B"/>
    <w:rsid w:val="003B7CDB"/>
    <w:rsid w:val="003C0B66"/>
    <w:rsid w:val="003C2339"/>
    <w:rsid w:val="003C2B2D"/>
    <w:rsid w:val="003C2E0A"/>
    <w:rsid w:val="003C32B4"/>
    <w:rsid w:val="003C3393"/>
    <w:rsid w:val="003C3905"/>
    <w:rsid w:val="003C3E87"/>
    <w:rsid w:val="003C499D"/>
    <w:rsid w:val="003C4CE5"/>
    <w:rsid w:val="003C51C1"/>
    <w:rsid w:val="003C5EB9"/>
    <w:rsid w:val="003C6375"/>
    <w:rsid w:val="003C660C"/>
    <w:rsid w:val="003D021A"/>
    <w:rsid w:val="003D0A63"/>
    <w:rsid w:val="003D0D32"/>
    <w:rsid w:val="003D30B0"/>
    <w:rsid w:val="003D386F"/>
    <w:rsid w:val="003D3A40"/>
    <w:rsid w:val="003D4DDB"/>
    <w:rsid w:val="003D5811"/>
    <w:rsid w:val="003D5AC8"/>
    <w:rsid w:val="003D6457"/>
    <w:rsid w:val="003D72C1"/>
    <w:rsid w:val="003D7559"/>
    <w:rsid w:val="003E1ABF"/>
    <w:rsid w:val="003E1C84"/>
    <w:rsid w:val="003E231D"/>
    <w:rsid w:val="003E2333"/>
    <w:rsid w:val="003E42A0"/>
    <w:rsid w:val="003E5375"/>
    <w:rsid w:val="003E5783"/>
    <w:rsid w:val="003E7472"/>
    <w:rsid w:val="003F036E"/>
    <w:rsid w:val="003F0605"/>
    <w:rsid w:val="003F08DE"/>
    <w:rsid w:val="003F0DC2"/>
    <w:rsid w:val="003F116E"/>
    <w:rsid w:val="003F1693"/>
    <w:rsid w:val="003F1823"/>
    <w:rsid w:val="003F18DD"/>
    <w:rsid w:val="003F25A0"/>
    <w:rsid w:val="003F383A"/>
    <w:rsid w:val="003F4026"/>
    <w:rsid w:val="003F503C"/>
    <w:rsid w:val="003F54B0"/>
    <w:rsid w:val="003F5654"/>
    <w:rsid w:val="003F5C75"/>
    <w:rsid w:val="003F727E"/>
    <w:rsid w:val="00400347"/>
    <w:rsid w:val="00400C9E"/>
    <w:rsid w:val="004015C5"/>
    <w:rsid w:val="00401868"/>
    <w:rsid w:val="00402509"/>
    <w:rsid w:val="00404AE4"/>
    <w:rsid w:val="004057EE"/>
    <w:rsid w:val="00405AAF"/>
    <w:rsid w:val="00405D09"/>
    <w:rsid w:val="00406668"/>
    <w:rsid w:val="004073D9"/>
    <w:rsid w:val="00407E08"/>
    <w:rsid w:val="00407FE6"/>
    <w:rsid w:val="004102C4"/>
    <w:rsid w:val="00410B8C"/>
    <w:rsid w:val="00410D66"/>
    <w:rsid w:val="00410D78"/>
    <w:rsid w:val="00410F2F"/>
    <w:rsid w:val="00412314"/>
    <w:rsid w:val="00412EBF"/>
    <w:rsid w:val="00412ED6"/>
    <w:rsid w:val="00412EE4"/>
    <w:rsid w:val="00412F85"/>
    <w:rsid w:val="00413FE9"/>
    <w:rsid w:val="004142D5"/>
    <w:rsid w:val="00415378"/>
    <w:rsid w:val="00415771"/>
    <w:rsid w:val="00415881"/>
    <w:rsid w:val="004160F9"/>
    <w:rsid w:val="00416CA0"/>
    <w:rsid w:val="0041780A"/>
    <w:rsid w:val="004206F2"/>
    <w:rsid w:val="004206F8"/>
    <w:rsid w:val="004214AA"/>
    <w:rsid w:val="004214F5"/>
    <w:rsid w:val="00422E8E"/>
    <w:rsid w:val="004232E0"/>
    <w:rsid w:val="00423484"/>
    <w:rsid w:val="004234B9"/>
    <w:rsid w:val="00423E47"/>
    <w:rsid w:val="004257AD"/>
    <w:rsid w:val="004266D7"/>
    <w:rsid w:val="004273D0"/>
    <w:rsid w:val="0042779F"/>
    <w:rsid w:val="00430A26"/>
    <w:rsid w:val="00431CB9"/>
    <w:rsid w:val="004333E6"/>
    <w:rsid w:val="00434464"/>
    <w:rsid w:val="004352A9"/>
    <w:rsid w:val="00437D43"/>
    <w:rsid w:val="00440349"/>
    <w:rsid w:val="00442870"/>
    <w:rsid w:val="00442DE9"/>
    <w:rsid w:val="00443591"/>
    <w:rsid w:val="004435AE"/>
    <w:rsid w:val="0044530C"/>
    <w:rsid w:val="00447901"/>
    <w:rsid w:val="00450EE2"/>
    <w:rsid w:val="00451AD6"/>
    <w:rsid w:val="0045233E"/>
    <w:rsid w:val="004528FE"/>
    <w:rsid w:val="00453179"/>
    <w:rsid w:val="00453D17"/>
    <w:rsid w:val="00453F57"/>
    <w:rsid w:val="004549A3"/>
    <w:rsid w:val="004551D8"/>
    <w:rsid w:val="0045545E"/>
    <w:rsid w:val="0045555B"/>
    <w:rsid w:val="0045583D"/>
    <w:rsid w:val="00455C83"/>
    <w:rsid w:val="00455EA8"/>
    <w:rsid w:val="00456016"/>
    <w:rsid w:val="004561A2"/>
    <w:rsid w:val="00456F8E"/>
    <w:rsid w:val="00457262"/>
    <w:rsid w:val="00457B4E"/>
    <w:rsid w:val="00457CE1"/>
    <w:rsid w:val="00457D7D"/>
    <w:rsid w:val="004601EA"/>
    <w:rsid w:val="0046079E"/>
    <w:rsid w:val="00461839"/>
    <w:rsid w:val="00461E88"/>
    <w:rsid w:val="00462DDC"/>
    <w:rsid w:val="0046339B"/>
    <w:rsid w:val="00463D32"/>
    <w:rsid w:val="0046400A"/>
    <w:rsid w:val="00464085"/>
    <w:rsid w:val="00464BF7"/>
    <w:rsid w:val="00464E57"/>
    <w:rsid w:val="004652D9"/>
    <w:rsid w:val="00465875"/>
    <w:rsid w:val="00465E99"/>
    <w:rsid w:val="00467C0F"/>
    <w:rsid w:val="00467E4F"/>
    <w:rsid w:val="00467F5B"/>
    <w:rsid w:val="004703F8"/>
    <w:rsid w:val="00470F66"/>
    <w:rsid w:val="0047121C"/>
    <w:rsid w:val="0047184F"/>
    <w:rsid w:val="004722C5"/>
    <w:rsid w:val="00472643"/>
    <w:rsid w:val="0047371F"/>
    <w:rsid w:val="004749AB"/>
    <w:rsid w:val="00474D1A"/>
    <w:rsid w:val="00474E1E"/>
    <w:rsid w:val="00475453"/>
    <w:rsid w:val="00475763"/>
    <w:rsid w:val="00475BE2"/>
    <w:rsid w:val="00480D29"/>
    <w:rsid w:val="00481DF0"/>
    <w:rsid w:val="00482FDE"/>
    <w:rsid w:val="00483020"/>
    <w:rsid w:val="00484076"/>
    <w:rsid w:val="0048557F"/>
    <w:rsid w:val="00485921"/>
    <w:rsid w:val="00486EC5"/>
    <w:rsid w:val="004879ED"/>
    <w:rsid w:val="004900E6"/>
    <w:rsid w:val="00490956"/>
    <w:rsid w:val="00490CC9"/>
    <w:rsid w:val="0049117B"/>
    <w:rsid w:val="00491FF9"/>
    <w:rsid w:val="0049236B"/>
    <w:rsid w:val="0049253E"/>
    <w:rsid w:val="004926C5"/>
    <w:rsid w:val="004927A9"/>
    <w:rsid w:val="0049289C"/>
    <w:rsid w:val="004928AC"/>
    <w:rsid w:val="00492E88"/>
    <w:rsid w:val="0049354A"/>
    <w:rsid w:val="0049375D"/>
    <w:rsid w:val="00493AD0"/>
    <w:rsid w:val="00493E5C"/>
    <w:rsid w:val="0049583E"/>
    <w:rsid w:val="00497726"/>
    <w:rsid w:val="0049787F"/>
    <w:rsid w:val="004A00F5"/>
    <w:rsid w:val="004A13D6"/>
    <w:rsid w:val="004A149D"/>
    <w:rsid w:val="004A1AAF"/>
    <w:rsid w:val="004A2521"/>
    <w:rsid w:val="004A296A"/>
    <w:rsid w:val="004A2F2D"/>
    <w:rsid w:val="004A3A9A"/>
    <w:rsid w:val="004A3C5A"/>
    <w:rsid w:val="004A3FFB"/>
    <w:rsid w:val="004A5501"/>
    <w:rsid w:val="004A5B13"/>
    <w:rsid w:val="004A653F"/>
    <w:rsid w:val="004A6658"/>
    <w:rsid w:val="004A7426"/>
    <w:rsid w:val="004B03BF"/>
    <w:rsid w:val="004B1A52"/>
    <w:rsid w:val="004B1DC8"/>
    <w:rsid w:val="004B22FB"/>
    <w:rsid w:val="004B2F2C"/>
    <w:rsid w:val="004B312A"/>
    <w:rsid w:val="004B33CD"/>
    <w:rsid w:val="004B3EAC"/>
    <w:rsid w:val="004B454F"/>
    <w:rsid w:val="004B48BD"/>
    <w:rsid w:val="004B4FF0"/>
    <w:rsid w:val="004B6739"/>
    <w:rsid w:val="004B681D"/>
    <w:rsid w:val="004C0200"/>
    <w:rsid w:val="004C174C"/>
    <w:rsid w:val="004C33E7"/>
    <w:rsid w:val="004C3886"/>
    <w:rsid w:val="004C44C9"/>
    <w:rsid w:val="004C44E0"/>
    <w:rsid w:val="004C455F"/>
    <w:rsid w:val="004C49C6"/>
    <w:rsid w:val="004C5755"/>
    <w:rsid w:val="004C6694"/>
    <w:rsid w:val="004C691B"/>
    <w:rsid w:val="004C6C73"/>
    <w:rsid w:val="004C72CC"/>
    <w:rsid w:val="004D0D95"/>
    <w:rsid w:val="004D10A7"/>
    <w:rsid w:val="004D273F"/>
    <w:rsid w:val="004D3940"/>
    <w:rsid w:val="004D3EE8"/>
    <w:rsid w:val="004D4A72"/>
    <w:rsid w:val="004D51E9"/>
    <w:rsid w:val="004D5E1F"/>
    <w:rsid w:val="004D6A66"/>
    <w:rsid w:val="004D6B92"/>
    <w:rsid w:val="004D72E5"/>
    <w:rsid w:val="004D7D56"/>
    <w:rsid w:val="004D7DD0"/>
    <w:rsid w:val="004E280D"/>
    <w:rsid w:val="004E2B83"/>
    <w:rsid w:val="004E3125"/>
    <w:rsid w:val="004E3281"/>
    <w:rsid w:val="004E393A"/>
    <w:rsid w:val="004E393C"/>
    <w:rsid w:val="004E47AD"/>
    <w:rsid w:val="004E48AB"/>
    <w:rsid w:val="004E4C3C"/>
    <w:rsid w:val="004E4DE7"/>
    <w:rsid w:val="004E56A5"/>
    <w:rsid w:val="004E6035"/>
    <w:rsid w:val="004E613E"/>
    <w:rsid w:val="004E67DB"/>
    <w:rsid w:val="004E6AD2"/>
    <w:rsid w:val="004E6AF3"/>
    <w:rsid w:val="004E6B1F"/>
    <w:rsid w:val="004E6B8E"/>
    <w:rsid w:val="004E77FB"/>
    <w:rsid w:val="004F065C"/>
    <w:rsid w:val="004F11CB"/>
    <w:rsid w:val="004F1D40"/>
    <w:rsid w:val="004F2746"/>
    <w:rsid w:val="004F3952"/>
    <w:rsid w:val="004F3FE9"/>
    <w:rsid w:val="004F4E6C"/>
    <w:rsid w:val="004F58D2"/>
    <w:rsid w:val="004F64FB"/>
    <w:rsid w:val="004F6559"/>
    <w:rsid w:val="004F7859"/>
    <w:rsid w:val="00500110"/>
    <w:rsid w:val="005001AA"/>
    <w:rsid w:val="00500835"/>
    <w:rsid w:val="00500A9C"/>
    <w:rsid w:val="00501544"/>
    <w:rsid w:val="00501FA7"/>
    <w:rsid w:val="00502289"/>
    <w:rsid w:val="00502367"/>
    <w:rsid w:val="00503E83"/>
    <w:rsid w:val="00503EB8"/>
    <w:rsid w:val="005042A1"/>
    <w:rsid w:val="00506260"/>
    <w:rsid w:val="00506811"/>
    <w:rsid w:val="00507B18"/>
    <w:rsid w:val="00507C1C"/>
    <w:rsid w:val="00507DBE"/>
    <w:rsid w:val="00510A32"/>
    <w:rsid w:val="00511A67"/>
    <w:rsid w:val="00512227"/>
    <w:rsid w:val="00512494"/>
    <w:rsid w:val="00512596"/>
    <w:rsid w:val="005127DC"/>
    <w:rsid w:val="00512BFD"/>
    <w:rsid w:val="00512CDB"/>
    <w:rsid w:val="0051319A"/>
    <w:rsid w:val="005132E5"/>
    <w:rsid w:val="00513ED1"/>
    <w:rsid w:val="005141AD"/>
    <w:rsid w:val="00514993"/>
    <w:rsid w:val="0051508C"/>
    <w:rsid w:val="0051694C"/>
    <w:rsid w:val="00517890"/>
    <w:rsid w:val="00517C2B"/>
    <w:rsid w:val="00521436"/>
    <w:rsid w:val="005214BE"/>
    <w:rsid w:val="0052172E"/>
    <w:rsid w:val="00522551"/>
    <w:rsid w:val="005240F0"/>
    <w:rsid w:val="005244ED"/>
    <w:rsid w:val="00525465"/>
    <w:rsid w:val="00526356"/>
    <w:rsid w:val="00526A55"/>
    <w:rsid w:val="00527212"/>
    <w:rsid w:val="00527449"/>
    <w:rsid w:val="00531CA8"/>
    <w:rsid w:val="00531D76"/>
    <w:rsid w:val="00534337"/>
    <w:rsid w:val="00534A44"/>
    <w:rsid w:val="00534C23"/>
    <w:rsid w:val="00534D76"/>
    <w:rsid w:val="0053581A"/>
    <w:rsid w:val="00535845"/>
    <w:rsid w:val="00535D86"/>
    <w:rsid w:val="00536056"/>
    <w:rsid w:val="0053615E"/>
    <w:rsid w:val="005362A9"/>
    <w:rsid w:val="00537603"/>
    <w:rsid w:val="005377C7"/>
    <w:rsid w:val="005377DE"/>
    <w:rsid w:val="00537B9C"/>
    <w:rsid w:val="00537BF4"/>
    <w:rsid w:val="0054004C"/>
    <w:rsid w:val="00540923"/>
    <w:rsid w:val="00541072"/>
    <w:rsid w:val="00541B74"/>
    <w:rsid w:val="00542FD8"/>
    <w:rsid w:val="005432A4"/>
    <w:rsid w:val="0054345D"/>
    <w:rsid w:val="005438AB"/>
    <w:rsid w:val="00543991"/>
    <w:rsid w:val="0054417F"/>
    <w:rsid w:val="005458D0"/>
    <w:rsid w:val="005460A4"/>
    <w:rsid w:val="0054733E"/>
    <w:rsid w:val="00547465"/>
    <w:rsid w:val="005503E4"/>
    <w:rsid w:val="00550E96"/>
    <w:rsid w:val="0055113A"/>
    <w:rsid w:val="00551174"/>
    <w:rsid w:val="00551411"/>
    <w:rsid w:val="00551630"/>
    <w:rsid w:val="00551E3B"/>
    <w:rsid w:val="005526B7"/>
    <w:rsid w:val="00552F41"/>
    <w:rsid w:val="00553107"/>
    <w:rsid w:val="0055349C"/>
    <w:rsid w:val="00554FFD"/>
    <w:rsid w:val="0055501A"/>
    <w:rsid w:val="005572DF"/>
    <w:rsid w:val="00557576"/>
    <w:rsid w:val="00561085"/>
    <w:rsid w:val="00561AFD"/>
    <w:rsid w:val="00561B2D"/>
    <w:rsid w:val="00561E4F"/>
    <w:rsid w:val="00561F2B"/>
    <w:rsid w:val="00563190"/>
    <w:rsid w:val="005635D3"/>
    <w:rsid w:val="005635E9"/>
    <w:rsid w:val="00563967"/>
    <w:rsid w:val="00564652"/>
    <w:rsid w:val="005659A8"/>
    <w:rsid w:val="0056661C"/>
    <w:rsid w:val="005668B2"/>
    <w:rsid w:val="00566A9D"/>
    <w:rsid w:val="00567055"/>
    <w:rsid w:val="00567317"/>
    <w:rsid w:val="00567775"/>
    <w:rsid w:val="00570236"/>
    <w:rsid w:val="005707DB"/>
    <w:rsid w:val="00571BFA"/>
    <w:rsid w:val="005720C1"/>
    <w:rsid w:val="005724B9"/>
    <w:rsid w:val="00573738"/>
    <w:rsid w:val="005739B6"/>
    <w:rsid w:val="00573B3E"/>
    <w:rsid w:val="005750E3"/>
    <w:rsid w:val="00575961"/>
    <w:rsid w:val="00576156"/>
    <w:rsid w:val="00576EC8"/>
    <w:rsid w:val="005776AB"/>
    <w:rsid w:val="00577F12"/>
    <w:rsid w:val="005803C6"/>
    <w:rsid w:val="0058054B"/>
    <w:rsid w:val="00580891"/>
    <w:rsid w:val="00581969"/>
    <w:rsid w:val="00581AA1"/>
    <w:rsid w:val="005830A1"/>
    <w:rsid w:val="005830FE"/>
    <w:rsid w:val="00583360"/>
    <w:rsid w:val="00583FDF"/>
    <w:rsid w:val="00584D56"/>
    <w:rsid w:val="0058678B"/>
    <w:rsid w:val="005868FD"/>
    <w:rsid w:val="00586D17"/>
    <w:rsid w:val="00586D38"/>
    <w:rsid w:val="005871EB"/>
    <w:rsid w:val="00587F4D"/>
    <w:rsid w:val="0059099E"/>
    <w:rsid w:val="00590E05"/>
    <w:rsid w:val="005930D4"/>
    <w:rsid w:val="0059373E"/>
    <w:rsid w:val="0059383A"/>
    <w:rsid w:val="00593EF9"/>
    <w:rsid w:val="00594262"/>
    <w:rsid w:val="00594ABD"/>
    <w:rsid w:val="005953BC"/>
    <w:rsid w:val="005955FA"/>
    <w:rsid w:val="0059584B"/>
    <w:rsid w:val="00595FAF"/>
    <w:rsid w:val="00596574"/>
    <w:rsid w:val="00596881"/>
    <w:rsid w:val="005977DB"/>
    <w:rsid w:val="00597817"/>
    <w:rsid w:val="005A0268"/>
    <w:rsid w:val="005A0954"/>
    <w:rsid w:val="005A17A6"/>
    <w:rsid w:val="005A1959"/>
    <w:rsid w:val="005A1CB1"/>
    <w:rsid w:val="005A1ED1"/>
    <w:rsid w:val="005A2A04"/>
    <w:rsid w:val="005A35DB"/>
    <w:rsid w:val="005A452A"/>
    <w:rsid w:val="005A4AE2"/>
    <w:rsid w:val="005A71C2"/>
    <w:rsid w:val="005A740F"/>
    <w:rsid w:val="005B0622"/>
    <w:rsid w:val="005B18CD"/>
    <w:rsid w:val="005B2594"/>
    <w:rsid w:val="005B2775"/>
    <w:rsid w:val="005B37F1"/>
    <w:rsid w:val="005B3AE6"/>
    <w:rsid w:val="005B55C4"/>
    <w:rsid w:val="005B57E5"/>
    <w:rsid w:val="005B66DB"/>
    <w:rsid w:val="005B74F4"/>
    <w:rsid w:val="005B772A"/>
    <w:rsid w:val="005B79A4"/>
    <w:rsid w:val="005B7AF4"/>
    <w:rsid w:val="005C074E"/>
    <w:rsid w:val="005C0A65"/>
    <w:rsid w:val="005C1354"/>
    <w:rsid w:val="005C32C8"/>
    <w:rsid w:val="005C3667"/>
    <w:rsid w:val="005C4019"/>
    <w:rsid w:val="005C4A9C"/>
    <w:rsid w:val="005C4EE2"/>
    <w:rsid w:val="005C5188"/>
    <w:rsid w:val="005C5645"/>
    <w:rsid w:val="005C6C50"/>
    <w:rsid w:val="005C7502"/>
    <w:rsid w:val="005C75DE"/>
    <w:rsid w:val="005C79A0"/>
    <w:rsid w:val="005C7E7E"/>
    <w:rsid w:val="005D0629"/>
    <w:rsid w:val="005D0635"/>
    <w:rsid w:val="005D0B5E"/>
    <w:rsid w:val="005D0D4D"/>
    <w:rsid w:val="005D1AD7"/>
    <w:rsid w:val="005D1C08"/>
    <w:rsid w:val="005D2606"/>
    <w:rsid w:val="005D3024"/>
    <w:rsid w:val="005D39F4"/>
    <w:rsid w:val="005D39FA"/>
    <w:rsid w:val="005D3B8B"/>
    <w:rsid w:val="005D3FD7"/>
    <w:rsid w:val="005D4388"/>
    <w:rsid w:val="005D44B2"/>
    <w:rsid w:val="005D5034"/>
    <w:rsid w:val="005D52F1"/>
    <w:rsid w:val="005D57E9"/>
    <w:rsid w:val="005D723D"/>
    <w:rsid w:val="005D77A0"/>
    <w:rsid w:val="005D79A3"/>
    <w:rsid w:val="005D7D14"/>
    <w:rsid w:val="005E20BD"/>
    <w:rsid w:val="005E2DDC"/>
    <w:rsid w:val="005E2EAE"/>
    <w:rsid w:val="005E344D"/>
    <w:rsid w:val="005E35FB"/>
    <w:rsid w:val="005E3F0A"/>
    <w:rsid w:val="005E48A3"/>
    <w:rsid w:val="005E4DC0"/>
    <w:rsid w:val="005E5424"/>
    <w:rsid w:val="005E5592"/>
    <w:rsid w:val="005E7475"/>
    <w:rsid w:val="005E787E"/>
    <w:rsid w:val="005E7974"/>
    <w:rsid w:val="005F0BCE"/>
    <w:rsid w:val="005F1A1B"/>
    <w:rsid w:val="005F1D51"/>
    <w:rsid w:val="005F2100"/>
    <w:rsid w:val="005F2431"/>
    <w:rsid w:val="005F2518"/>
    <w:rsid w:val="005F322B"/>
    <w:rsid w:val="005F3A5F"/>
    <w:rsid w:val="005F4327"/>
    <w:rsid w:val="005F45B1"/>
    <w:rsid w:val="005F4781"/>
    <w:rsid w:val="005F4AC0"/>
    <w:rsid w:val="005F5F17"/>
    <w:rsid w:val="005F68B5"/>
    <w:rsid w:val="005F6A4E"/>
    <w:rsid w:val="005F73E9"/>
    <w:rsid w:val="005F7804"/>
    <w:rsid w:val="00600EC9"/>
    <w:rsid w:val="00601347"/>
    <w:rsid w:val="006019CD"/>
    <w:rsid w:val="00602E80"/>
    <w:rsid w:val="00603D00"/>
    <w:rsid w:val="006047F1"/>
    <w:rsid w:val="006049C6"/>
    <w:rsid w:val="00606432"/>
    <w:rsid w:val="00606CF0"/>
    <w:rsid w:val="00610918"/>
    <w:rsid w:val="006119C9"/>
    <w:rsid w:val="00611CCB"/>
    <w:rsid w:val="00612996"/>
    <w:rsid w:val="006139C6"/>
    <w:rsid w:val="00613D4B"/>
    <w:rsid w:val="00614813"/>
    <w:rsid w:val="00614C52"/>
    <w:rsid w:val="00614F6C"/>
    <w:rsid w:val="00615041"/>
    <w:rsid w:val="006150A7"/>
    <w:rsid w:val="0061713E"/>
    <w:rsid w:val="006206E7"/>
    <w:rsid w:val="00620BE8"/>
    <w:rsid w:val="00621CB5"/>
    <w:rsid w:val="006231E1"/>
    <w:rsid w:val="00623CE4"/>
    <w:rsid w:val="00624FCE"/>
    <w:rsid w:val="006257B7"/>
    <w:rsid w:val="00625D9E"/>
    <w:rsid w:val="00626561"/>
    <w:rsid w:val="00627360"/>
    <w:rsid w:val="006273E7"/>
    <w:rsid w:val="00627D1A"/>
    <w:rsid w:val="0063013E"/>
    <w:rsid w:val="006305FC"/>
    <w:rsid w:val="00630710"/>
    <w:rsid w:val="006309DE"/>
    <w:rsid w:val="006324E0"/>
    <w:rsid w:val="00633007"/>
    <w:rsid w:val="006331CD"/>
    <w:rsid w:val="006336AF"/>
    <w:rsid w:val="0063390F"/>
    <w:rsid w:val="0063474C"/>
    <w:rsid w:val="0063495E"/>
    <w:rsid w:val="00634C63"/>
    <w:rsid w:val="0063641F"/>
    <w:rsid w:val="006376E2"/>
    <w:rsid w:val="00637C53"/>
    <w:rsid w:val="00637ECA"/>
    <w:rsid w:val="00641A54"/>
    <w:rsid w:val="006425C7"/>
    <w:rsid w:val="00642C48"/>
    <w:rsid w:val="00643E4B"/>
    <w:rsid w:val="00643E5A"/>
    <w:rsid w:val="00644A5C"/>
    <w:rsid w:val="0064686E"/>
    <w:rsid w:val="006471E3"/>
    <w:rsid w:val="00650593"/>
    <w:rsid w:val="00651FCC"/>
    <w:rsid w:val="00652638"/>
    <w:rsid w:val="00653568"/>
    <w:rsid w:val="006540DC"/>
    <w:rsid w:val="00654B99"/>
    <w:rsid w:val="00655BE2"/>
    <w:rsid w:val="00655DD6"/>
    <w:rsid w:val="00656180"/>
    <w:rsid w:val="00656350"/>
    <w:rsid w:val="00656411"/>
    <w:rsid w:val="00656CFF"/>
    <w:rsid w:val="0065780A"/>
    <w:rsid w:val="00657AEC"/>
    <w:rsid w:val="00657F3C"/>
    <w:rsid w:val="00660064"/>
    <w:rsid w:val="00660C5D"/>
    <w:rsid w:val="0066102C"/>
    <w:rsid w:val="0066209C"/>
    <w:rsid w:val="00662398"/>
    <w:rsid w:val="006624DA"/>
    <w:rsid w:val="0066346B"/>
    <w:rsid w:val="00664BCC"/>
    <w:rsid w:val="00665486"/>
    <w:rsid w:val="00666C6F"/>
    <w:rsid w:val="006704EE"/>
    <w:rsid w:val="006708E8"/>
    <w:rsid w:val="00670946"/>
    <w:rsid w:val="00670DF9"/>
    <w:rsid w:val="00670EED"/>
    <w:rsid w:val="006711A8"/>
    <w:rsid w:val="006736DB"/>
    <w:rsid w:val="00673774"/>
    <w:rsid w:val="00674139"/>
    <w:rsid w:val="0067497E"/>
    <w:rsid w:val="006749D2"/>
    <w:rsid w:val="00677070"/>
    <w:rsid w:val="00677A69"/>
    <w:rsid w:val="00677EA9"/>
    <w:rsid w:val="006810CA"/>
    <w:rsid w:val="006810E1"/>
    <w:rsid w:val="0068115C"/>
    <w:rsid w:val="00681513"/>
    <w:rsid w:val="00681BC5"/>
    <w:rsid w:val="00681EA2"/>
    <w:rsid w:val="0068219E"/>
    <w:rsid w:val="00682524"/>
    <w:rsid w:val="00683451"/>
    <w:rsid w:val="00684236"/>
    <w:rsid w:val="00685DC5"/>
    <w:rsid w:val="00686752"/>
    <w:rsid w:val="006868F7"/>
    <w:rsid w:val="00686B3E"/>
    <w:rsid w:val="00686EF6"/>
    <w:rsid w:val="00687BDB"/>
    <w:rsid w:val="006906C6"/>
    <w:rsid w:val="00691836"/>
    <w:rsid w:val="0069194C"/>
    <w:rsid w:val="00691B99"/>
    <w:rsid w:val="006930C6"/>
    <w:rsid w:val="0069329F"/>
    <w:rsid w:val="0069357B"/>
    <w:rsid w:val="006935C3"/>
    <w:rsid w:val="00693AAE"/>
    <w:rsid w:val="00693D2A"/>
    <w:rsid w:val="00694738"/>
    <w:rsid w:val="0069587A"/>
    <w:rsid w:val="006975E5"/>
    <w:rsid w:val="0069772B"/>
    <w:rsid w:val="00697B7C"/>
    <w:rsid w:val="006A00F6"/>
    <w:rsid w:val="006A0546"/>
    <w:rsid w:val="006A132E"/>
    <w:rsid w:val="006A218B"/>
    <w:rsid w:val="006A2D94"/>
    <w:rsid w:val="006A3A6A"/>
    <w:rsid w:val="006A407B"/>
    <w:rsid w:val="006A4CF8"/>
    <w:rsid w:val="006A63CF"/>
    <w:rsid w:val="006A6819"/>
    <w:rsid w:val="006A6968"/>
    <w:rsid w:val="006A7774"/>
    <w:rsid w:val="006B10E3"/>
    <w:rsid w:val="006B184F"/>
    <w:rsid w:val="006B1CB5"/>
    <w:rsid w:val="006B1CF1"/>
    <w:rsid w:val="006B2239"/>
    <w:rsid w:val="006B4086"/>
    <w:rsid w:val="006B4674"/>
    <w:rsid w:val="006B4920"/>
    <w:rsid w:val="006B4B59"/>
    <w:rsid w:val="006B5BF5"/>
    <w:rsid w:val="006B7539"/>
    <w:rsid w:val="006B77E2"/>
    <w:rsid w:val="006C0FD1"/>
    <w:rsid w:val="006C2B8F"/>
    <w:rsid w:val="006C2CA9"/>
    <w:rsid w:val="006C30AE"/>
    <w:rsid w:val="006C47E4"/>
    <w:rsid w:val="006C584D"/>
    <w:rsid w:val="006C5893"/>
    <w:rsid w:val="006C5EDF"/>
    <w:rsid w:val="006C6815"/>
    <w:rsid w:val="006D0179"/>
    <w:rsid w:val="006D01E0"/>
    <w:rsid w:val="006D1134"/>
    <w:rsid w:val="006D1D44"/>
    <w:rsid w:val="006D21F6"/>
    <w:rsid w:val="006D279F"/>
    <w:rsid w:val="006D2847"/>
    <w:rsid w:val="006D2E40"/>
    <w:rsid w:val="006D3991"/>
    <w:rsid w:val="006D3AE1"/>
    <w:rsid w:val="006D4ECF"/>
    <w:rsid w:val="006D5014"/>
    <w:rsid w:val="006D5307"/>
    <w:rsid w:val="006D5F34"/>
    <w:rsid w:val="006D6794"/>
    <w:rsid w:val="006D7A0D"/>
    <w:rsid w:val="006D7D5F"/>
    <w:rsid w:val="006E0175"/>
    <w:rsid w:val="006E0419"/>
    <w:rsid w:val="006E0F8B"/>
    <w:rsid w:val="006E109F"/>
    <w:rsid w:val="006E189E"/>
    <w:rsid w:val="006E193C"/>
    <w:rsid w:val="006E1F14"/>
    <w:rsid w:val="006E2487"/>
    <w:rsid w:val="006E4671"/>
    <w:rsid w:val="006E4E9C"/>
    <w:rsid w:val="006E4EE3"/>
    <w:rsid w:val="006E66EC"/>
    <w:rsid w:val="006E6B6F"/>
    <w:rsid w:val="006E6D84"/>
    <w:rsid w:val="006E6DD5"/>
    <w:rsid w:val="006F14AF"/>
    <w:rsid w:val="006F1A92"/>
    <w:rsid w:val="006F2019"/>
    <w:rsid w:val="006F248B"/>
    <w:rsid w:val="006F28E2"/>
    <w:rsid w:val="006F32EE"/>
    <w:rsid w:val="006F3792"/>
    <w:rsid w:val="006F51F5"/>
    <w:rsid w:val="006F5210"/>
    <w:rsid w:val="006F5D1C"/>
    <w:rsid w:val="006F6D82"/>
    <w:rsid w:val="006F710B"/>
    <w:rsid w:val="006F75D4"/>
    <w:rsid w:val="006F76E3"/>
    <w:rsid w:val="006F785A"/>
    <w:rsid w:val="006F7C12"/>
    <w:rsid w:val="00702045"/>
    <w:rsid w:val="007028B5"/>
    <w:rsid w:val="00702A8D"/>
    <w:rsid w:val="00702E82"/>
    <w:rsid w:val="007037AA"/>
    <w:rsid w:val="0070415B"/>
    <w:rsid w:val="00704DB0"/>
    <w:rsid w:val="0070543F"/>
    <w:rsid w:val="00705F53"/>
    <w:rsid w:val="0070797B"/>
    <w:rsid w:val="007079DA"/>
    <w:rsid w:val="00710049"/>
    <w:rsid w:val="00710AB8"/>
    <w:rsid w:val="00712444"/>
    <w:rsid w:val="00712BAC"/>
    <w:rsid w:val="00713170"/>
    <w:rsid w:val="0071373C"/>
    <w:rsid w:val="00714B90"/>
    <w:rsid w:val="007154D1"/>
    <w:rsid w:val="007164C0"/>
    <w:rsid w:val="00717690"/>
    <w:rsid w:val="00717A6D"/>
    <w:rsid w:val="00717D34"/>
    <w:rsid w:val="00720096"/>
    <w:rsid w:val="00720DD6"/>
    <w:rsid w:val="00720FA5"/>
    <w:rsid w:val="007218DD"/>
    <w:rsid w:val="00721D67"/>
    <w:rsid w:val="00721FB8"/>
    <w:rsid w:val="007230E1"/>
    <w:rsid w:val="0072338A"/>
    <w:rsid w:val="007244B2"/>
    <w:rsid w:val="00724703"/>
    <w:rsid w:val="00724878"/>
    <w:rsid w:val="00724A44"/>
    <w:rsid w:val="0072618F"/>
    <w:rsid w:val="00726905"/>
    <w:rsid w:val="00726EB3"/>
    <w:rsid w:val="007306C6"/>
    <w:rsid w:val="00730A03"/>
    <w:rsid w:val="007312A7"/>
    <w:rsid w:val="007314B9"/>
    <w:rsid w:val="00731A71"/>
    <w:rsid w:val="00731B3D"/>
    <w:rsid w:val="007325BA"/>
    <w:rsid w:val="00733D08"/>
    <w:rsid w:val="0073419D"/>
    <w:rsid w:val="00735D8C"/>
    <w:rsid w:val="00735E9D"/>
    <w:rsid w:val="00737435"/>
    <w:rsid w:val="00737D6C"/>
    <w:rsid w:val="0074010A"/>
    <w:rsid w:val="00741AAB"/>
    <w:rsid w:val="00741ABD"/>
    <w:rsid w:val="007422CC"/>
    <w:rsid w:val="00742575"/>
    <w:rsid w:val="00743380"/>
    <w:rsid w:val="00743E7D"/>
    <w:rsid w:val="0074486A"/>
    <w:rsid w:val="0074615D"/>
    <w:rsid w:val="007461FB"/>
    <w:rsid w:val="00746FA7"/>
    <w:rsid w:val="00746FC8"/>
    <w:rsid w:val="00747A36"/>
    <w:rsid w:val="00747DBF"/>
    <w:rsid w:val="00750073"/>
    <w:rsid w:val="00751149"/>
    <w:rsid w:val="007516A7"/>
    <w:rsid w:val="007516B2"/>
    <w:rsid w:val="00751EF6"/>
    <w:rsid w:val="007538D2"/>
    <w:rsid w:val="00754587"/>
    <w:rsid w:val="00755117"/>
    <w:rsid w:val="007569F5"/>
    <w:rsid w:val="007570C1"/>
    <w:rsid w:val="007578BE"/>
    <w:rsid w:val="00757D18"/>
    <w:rsid w:val="007615D0"/>
    <w:rsid w:val="00761861"/>
    <w:rsid w:val="00762B29"/>
    <w:rsid w:val="00763C25"/>
    <w:rsid w:val="00764D23"/>
    <w:rsid w:val="00767EFB"/>
    <w:rsid w:val="00770A61"/>
    <w:rsid w:val="00772590"/>
    <w:rsid w:val="00772E61"/>
    <w:rsid w:val="00772E8E"/>
    <w:rsid w:val="00773C7F"/>
    <w:rsid w:val="00774677"/>
    <w:rsid w:val="00774BBD"/>
    <w:rsid w:val="007751CF"/>
    <w:rsid w:val="0077543A"/>
    <w:rsid w:val="007775AA"/>
    <w:rsid w:val="00777775"/>
    <w:rsid w:val="00777D6A"/>
    <w:rsid w:val="0078004C"/>
    <w:rsid w:val="00780A94"/>
    <w:rsid w:val="00780E89"/>
    <w:rsid w:val="00781893"/>
    <w:rsid w:val="00781BD9"/>
    <w:rsid w:val="00781DEC"/>
    <w:rsid w:val="0078229B"/>
    <w:rsid w:val="00782801"/>
    <w:rsid w:val="00783671"/>
    <w:rsid w:val="00783690"/>
    <w:rsid w:val="00783ED1"/>
    <w:rsid w:val="0078412B"/>
    <w:rsid w:val="00784818"/>
    <w:rsid w:val="00785F93"/>
    <w:rsid w:val="00786F5B"/>
    <w:rsid w:val="0078703B"/>
    <w:rsid w:val="00787A3C"/>
    <w:rsid w:val="0079016F"/>
    <w:rsid w:val="00790336"/>
    <w:rsid w:val="0079175D"/>
    <w:rsid w:val="0079235F"/>
    <w:rsid w:val="00793D07"/>
    <w:rsid w:val="00794232"/>
    <w:rsid w:val="00794963"/>
    <w:rsid w:val="00794E31"/>
    <w:rsid w:val="007951FA"/>
    <w:rsid w:val="0079586B"/>
    <w:rsid w:val="00795B6A"/>
    <w:rsid w:val="00797AB4"/>
    <w:rsid w:val="00797DCB"/>
    <w:rsid w:val="00797FBF"/>
    <w:rsid w:val="007A05D3"/>
    <w:rsid w:val="007A0956"/>
    <w:rsid w:val="007A103C"/>
    <w:rsid w:val="007A1480"/>
    <w:rsid w:val="007A297C"/>
    <w:rsid w:val="007A2D3E"/>
    <w:rsid w:val="007A39ED"/>
    <w:rsid w:val="007A3FE0"/>
    <w:rsid w:val="007A533E"/>
    <w:rsid w:val="007A5EEC"/>
    <w:rsid w:val="007A6AB9"/>
    <w:rsid w:val="007A6B6E"/>
    <w:rsid w:val="007A6E1A"/>
    <w:rsid w:val="007A7CB7"/>
    <w:rsid w:val="007B06C4"/>
    <w:rsid w:val="007B0DF5"/>
    <w:rsid w:val="007B1A7A"/>
    <w:rsid w:val="007B1EFC"/>
    <w:rsid w:val="007B2582"/>
    <w:rsid w:val="007B33A7"/>
    <w:rsid w:val="007B35B5"/>
    <w:rsid w:val="007B3663"/>
    <w:rsid w:val="007B4FAD"/>
    <w:rsid w:val="007B53D8"/>
    <w:rsid w:val="007B57B7"/>
    <w:rsid w:val="007B5841"/>
    <w:rsid w:val="007B6C13"/>
    <w:rsid w:val="007B6F90"/>
    <w:rsid w:val="007B75F4"/>
    <w:rsid w:val="007B7AB0"/>
    <w:rsid w:val="007C0549"/>
    <w:rsid w:val="007C0DF3"/>
    <w:rsid w:val="007C1120"/>
    <w:rsid w:val="007C158E"/>
    <w:rsid w:val="007C23BF"/>
    <w:rsid w:val="007C36EF"/>
    <w:rsid w:val="007C3CE3"/>
    <w:rsid w:val="007C44BA"/>
    <w:rsid w:val="007C4CBE"/>
    <w:rsid w:val="007C745D"/>
    <w:rsid w:val="007C76DA"/>
    <w:rsid w:val="007D00B8"/>
    <w:rsid w:val="007D0375"/>
    <w:rsid w:val="007D0C3B"/>
    <w:rsid w:val="007D24DA"/>
    <w:rsid w:val="007D2830"/>
    <w:rsid w:val="007D286A"/>
    <w:rsid w:val="007D371D"/>
    <w:rsid w:val="007D6150"/>
    <w:rsid w:val="007D682F"/>
    <w:rsid w:val="007E04C1"/>
    <w:rsid w:val="007E11BA"/>
    <w:rsid w:val="007E13C5"/>
    <w:rsid w:val="007E179D"/>
    <w:rsid w:val="007E1E0B"/>
    <w:rsid w:val="007E235F"/>
    <w:rsid w:val="007E258F"/>
    <w:rsid w:val="007E2F00"/>
    <w:rsid w:val="007E4E80"/>
    <w:rsid w:val="007E4F5B"/>
    <w:rsid w:val="007E51AB"/>
    <w:rsid w:val="007E57BF"/>
    <w:rsid w:val="007E5C2D"/>
    <w:rsid w:val="007E6F1A"/>
    <w:rsid w:val="007E71B5"/>
    <w:rsid w:val="007E7C85"/>
    <w:rsid w:val="007F2AF8"/>
    <w:rsid w:val="007F3071"/>
    <w:rsid w:val="007F314E"/>
    <w:rsid w:val="007F377B"/>
    <w:rsid w:val="007F3EB7"/>
    <w:rsid w:val="007F42CB"/>
    <w:rsid w:val="007F4EDE"/>
    <w:rsid w:val="007F6865"/>
    <w:rsid w:val="007F69D3"/>
    <w:rsid w:val="007F6EED"/>
    <w:rsid w:val="007F72B5"/>
    <w:rsid w:val="007F7A90"/>
    <w:rsid w:val="008010D3"/>
    <w:rsid w:val="00801A5B"/>
    <w:rsid w:val="00801C24"/>
    <w:rsid w:val="0080281D"/>
    <w:rsid w:val="008037D4"/>
    <w:rsid w:val="00803AC1"/>
    <w:rsid w:val="00803F68"/>
    <w:rsid w:val="00804338"/>
    <w:rsid w:val="0080487C"/>
    <w:rsid w:val="00804AAF"/>
    <w:rsid w:val="008051ED"/>
    <w:rsid w:val="00805D88"/>
    <w:rsid w:val="00806F10"/>
    <w:rsid w:val="00807795"/>
    <w:rsid w:val="00810200"/>
    <w:rsid w:val="00810B8A"/>
    <w:rsid w:val="00810EC6"/>
    <w:rsid w:val="00812EE6"/>
    <w:rsid w:val="008131E7"/>
    <w:rsid w:val="00813F0E"/>
    <w:rsid w:val="00814532"/>
    <w:rsid w:val="00814B46"/>
    <w:rsid w:val="008161F5"/>
    <w:rsid w:val="008164FF"/>
    <w:rsid w:val="0081663A"/>
    <w:rsid w:val="0081664B"/>
    <w:rsid w:val="00816C4D"/>
    <w:rsid w:val="00821F3B"/>
    <w:rsid w:val="0082213F"/>
    <w:rsid w:val="00822948"/>
    <w:rsid w:val="00823405"/>
    <w:rsid w:val="00823E41"/>
    <w:rsid w:val="00824619"/>
    <w:rsid w:val="00824994"/>
    <w:rsid w:val="00825B52"/>
    <w:rsid w:val="008260A9"/>
    <w:rsid w:val="0082619D"/>
    <w:rsid w:val="0082661E"/>
    <w:rsid w:val="008267DA"/>
    <w:rsid w:val="008272C5"/>
    <w:rsid w:val="0082735D"/>
    <w:rsid w:val="00827CE1"/>
    <w:rsid w:val="00830235"/>
    <w:rsid w:val="0083080F"/>
    <w:rsid w:val="00830ECC"/>
    <w:rsid w:val="00830FFE"/>
    <w:rsid w:val="00831F06"/>
    <w:rsid w:val="00832E88"/>
    <w:rsid w:val="0083397F"/>
    <w:rsid w:val="00833DAB"/>
    <w:rsid w:val="008342D6"/>
    <w:rsid w:val="008356E1"/>
    <w:rsid w:val="008358A5"/>
    <w:rsid w:val="00836535"/>
    <w:rsid w:val="00836748"/>
    <w:rsid w:val="008371E3"/>
    <w:rsid w:val="00837480"/>
    <w:rsid w:val="008374C0"/>
    <w:rsid w:val="008377EB"/>
    <w:rsid w:val="00840DAB"/>
    <w:rsid w:val="00841044"/>
    <w:rsid w:val="008412BC"/>
    <w:rsid w:val="00842514"/>
    <w:rsid w:val="008426AE"/>
    <w:rsid w:val="00842BE6"/>
    <w:rsid w:val="00842F78"/>
    <w:rsid w:val="00842FB8"/>
    <w:rsid w:val="008430CE"/>
    <w:rsid w:val="0084458F"/>
    <w:rsid w:val="00844747"/>
    <w:rsid w:val="00844D6B"/>
    <w:rsid w:val="00845236"/>
    <w:rsid w:val="00845382"/>
    <w:rsid w:val="0084553D"/>
    <w:rsid w:val="0084593A"/>
    <w:rsid w:val="00845B07"/>
    <w:rsid w:val="00845D1E"/>
    <w:rsid w:val="00846813"/>
    <w:rsid w:val="00850BA0"/>
    <w:rsid w:val="00852E7F"/>
    <w:rsid w:val="00852F93"/>
    <w:rsid w:val="008536AB"/>
    <w:rsid w:val="008539B4"/>
    <w:rsid w:val="0085427D"/>
    <w:rsid w:val="00854C09"/>
    <w:rsid w:val="00855169"/>
    <w:rsid w:val="008572EE"/>
    <w:rsid w:val="0085749F"/>
    <w:rsid w:val="0085775C"/>
    <w:rsid w:val="0086061E"/>
    <w:rsid w:val="00861186"/>
    <w:rsid w:val="008640BD"/>
    <w:rsid w:val="0086512F"/>
    <w:rsid w:val="008651ED"/>
    <w:rsid w:val="00865CAD"/>
    <w:rsid w:val="00866105"/>
    <w:rsid w:val="0086714F"/>
    <w:rsid w:val="00867EF8"/>
    <w:rsid w:val="00870A51"/>
    <w:rsid w:val="00871935"/>
    <w:rsid w:val="00872270"/>
    <w:rsid w:val="0087233B"/>
    <w:rsid w:val="00873B09"/>
    <w:rsid w:val="0087572D"/>
    <w:rsid w:val="00875A59"/>
    <w:rsid w:val="00876781"/>
    <w:rsid w:val="00876B35"/>
    <w:rsid w:val="00877261"/>
    <w:rsid w:val="008772C5"/>
    <w:rsid w:val="00877775"/>
    <w:rsid w:val="00877B39"/>
    <w:rsid w:val="00881C7A"/>
    <w:rsid w:val="00881E53"/>
    <w:rsid w:val="00883ABA"/>
    <w:rsid w:val="00883EF0"/>
    <w:rsid w:val="008846DE"/>
    <w:rsid w:val="008852D6"/>
    <w:rsid w:val="008866AE"/>
    <w:rsid w:val="00887555"/>
    <w:rsid w:val="00887C61"/>
    <w:rsid w:val="008918DC"/>
    <w:rsid w:val="008922B8"/>
    <w:rsid w:val="00893F54"/>
    <w:rsid w:val="0089459C"/>
    <w:rsid w:val="00894D33"/>
    <w:rsid w:val="00894E37"/>
    <w:rsid w:val="0089558E"/>
    <w:rsid w:val="00896444"/>
    <w:rsid w:val="00896B36"/>
    <w:rsid w:val="008977EA"/>
    <w:rsid w:val="00897E6F"/>
    <w:rsid w:val="008A0C29"/>
    <w:rsid w:val="008A0F8C"/>
    <w:rsid w:val="008A1AD7"/>
    <w:rsid w:val="008A23F3"/>
    <w:rsid w:val="008A2649"/>
    <w:rsid w:val="008A27E9"/>
    <w:rsid w:val="008A321F"/>
    <w:rsid w:val="008A4411"/>
    <w:rsid w:val="008A453C"/>
    <w:rsid w:val="008A5886"/>
    <w:rsid w:val="008A6FC9"/>
    <w:rsid w:val="008B0384"/>
    <w:rsid w:val="008B3CF7"/>
    <w:rsid w:val="008B44B7"/>
    <w:rsid w:val="008B4949"/>
    <w:rsid w:val="008B5BD2"/>
    <w:rsid w:val="008B6D32"/>
    <w:rsid w:val="008B7181"/>
    <w:rsid w:val="008B7B59"/>
    <w:rsid w:val="008C0C1C"/>
    <w:rsid w:val="008C1B77"/>
    <w:rsid w:val="008C2E75"/>
    <w:rsid w:val="008C374C"/>
    <w:rsid w:val="008C3CB0"/>
    <w:rsid w:val="008C46C1"/>
    <w:rsid w:val="008C4A0A"/>
    <w:rsid w:val="008C4D75"/>
    <w:rsid w:val="008C6CEE"/>
    <w:rsid w:val="008C744A"/>
    <w:rsid w:val="008D06EA"/>
    <w:rsid w:val="008D0B44"/>
    <w:rsid w:val="008D17A5"/>
    <w:rsid w:val="008D1A9B"/>
    <w:rsid w:val="008D1B42"/>
    <w:rsid w:val="008D2560"/>
    <w:rsid w:val="008D2B6F"/>
    <w:rsid w:val="008D4313"/>
    <w:rsid w:val="008D47C3"/>
    <w:rsid w:val="008D5436"/>
    <w:rsid w:val="008D7D3A"/>
    <w:rsid w:val="008D7E98"/>
    <w:rsid w:val="008E1006"/>
    <w:rsid w:val="008E1AB6"/>
    <w:rsid w:val="008E2B86"/>
    <w:rsid w:val="008E31C4"/>
    <w:rsid w:val="008E32D5"/>
    <w:rsid w:val="008E35DF"/>
    <w:rsid w:val="008E43D1"/>
    <w:rsid w:val="008E5D25"/>
    <w:rsid w:val="008E6BCB"/>
    <w:rsid w:val="008E6D0D"/>
    <w:rsid w:val="008E7D12"/>
    <w:rsid w:val="008E7D61"/>
    <w:rsid w:val="008F011D"/>
    <w:rsid w:val="008F06A2"/>
    <w:rsid w:val="008F25C9"/>
    <w:rsid w:val="008F26F9"/>
    <w:rsid w:val="008F2918"/>
    <w:rsid w:val="008F2DC8"/>
    <w:rsid w:val="008F3EA9"/>
    <w:rsid w:val="008F5142"/>
    <w:rsid w:val="008F68D7"/>
    <w:rsid w:val="008F6903"/>
    <w:rsid w:val="008F6A6C"/>
    <w:rsid w:val="008F7626"/>
    <w:rsid w:val="008F7A18"/>
    <w:rsid w:val="009005BD"/>
    <w:rsid w:val="00900AB0"/>
    <w:rsid w:val="009011CD"/>
    <w:rsid w:val="00901E47"/>
    <w:rsid w:val="0090209A"/>
    <w:rsid w:val="009025F1"/>
    <w:rsid w:val="00903393"/>
    <w:rsid w:val="009034EF"/>
    <w:rsid w:val="00903A75"/>
    <w:rsid w:val="00905089"/>
    <w:rsid w:val="009065D2"/>
    <w:rsid w:val="009068A0"/>
    <w:rsid w:val="0090716D"/>
    <w:rsid w:val="00907C2D"/>
    <w:rsid w:val="009104CB"/>
    <w:rsid w:val="00911910"/>
    <w:rsid w:val="0091294D"/>
    <w:rsid w:val="009138E1"/>
    <w:rsid w:val="00913D77"/>
    <w:rsid w:val="00914599"/>
    <w:rsid w:val="0091617D"/>
    <w:rsid w:val="009167A0"/>
    <w:rsid w:val="009167A2"/>
    <w:rsid w:val="00916A5D"/>
    <w:rsid w:val="00916DD5"/>
    <w:rsid w:val="009170A4"/>
    <w:rsid w:val="009200A2"/>
    <w:rsid w:val="00920786"/>
    <w:rsid w:val="00922BEA"/>
    <w:rsid w:val="00923BB0"/>
    <w:rsid w:val="009246DD"/>
    <w:rsid w:val="009255F3"/>
    <w:rsid w:val="00926049"/>
    <w:rsid w:val="009261E6"/>
    <w:rsid w:val="009267D7"/>
    <w:rsid w:val="00927EC9"/>
    <w:rsid w:val="00930059"/>
    <w:rsid w:val="009308EE"/>
    <w:rsid w:val="009315E9"/>
    <w:rsid w:val="00931F06"/>
    <w:rsid w:val="00932332"/>
    <w:rsid w:val="0093257F"/>
    <w:rsid w:val="009327C7"/>
    <w:rsid w:val="009329FB"/>
    <w:rsid w:val="009339EB"/>
    <w:rsid w:val="009347C0"/>
    <w:rsid w:val="00934CE8"/>
    <w:rsid w:val="0093664F"/>
    <w:rsid w:val="00940EF8"/>
    <w:rsid w:val="0094177D"/>
    <w:rsid w:val="00942FB4"/>
    <w:rsid w:val="009447A2"/>
    <w:rsid w:val="00945376"/>
    <w:rsid w:val="00945B7D"/>
    <w:rsid w:val="00945BCE"/>
    <w:rsid w:val="00945F33"/>
    <w:rsid w:val="00946F4D"/>
    <w:rsid w:val="00947152"/>
    <w:rsid w:val="00947E06"/>
    <w:rsid w:val="009502D2"/>
    <w:rsid w:val="0095137D"/>
    <w:rsid w:val="0095297F"/>
    <w:rsid w:val="00953B9A"/>
    <w:rsid w:val="00953E86"/>
    <w:rsid w:val="009544A3"/>
    <w:rsid w:val="00954750"/>
    <w:rsid w:val="009549FE"/>
    <w:rsid w:val="00954AA0"/>
    <w:rsid w:val="00954E04"/>
    <w:rsid w:val="00955438"/>
    <w:rsid w:val="00955BEB"/>
    <w:rsid w:val="00956391"/>
    <w:rsid w:val="00957C3B"/>
    <w:rsid w:val="009607F2"/>
    <w:rsid w:val="009610FF"/>
    <w:rsid w:val="00961187"/>
    <w:rsid w:val="009613C3"/>
    <w:rsid w:val="009613D5"/>
    <w:rsid w:val="00961651"/>
    <w:rsid w:val="00961F8E"/>
    <w:rsid w:val="0096244C"/>
    <w:rsid w:val="009628F4"/>
    <w:rsid w:val="00963DDE"/>
    <w:rsid w:val="0096616A"/>
    <w:rsid w:val="0096717F"/>
    <w:rsid w:val="00970701"/>
    <w:rsid w:val="00970C6E"/>
    <w:rsid w:val="00970F55"/>
    <w:rsid w:val="009715C8"/>
    <w:rsid w:val="00971D64"/>
    <w:rsid w:val="009727E1"/>
    <w:rsid w:val="00973753"/>
    <w:rsid w:val="00973C68"/>
    <w:rsid w:val="00973DFF"/>
    <w:rsid w:val="0097440F"/>
    <w:rsid w:val="00974CAB"/>
    <w:rsid w:val="00974E62"/>
    <w:rsid w:val="00974EC6"/>
    <w:rsid w:val="009750EF"/>
    <w:rsid w:val="00975511"/>
    <w:rsid w:val="009771AD"/>
    <w:rsid w:val="00977453"/>
    <w:rsid w:val="0097764E"/>
    <w:rsid w:val="0098067A"/>
    <w:rsid w:val="0098070D"/>
    <w:rsid w:val="00980C58"/>
    <w:rsid w:val="00980CCA"/>
    <w:rsid w:val="00980E8C"/>
    <w:rsid w:val="00981202"/>
    <w:rsid w:val="009837E5"/>
    <w:rsid w:val="00983817"/>
    <w:rsid w:val="009845AE"/>
    <w:rsid w:val="00984770"/>
    <w:rsid w:val="00984EC1"/>
    <w:rsid w:val="009855BF"/>
    <w:rsid w:val="0098635A"/>
    <w:rsid w:val="009865B2"/>
    <w:rsid w:val="0098680D"/>
    <w:rsid w:val="00986A81"/>
    <w:rsid w:val="00986F12"/>
    <w:rsid w:val="00990FF9"/>
    <w:rsid w:val="0099106F"/>
    <w:rsid w:val="00991635"/>
    <w:rsid w:val="009924CE"/>
    <w:rsid w:val="0099257C"/>
    <w:rsid w:val="00993068"/>
    <w:rsid w:val="009932CA"/>
    <w:rsid w:val="00996967"/>
    <w:rsid w:val="00996D9E"/>
    <w:rsid w:val="00996DD8"/>
    <w:rsid w:val="00996F2F"/>
    <w:rsid w:val="00997B76"/>
    <w:rsid w:val="009A08A7"/>
    <w:rsid w:val="009A24F2"/>
    <w:rsid w:val="009A2A6A"/>
    <w:rsid w:val="009A32CC"/>
    <w:rsid w:val="009A382C"/>
    <w:rsid w:val="009A463C"/>
    <w:rsid w:val="009A52E3"/>
    <w:rsid w:val="009A5F3B"/>
    <w:rsid w:val="009A6C63"/>
    <w:rsid w:val="009A7654"/>
    <w:rsid w:val="009A7C88"/>
    <w:rsid w:val="009A7F3F"/>
    <w:rsid w:val="009B03A3"/>
    <w:rsid w:val="009B0629"/>
    <w:rsid w:val="009B069F"/>
    <w:rsid w:val="009B19A8"/>
    <w:rsid w:val="009B23A4"/>
    <w:rsid w:val="009B2B87"/>
    <w:rsid w:val="009B3085"/>
    <w:rsid w:val="009B32F9"/>
    <w:rsid w:val="009B371C"/>
    <w:rsid w:val="009B3AEE"/>
    <w:rsid w:val="009B4592"/>
    <w:rsid w:val="009B4947"/>
    <w:rsid w:val="009B4C3A"/>
    <w:rsid w:val="009B5A5F"/>
    <w:rsid w:val="009B7240"/>
    <w:rsid w:val="009C02DA"/>
    <w:rsid w:val="009C1135"/>
    <w:rsid w:val="009C1243"/>
    <w:rsid w:val="009C1380"/>
    <w:rsid w:val="009C2496"/>
    <w:rsid w:val="009C4484"/>
    <w:rsid w:val="009C4A27"/>
    <w:rsid w:val="009C5666"/>
    <w:rsid w:val="009C63F8"/>
    <w:rsid w:val="009C7463"/>
    <w:rsid w:val="009C79AF"/>
    <w:rsid w:val="009C7FA3"/>
    <w:rsid w:val="009D0259"/>
    <w:rsid w:val="009D0B88"/>
    <w:rsid w:val="009D111F"/>
    <w:rsid w:val="009D18AD"/>
    <w:rsid w:val="009D23CD"/>
    <w:rsid w:val="009D37F4"/>
    <w:rsid w:val="009D49D0"/>
    <w:rsid w:val="009D64C9"/>
    <w:rsid w:val="009D6DD8"/>
    <w:rsid w:val="009D7201"/>
    <w:rsid w:val="009D79AE"/>
    <w:rsid w:val="009E0340"/>
    <w:rsid w:val="009E0CE0"/>
    <w:rsid w:val="009E1274"/>
    <w:rsid w:val="009E1AC6"/>
    <w:rsid w:val="009E1CB6"/>
    <w:rsid w:val="009E218A"/>
    <w:rsid w:val="009E364B"/>
    <w:rsid w:val="009E3670"/>
    <w:rsid w:val="009E3B35"/>
    <w:rsid w:val="009E4404"/>
    <w:rsid w:val="009E4839"/>
    <w:rsid w:val="009E63EA"/>
    <w:rsid w:val="009E79A0"/>
    <w:rsid w:val="009E7DE5"/>
    <w:rsid w:val="009F050F"/>
    <w:rsid w:val="009F1022"/>
    <w:rsid w:val="009F132C"/>
    <w:rsid w:val="009F231A"/>
    <w:rsid w:val="009F28A0"/>
    <w:rsid w:val="009F2F19"/>
    <w:rsid w:val="009F3DBC"/>
    <w:rsid w:val="009F4CA0"/>
    <w:rsid w:val="009F4FE9"/>
    <w:rsid w:val="009F5C44"/>
    <w:rsid w:val="009F6732"/>
    <w:rsid w:val="009F7A94"/>
    <w:rsid w:val="00A0028D"/>
    <w:rsid w:val="00A01373"/>
    <w:rsid w:val="00A01403"/>
    <w:rsid w:val="00A01519"/>
    <w:rsid w:val="00A016AE"/>
    <w:rsid w:val="00A01710"/>
    <w:rsid w:val="00A03918"/>
    <w:rsid w:val="00A03CD1"/>
    <w:rsid w:val="00A03E5C"/>
    <w:rsid w:val="00A04144"/>
    <w:rsid w:val="00A04B1D"/>
    <w:rsid w:val="00A0518B"/>
    <w:rsid w:val="00A05E66"/>
    <w:rsid w:val="00A0633C"/>
    <w:rsid w:val="00A0791A"/>
    <w:rsid w:val="00A0793B"/>
    <w:rsid w:val="00A07AE1"/>
    <w:rsid w:val="00A10A46"/>
    <w:rsid w:val="00A10C2C"/>
    <w:rsid w:val="00A1222B"/>
    <w:rsid w:val="00A128A0"/>
    <w:rsid w:val="00A135D5"/>
    <w:rsid w:val="00A14272"/>
    <w:rsid w:val="00A14930"/>
    <w:rsid w:val="00A15C82"/>
    <w:rsid w:val="00A165A4"/>
    <w:rsid w:val="00A207A8"/>
    <w:rsid w:val="00A21F0F"/>
    <w:rsid w:val="00A2276D"/>
    <w:rsid w:val="00A22D7C"/>
    <w:rsid w:val="00A240BD"/>
    <w:rsid w:val="00A24569"/>
    <w:rsid w:val="00A2529D"/>
    <w:rsid w:val="00A2766A"/>
    <w:rsid w:val="00A30D61"/>
    <w:rsid w:val="00A31809"/>
    <w:rsid w:val="00A31B2F"/>
    <w:rsid w:val="00A31E9B"/>
    <w:rsid w:val="00A32B3C"/>
    <w:rsid w:val="00A333DC"/>
    <w:rsid w:val="00A33852"/>
    <w:rsid w:val="00A33E32"/>
    <w:rsid w:val="00A34211"/>
    <w:rsid w:val="00A342D6"/>
    <w:rsid w:val="00A35A4B"/>
    <w:rsid w:val="00A3619E"/>
    <w:rsid w:val="00A36701"/>
    <w:rsid w:val="00A379CF"/>
    <w:rsid w:val="00A37BF3"/>
    <w:rsid w:val="00A37C03"/>
    <w:rsid w:val="00A40194"/>
    <w:rsid w:val="00A40A4A"/>
    <w:rsid w:val="00A40B7C"/>
    <w:rsid w:val="00A41577"/>
    <w:rsid w:val="00A41F48"/>
    <w:rsid w:val="00A41F5E"/>
    <w:rsid w:val="00A421C2"/>
    <w:rsid w:val="00A434CC"/>
    <w:rsid w:val="00A43EAF"/>
    <w:rsid w:val="00A44F93"/>
    <w:rsid w:val="00A456B9"/>
    <w:rsid w:val="00A45DFD"/>
    <w:rsid w:val="00A45EC6"/>
    <w:rsid w:val="00A467D2"/>
    <w:rsid w:val="00A467FD"/>
    <w:rsid w:val="00A468C4"/>
    <w:rsid w:val="00A46B37"/>
    <w:rsid w:val="00A46ECC"/>
    <w:rsid w:val="00A47A3D"/>
    <w:rsid w:val="00A47A53"/>
    <w:rsid w:val="00A47A55"/>
    <w:rsid w:val="00A51147"/>
    <w:rsid w:val="00A51357"/>
    <w:rsid w:val="00A515BF"/>
    <w:rsid w:val="00A51700"/>
    <w:rsid w:val="00A5221A"/>
    <w:rsid w:val="00A52447"/>
    <w:rsid w:val="00A53822"/>
    <w:rsid w:val="00A5399C"/>
    <w:rsid w:val="00A53D31"/>
    <w:rsid w:val="00A5438B"/>
    <w:rsid w:val="00A548A5"/>
    <w:rsid w:val="00A54FC0"/>
    <w:rsid w:val="00A5541E"/>
    <w:rsid w:val="00A557F6"/>
    <w:rsid w:val="00A56256"/>
    <w:rsid w:val="00A572BF"/>
    <w:rsid w:val="00A57CF0"/>
    <w:rsid w:val="00A6057A"/>
    <w:rsid w:val="00A60AA4"/>
    <w:rsid w:val="00A60C64"/>
    <w:rsid w:val="00A60C6E"/>
    <w:rsid w:val="00A61013"/>
    <w:rsid w:val="00A6181E"/>
    <w:rsid w:val="00A61C4C"/>
    <w:rsid w:val="00A61C50"/>
    <w:rsid w:val="00A61FB8"/>
    <w:rsid w:val="00A62333"/>
    <w:rsid w:val="00A62C3B"/>
    <w:rsid w:val="00A64064"/>
    <w:rsid w:val="00A64994"/>
    <w:rsid w:val="00A6582A"/>
    <w:rsid w:val="00A65B96"/>
    <w:rsid w:val="00A65E2B"/>
    <w:rsid w:val="00A6781A"/>
    <w:rsid w:val="00A7010C"/>
    <w:rsid w:val="00A706D3"/>
    <w:rsid w:val="00A70CC5"/>
    <w:rsid w:val="00A7143B"/>
    <w:rsid w:val="00A7199F"/>
    <w:rsid w:val="00A72364"/>
    <w:rsid w:val="00A72DAE"/>
    <w:rsid w:val="00A73F8A"/>
    <w:rsid w:val="00A75B59"/>
    <w:rsid w:val="00A76032"/>
    <w:rsid w:val="00A77063"/>
    <w:rsid w:val="00A776B1"/>
    <w:rsid w:val="00A77C72"/>
    <w:rsid w:val="00A8006D"/>
    <w:rsid w:val="00A804D8"/>
    <w:rsid w:val="00A8099D"/>
    <w:rsid w:val="00A810DC"/>
    <w:rsid w:val="00A81964"/>
    <w:rsid w:val="00A81D62"/>
    <w:rsid w:val="00A82ED1"/>
    <w:rsid w:val="00A84922"/>
    <w:rsid w:val="00A85388"/>
    <w:rsid w:val="00A85C72"/>
    <w:rsid w:val="00A861DC"/>
    <w:rsid w:val="00A86349"/>
    <w:rsid w:val="00A86C6F"/>
    <w:rsid w:val="00A874B6"/>
    <w:rsid w:val="00A87E18"/>
    <w:rsid w:val="00A9021B"/>
    <w:rsid w:val="00A905DA"/>
    <w:rsid w:val="00A90AE8"/>
    <w:rsid w:val="00A9108E"/>
    <w:rsid w:val="00A91380"/>
    <w:rsid w:val="00A9232B"/>
    <w:rsid w:val="00A937A3"/>
    <w:rsid w:val="00A93FB1"/>
    <w:rsid w:val="00A947FB"/>
    <w:rsid w:val="00A9493B"/>
    <w:rsid w:val="00A9568B"/>
    <w:rsid w:val="00A95982"/>
    <w:rsid w:val="00A95E66"/>
    <w:rsid w:val="00A971BB"/>
    <w:rsid w:val="00A97BA0"/>
    <w:rsid w:val="00AA09A4"/>
    <w:rsid w:val="00AA1945"/>
    <w:rsid w:val="00AA23BE"/>
    <w:rsid w:val="00AA26AE"/>
    <w:rsid w:val="00AA3231"/>
    <w:rsid w:val="00AA404C"/>
    <w:rsid w:val="00AA4C00"/>
    <w:rsid w:val="00AA545F"/>
    <w:rsid w:val="00AA6792"/>
    <w:rsid w:val="00AA6EB8"/>
    <w:rsid w:val="00AA7550"/>
    <w:rsid w:val="00AA7D5D"/>
    <w:rsid w:val="00AB1592"/>
    <w:rsid w:val="00AB1705"/>
    <w:rsid w:val="00AB1EEE"/>
    <w:rsid w:val="00AB200F"/>
    <w:rsid w:val="00AB27AE"/>
    <w:rsid w:val="00AB27E0"/>
    <w:rsid w:val="00AB3490"/>
    <w:rsid w:val="00AB43A7"/>
    <w:rsid w:val="00AB4591"/>
    <w:rsid w:val="00AB5A09"/>
    <w:rsid w:val="00AB5E1B"/>
    <w:rsid w:val="00AB5ED5"/>
    <w:rsid w:val="00AB6B74"/>
    <w:rsid w:val="00AB7088"/>
    <w:rsid w:val="00AB7B23"/>
    <w:rsid w:val="00AB7D3A"/>
    <w:rsid w:val="00AC0C64"/>
    <w:rsid w:val="00AC0CEA"/>
    <w:rsid w:val="00AC2A03"/>
    <w:rsid w:val="00AC2AA2"/>
    <w:rsid w:val="00AC5294"/>
    <w:rsid w:val="00AC5BCB"/>
    <w:rsid w:val="00AC6739"/>
    <w:rsid w:val="00AC74AE"/>
    <w:rsid w:val="00AC7CA3"/>
    <w:rsid w:val="00AD0601"/>
    <w:rsid w:val="00AD24D5"/>
    <w:rsid w:val="00AD2A54"/>
    <w:rsid w:val="00AD31BD"/>
    <w:rsid w:val="00AD449D"/>
    <w:rsid w:val="00AD466A"/>
    <w:rsid w:val="00AD52CA"/>
    <w:rsid w:val="00AD53ED"/>
    <w:rsid w:val="00AD541A"/>
    <w:rsid w:val="00AD54E0"/>
    <w:rsid w:val="00AD64F4"/>
    <w:rsid w:val="00AD6646"/>
    <w:rsid w:val="00AD6D5D"/>
    <w:rsid w:val="00AD756C"/>
    <w:rsid w:val="00AD7BF9"/>
    <w:rsid w:val="00AD7D71"/>
    <w:rsid w:val="00AE00D6"/>
    <w:rsid w:val="00AE04B7"/>
    <w:rsid w:val="00AE0935"/>
    <w:rsid w:val="00AE1725"/>
    <w:rsid w:val="00AE23F4"/>
    <w:rsid w:val="00AE3E5C"/>
    <w:rsid w:val="00AE5131"/>
    <w:rsid w:val="00AE54B1"/>
    <w:rsid w:val="00AE5794"/>
    <w:rsid w:val="00AE65B8"/>
    <w:rsid w:val="00AE6881"/>
    <w:rsid w:val="00AE689D"/>
    <w:rsid w:val="00AE70E6"/>
    <w:rsid w:val="00AE7240"/>
    <w:rsid w:val="00AF20FB"/>
    <w:rsid w:val="00AF311D"/>
    <w:rsid w:val="00AF3F5C"/>
    <w:rsid w:val="00AF465E"/>
    <w:rsid w:val="00AF61BC"/>
    <w:rsid w:val="00AF694B"/>
    <w:rsid w:val="00AF6BD0"/>
    <w:rsid w:val="00B00632"/>
    <w:rsid w:val="00B019CA"/>
    <w:rsid w:val="00B0298E"/>
    <w:rsid w:val="00B03A6C"/>
    <w:rsid w:val="00B03C7B"/>
    <w:rsid w:val="00B03F1B"/>
    <w:rsid w:val="00B04237"/>
    <w:rsid w:val="00B044DA"/>
    <w:rsid w:val="00B046BD"/>
    <w:rsid w:val="00B0496E"/>
    <w:rsid w:val="00B049DF"/>
    <w:rsid w:val="00B04DDD"/>
    <w:rsid w:val="00B04E12"/>
    <w:rsid w:val="00B04E9E"/>
    <w:rsid w:val="00B052F0"/>
    <w:rsid w:val="00B073A2"/>
    <w:rsid w:val="00B073E8"/>
    <w:rsid w:val="00B07A33"/>
    <w:rsid w:val="00B07A75"/>
    <w:rsid w:val="00B10F6A"/>
    <w:rsid w:val="00B1214F"/>
    <w:rsid w:val="00B1249D"/>
    <w:rsid w:val="00B12784"/>
    <w:rsid w:val="00B1280A"/>
    <w:rsid w:val="00B12D0B"/>
    <w:rsid w:val="00B13CF3"/>
    <w:rsid w:val="00B140A0"/>
    <w:rsid w:val="00B14C29"/>
    <w:rsid w:val="00B16746"/>
    <w:rsid w:val="00B170E8"/>
    <w:rsid w:val="00B1717C"/>
    <w:rsid w:val="00B17969"/>
    <w:rsid w:val="00B17DFA"/>
    <w:rsid w:val="00B17F03"/>
    <w:rsid w:val="00B205AD"/>
    <w:rsid w:val="00B226D2"/>
    <w:rsid w:val="00B22E04"/>
    <w:rsid w:val="00B23141"/>
    <w:rsid w:val="00B2347F"/>
    <w:rsid w:val="00B23AFF"/>
    <w:rsid w:val="00B241F2"/>
    <w:rsid w:val="00B259D7"/>
    <w:rsid w:val="00B25C2A"/>
    <w:rsid w:val="00B279F8"/>
    <w:rsid w:val="00B3001B"/>
    <w:rsid w:val="00B32265"/>
    <w:rsid w:val="00B322CA"/>
    <w:rsid w:val="00B34D12"/>
    <w:rsid w:val="00B34D9C"/>
    <w:rsid w:val="00B34E6F"/>
    <w:rsid w:val="00B36D2F"/>
    <w:rsid w:val="00B36E26"/>
    <w:rsid w:val="00B370A2"/>
    <w:rsid w:val="00B3769E"/>
    <w:rsid w:val="00B3786E"/>
    <w:rsid w:val="00B406D9"/>
    <w:rsid w:val="00B40F59"/>
    <w:rsid w:val="00B41067"/>
    <w:rsid w:val="00B412AA"/>
    <w:rsid w:val="00B416DE"/>
    <w:rsid w:val="00B424EE"/>
    <w:rsid w:val="00B43033"/>
    <w:rsid w:val="00B442D8"/>
    <w:rsid w:val="00B44BB3"/>
    <w:rsid w:val="00B45D81"/>
    <w:rsid w:val="00B46A78"/>
    <w:rsid w:val="00B47201"/>
    <w:rsid w:val="00B47EDA"/>
    <w:rsid w:val="00B50AE2"/>
    <w:rsid w:val="00B50C1D"/>
    <w:rsid w:val="00B50C24"/>
    <w:rsid w:val="00B514D8"/>
    <w:rsid w:val="00B515E8"/>
    <w:rsid w:val="00B52BC6"/>
    <w:rsid w:val="00B53F76"/>
    <w:rsid w:val="00B54453"/>
    <w:rsid w:val="00B54CF1"/>
    <w:rsid w:val="00B5533F"/>
    <w:rsid w:val="00B55A1A"/>
    <w:rsid w:val="00B601E6"/>
    <w:rsid w:val="00B607BD"/>
    <w:rsid w:val="00B6147B"/>
    <w:rsid w:val="00B618C5"/>
    <w:rsid w:val="00B63531"/>
    <w:rsid w:val="00B63AE2"/>
    <w:rsid w:val="00B642B9"/>
    <w:rsid w:val="00B6484B"/>
    <w:rsid w:val="00B64FE8"/>
    <w:rsid w:val="00B65E74"/>
    <w:rsid w:val="00B66FFE"/>
    <w:rsid w:val="00B7008A"/>
    <w:rsid w:val="00B704A3"/>
    <w:rsid w:val="00B7052D"/>
    <w:rsid w:val="00B717B3"/>
    <w:rsid w:val="00B71FA1"/>
    <w:rsid w:val="00B7376D"/>
    <w:rsid w:val="00B742D8"/>
    <w:rsid w:val="00B75C38"/>
    <w:rsid w:val="00B75D9B"/>
    <w:rsid w:val="00B76B06"/>
    <w:rsid w:val="00B76C47"/>
    <w:rsid w:val="00B76C57"/>
    <w:rsid w:val="00B7705C"/>
    <w:rsid w:val="00B77822"/>
    <w:rsid w:val="00B77A6C"/>
    <w:rsid w:val="00B77CD7"/>
    <w:rsid w:val="00B77D52"/>
    <w:rsid w:val="00B805B4"/>
    <w:rsid w:val="00B80A6C"/>
    <w:rsid w:val="00B82C78"/>
    <w:rsid w:val="00B83178"/>
    <w:rsid w:val="00B83C05"/>
    <w:rsid w:val="00B8444D"/>
    <w:rsid w:val="00B84688"/>
    <w:rsid w:val="00B84BB5"/>
    <w:rsid w:val="00B859B6"/>
    <w:rsid w:val="00B865A6"/>
    <w:rsid w:val="00B90015"/>
    <w:rsid w:val="00B90148"/>
    <w:rsid w:val="00B90FFD"/>
    <w:rsid w:val="00B91502"/>
    <w:rsid w:val="00B9242A"/>
    <w:rsid w:val="00B92DA0"/>
    <w:rsid w:val="00B93067"/>
    <w:rsid w:val="00B9483F"/>
    <w:rsid w:val="00B95349"/>
    <w:rsid w:val="00B96303"/>
    <w:rsid w:val="00B9681C"/>
    <w:rsid w:val="00B97C1C"/>
    <w:rsid w:val="00B97C49"/>
    <w:rsid w:val="00B97FD3"/>
    <w:rsid w:val="00BA063F"/>
    <w:rsid w:val="00BA1BEC"/>
    <w:rsid w:val="00BA1C9A"/>
    <w:rsid w:val="00BA32BB"/>
    <w:rsid w:val="00BA5A34"/>
    <w:rsid w:val="00BA5DA0"/>
    <w:rsid w:val="00BA5E0D"/>
    <w:rsid w:val="00BA63E5"/>
    <w:rsid w:val="00BA70B1"/>
    <w:rsid w:val="00BA7D62"/>
    <w:rsid w:val="00BB0931"/>
    <w:rsid w:val="00BB0B67"/>
    <w:rsid w:val="00BB0D47"/>
    <w:rsid w:val="00BB1145"/>
    <w:rsid w:val="00BB13E4"/>
    <w:rsid w:val="00BB1C2E"/>
    <w:rsid w:val="00BB1CCD"/>
    <w:rsid w:val="00BB26D3"/>
    <w:rsid w:val="00BB3078"/>
    <w:rsid w:val="00BB5198"/>
    <w:rsid w:val="00BB55B8"/>
    <w:rsid w:val="00BB6045"/>
    <w:rsid w:val="00BB60FC"/>
    <w:rsid w:val="00BB666E"/>
    <w:rsid w:val="00BB6BE6"/>
    <w:rsid w:val="00BB6ED4"/>
    <w:rsid w:val="00BC03E6"/>
    <w:rsid w:val="00BC093F"/>
    <w:rsid w:val="00BC16D0"/>
    <w:rsid w:val="00BC170A"/>
    <w:rsid w:val="00BC1C70"/>
    <w:rsid w:val="00BC2D68"/>
    <w:rsid w:val="00BC3110"/>
    <w:rsid w:val="00BC3272"/>
    <w:rsid w:val="00BC3A14"/>
    <w:rsid w:val="00BC58B5"/>
    <w:rsid w:val="00BC5C33"/>
    <w:rsid w:val="00BC6181"/>
    <w:rsid w:val="00BC7705"/>
    <w:rsid w:val="00BD1235"/>
    <w:rsid w:val="00BD292A"/>
    <w:rsid w:val="00BD30FF"/>
    <w:rsid w:val="00BD3D39"/>
    <w:rsid w:val="00BD3E90"/>
    <w:rsid w:val="00BD45C5"/>
    <w:rsid w:val="00BD50C6"/>
    <w:rsid w:val="00BD5CB2"/>
    <w:rsid w:val="00BD61B0"/>
    <w:rsid w:val="00BD62C0"/>
    <w:rsid w:val="00BD6581"/>
    <w:rsid w:val="00BD6DC5"/>
    <w:rsid w:val="00BD74D2"/>
    <w:rsid w:val="00BD7C51"/>
    <w:rsid w:val="00BD7DDB"/>
    <w:rsid w:val="00BE0332"/>
    <w:rsid w:val="00BE0D03"/>
    <w:rsid w:val="00BE14C2"/>
    <w:rsid w:val="00BE1955"/>
    <w:rsid w:val="00BE231A"/>
    <w:rsid w:val="00BE29EC"/>
    <w:rsid w:val="00BE4964"/>
    <w:rsid w:val="00BE4C02"/>
    <w:rsid w:val="00BE5283"/>
    <w:rsid w:val="00BE5795"/>
    <w:rsid w:val="00BE5DB7"/>
    <w:rsid w:val="00BE6667"/>
    <w:rsid w:val="00BE6C1A"/>
    <w:rsid w:val="00BE723E"/>
    <w:rsid w:val="00BE73AA"/>
    <w:rsid w:val="00BE7BA3"/>
    <w:rsid w:val="00BE7F6C"/>
    <w:rsid w:val="00BF05F2"/>
    <w:rsid w:val="00BF091C"/>
    <w:rsid w:val="00BF1EDA"/>
    <w:rsid w:val="00BF1F69"/>
    <w:rsid w:val="00BF26BC"/>
    <w:rsid w:val="00BF2C20"/>
    <w:rsid w:val="00BF31CF"/>
    <w:rsid w:val="00BF3487"/>
    <w:rsid w:val="00BF415C"/>
    <w:rsid w:val="00BF5770"/>
    <w:rsid w:val="00BF6EA9"/>
    <w:rsid w:val="00BF7391"/>
    <w:rsid w:val="00BF7689"/>
    <w:rsid w:val="00BF7820"/>
    <w:rsid w:val="00C006DC"/>
    <w:rsid w:val="00C009E0"/>
    <w:rsid w:val="00C009F8"/>
    <w:rsid w:val="00C00CA8"/>
    <w:rsid w:val="00C0137E"/>
    <w:rsid w:val="00C01B5D"/>
    <w:rsid w:val="00C02904"/>
    <w:rsid w:val="00C02CF3"/>
    <w:rsid w:val="00C02FFB"/>
    <w:rsid w:val="00C035C5"/>
    <w:rsid w:val="00C03CA6"/>
    <w:rsid w:val="00C04276"/>
    <w:rsid w:val="00C04C26"/>
    <w:rsid w:val="00C04E7D"/>
    <w:rsid w:val="00C056A8"/>
    <w:rsid w:val="00C05AF8"/>
    <w:rsid w:val="00C0666C"/>
    <w:rsid w:val="00C075C7"/>
    <w:rsid w:val="00C07998"/>
    <w:rsid w:val="00C100B1"/>
    <w:rsid w:val="00C107A2"/>
    <w:rsid w:val="00C10DAC"/>
    <w:rsid w:val="00C12240"/>
    <w:rsid w:val="00C1278D"/>
    <w:rsid w:val="00C12BA5"/>
    <w:rsid w:val="00C13471"/>
    <w:rsid w:val="00C13504"/>
    <w:rsid w:val="00C140E3"/>
    <w:rsid w:val="00C15A08"/>
    <w:rsid w:val="00C16419"/>
    <w:rsid w:val="00C16B6D"/>
    <w:rsid w:val="00C17207"/>
    <w:rsid w:val="00C212A7"/>
    <w:rsid w:val="00C21A54"/>
    <w:rsid w:val="00C222D2"/>
    <w:rsid w:val="00C223DB"/>
    <w:rsid w:val="00C226AD"/>
    <w:rsid w:val="00C24330"/>
    <w:rsid w:val="00C245AB"/>
    <w:rsid w:val="00C24825"/>
    <w:rsid w:val="00C24D30"/>
    <w:rsid w:val="00C254FF"/>
    <w:rsid w:val="00C256C7"/>
    <w:rsid w:val="00C258E4"/>
    <w:rsid w:val="00C26648"/>
    <w:rsid w:val="00C26D92"/>
    <w:rsid w:val="00C27015"/>
    <w:rsid w:val="00C2707D"/>
    <w:rsid w:val="00C27871"/>
    <w:rsid w:val="00C278AF"/>
    <w:rsid w:val="00C27B2C"/>
    <w:rsid w:val="00C318FB"/>
    <w:rsid w:val="00C3208F"/>
    <w:rsid w:val="00C3274D"/>
    <w:rsid w:val="00C3280B"/>
    <w:rsid w:val="00C33DC0"/>
    <w:rsid w:val="00C3443C"/>
    <w:rsid w:val="00C344F5"/>
    <w:rsid w:val="00C34A2C"/>
    <w:rsid w:val="00C351E7"/>
    <w:rsid w:val="00C3686D"/>
    <w:rsid w:val="00C36E11"/>
    <w:rsid w:val="00C3716B"/>
    <w:rsid w:val="00C40115"/>
    <w:rsid w:val="00C405C4"/>
    <w:rsid w:val="00C40B0D"/>
    <w:rsid w:val="00C40DA3"/>
    <w:rsid w:val="00C41222"/>
    <w:rsid w:val="00C41E59"/>
    <w:rsid w:val="00C42BFF"/>
    <w:rsid w:val="00C42E46"/>
    <w:rsid w:val="00C42ED8"/>
    <w:rsid w:val="00C44DBB"/>
    <w:rsid w:val="00C45060"/>
    <w:rsid w:val="00C45C90"/>
    <w:rsid w:val="00C46438"/>
    <w:rsid w:val="00C4697E"/>
    <w:rsid w:val="00C4715C"/>
    <w:rsid w:val="00C4716E"/>
    <w:rsid w:val="00C50F15"/>
    <w:rsid w:val="00C51296"/>
    <w:rsid w:val="00C51E88"/>
    <w:rsid w:val="00C52642"/>
    <w:rsid w:val="00C53901"/>
    <w:rsid w:val="00C5407C"/>
    <w:rsid w:val="00C548C7"/>
    <w:rsid w:val="00C54E66"/>
    <w:rsid w:val="00C5515A"/>
    <w:rsid w:val="00C552EE"/>
    <w:rsid w:val="00C56365"/>
    <w:rsid w:val="00C563D2"/>
    <w:rsid w:val="00C56A85"/>
    <w:rsid w:val="00C57836"/>
    <w:rsid w:val="00C60AF2"/>
    <w:rsid w:val="00C61924"/>
    <w:rsid w:val="00C61AE3"/>
    <w:rsid w:val="00C622F0"/>
    <w:rsid w:val="00C63E95"/>
    <w:rsid w:val="00C653ED"/>
    <w:rsid w:val="00C65CED"/>
    <w:rsid w:val="00C65E95"/>
    <w:rsid w:val="00C65EEA"/>
    <w:rsid w:val="00C6649D"/>
    <w:rsid w:val="00C67848"/>
    <w:rsid w:val="00C7026D"/>
    <w:rsid w:val="00C70721"/>
    <w:rsid w:val="00C7152E"/>
    <w:rsid w:val="00C7245F"/>
    <w:rsid w:val="00C72D02"/>
    <w:rsid w:val="00C72F0B"/>
    <w:rsid w:val="00C73968"/>
    <w:rsid w:val="00C7399F"/>
    <w:rsid w:val="00C739EA"/>
    <w:rsid w:val="00C74F39"/>
    <w:rsid w:val="00C75F16"/>
    <w:rsid w:val="00C76676"/>
    <w:rsid w:val="00C76977"/>
    <w:rsid w:val="00C77B7F"/>
    <w:rsid w:val="00C77F5D"/>
    <w:rsid w:val="00C822FA"/>
    <w:rsid w:val="00C8254D"/>
    <w:rsid w:val="00C8313B"/>
    <w:rsid w:val="00C83D0D"/>
    <w:rsid w:val="00C83D8C"/>
    <w:rsid w:val="00C8415B"/>
    <w:rsid w:val="00C84935"/>
    <w:rsid w:val="00C860A5"/>
    <w:rsid w:val="00C86EFC"/>
    <w:rsid w:val="00C87420"/>
    <w:rsid w:val="00C9060E"/>
    <w:rsid w:val="00C909FC"/>
    <w:rsid w:val="00C90CAA"/>
    <w:rsid w:val="00C914BD"/>
    <w:rsid w:val="00C91B84"/>
    <w:rsid w:val="00C929EC"/>
    <w:rsid w:val="00C92C8C"/>
    <w:rsid w:val="00C92D9E"/>
    <w:rsid w:val="00C95802"/>
    <w:rsid w:val="00C959B0"/>
    <w:rsid w:val="00C95A8A"/>
    <w:rsid w:val="00C96371"/>
    <w:rsid w:val="00C96CA8"/>
    <w:rsid w:val="00C96FAD"/>
    <w:rsid w:val="00C97590"/>
    <w:rsid w:val="00C97E32"/>
    <w:rsid w:val="00CA0BAE"/>
    <w:rsid w:val="00CA0D94"/>
    <w:rsid w:val="00CA0EA8"/>
    <w:rsid w:val="00CA2FDC"/>
    <w:rsid w:val="00CA3637"/>
    <w:rsid w:val="00CA3BBA"/>
    <w:rsid w:val="00CA3E15"/>
    <w:rsid w:val="00CA48A5"/>
    <w:rsid w:val="00CA4B6D"/>
    <w:rsid w:val="00CA4BC0"/>
    <w:rsid w:val="00CA4E40"/>
    <w:rsid w:val="00CA6AC5"/>
    <w:rsid w:val="00CB005B"/>
    <w:rsid w:val="00CB0183"/>
    <w:rsid w:val="00CB0F0D"/>
    <w:rsid w:val="00CB2032"/>
    <w:rsid w:val="00CB318C"/>
    <w:rsid w:val="00CB31BD"/>
    <w:rsid w:val="00CB41A7"/>
    <w:rsid w:val="00CB4F90"/>
    <w:rsid w:val="00CB5AD4"/>
    <w:rsid w:val="00CB63C1"/>
    <w:rsid w:val="00CB6865"/>
    <w:rsid w:val="00CB6995"/>
    <w:rsid w:val="00CC0602"/>
    <w:rsid w:val="00CC0763"/>
    <w:rsid w:val="00CC084A"/>
    <w:rsid w:val="00CC1867"/>
    <w:rsid w:val="00CC24E2"/>
    <w:rsid w:val="00CC2515"/>
    <w:rsid w:val="00CC2DF6"/>
    <w:rsid w:val="00CC39A6"/>
    <w:rsid w:val="00CC45B1"/>
    <w:rsid w:val="00CC4C9E"/>
    <w:rsid w:val="00CC5CFE"/>
    <w:rsid w:val="00CC5F1F"/>
    <w:rsid w:val="00CC696E"/>
    <w:rsid w:val="00CC71C5"/>
    <w:rsid w:val="00CC7811"/>
    <w:rsid w:val="00CC7B64"/>
    <w:rsid w:val="00CD0151"/>
    <w:rsid w:val="00CD0E56"/>
    <w:rsid w:val="00CD1864"/>
    <w:rsid w:val="00CD4DB8"/>
    <w:rsid w:val="00CD50D4"/>
    <w:rsid w:val="00CD5516"/>
    <w:rsid w:val="00CD5550"/>
    <w:rsid w:val="00CD6245"/>
    <w:rsid w:val="00CD643C"/>
    <w:rsid w:val="00CD6850"/>
    <w:rsid w:val="00CD6C02"/>
    <w:rsid w:val="00CD6CCB"/>
    <w:rsid w:val="00CD79BA"/>
    <w:rsid w:val="00CE06BF"/>
    <w:rsid w:val="00CE0D96"/>
    <w:rsid w:val="00CE1D53"/>
    <w:rsid w:val="00CE3BF7"/>
    <w:rsid w:val="00CE4186"/>
    <w:rsid w:val="00CE42F6"/>
    <w:rsid w:val="00CE4550"/>
    <w:rsid w:val="00CE571B"/>
    <w:rsid w:val="00CE65D6"/>
    <w:rsid w:val="00CE6606"/>
    <w:rsid w:val="00CE6825"/>
    <w:rsid w:val="00CE7383"/>
    <w:rsid w:val="00CF051E"/>
    <w:rsid w:val="00CF060F"/>
    <w:rsid w:val="00CF0BE0"/>
    <w:rsid w:val="00CF0F5B"/>
    <w:rsid w:val="00CF1750"/>
    <w:rsid w:val="00CF255B"/>
    <w:rsid w:val="00CF2880"/>
    <w:rsid w:val="00CF397A"/>
    <w:rsid w:val="00CF3B2E"/>
    <w:rsid w:val="00CF4DA0"/>
    <w:rsid w:val="00CF5120"/>
    <w:rsid w:val="00CF6193"/>
    <w:rsid w:val="00CF6269"/>
    <w:rsid w:val="00CF6A8C"/>
    <w:rsid w:val="00CF7031"/>
    <w:rsid w:val="00D0130E"/>
    <w:rsid w:val="00D01798"/>
    <w:rsid w:val="00D0194C"/>
    <w:rsid w:val="00D01C9F"/>
    <w:rsid w:val="00D01D83"/>
    <w:rsid w:val="00D01E4B"/>
    <w:rsid w:val="00D037A4"/>
    <w:rsid w:val="00D03B71"/>
    <w:rsid w:val="00D04785"/>
    <w:rsid w:val="00D05131"/>
    <w:rsid w:val="00D0533C"/>
    <w:rsid w:val="00D05BBC"/>
    <w:rsid w:val="00D05CF7"/>
    <w:rsid w:val="00D05D65"/>
    <w:rsid w:val="00D06962"/>
    <w:rsid w:val="00D06ACD"/>
    <w:rsid w:val="00D071A2"/>
    <w:rsid w:val="00D077FA"/>
    <w:rsid w:val="00D07834"/>
    <w:rsid w:val="00D10A51"/>
    <w:rsid w:val="00D12FB5"/>
    <w:rsid w:val="00D136A7"/>
    <w:rsid w:val="00D13C52"/>
    <w:rsid w:val="00D14CC7"/>
    <w:rsid w:val="00D16642"/>
    <w:rsid w:val="00D16778"/>
    <w:rsid w:val="00D17282"/>
    <w:rsid w:val="00D174CB"/>
    <w:rsid w:val="00D17BE0"/>
    <w:rsid w:val="00D20876"/>
    <w:rsid w:val="00D209A3"/>
    <w:rsid w:val="00D21C55"/>
    <w:rsid w:val="00D22CB0"/>
    <w:rsid w:val="00D233C4"/>
    <w:rsid w:val="00D23BD6"/>
    <w:rsid w:val="00D254B8"/>
    <w:rsid w:val="00D25D9D"/>
    <w:rsid w:val="00D25EEB"/>
    <w:rsid w:val="00D26177"/>
    <w:rsid w:val="00D263E2"/>
    <w:rsid w:val="00D268A8"/>
    <w:rsid w:val="00D26AF5"/>
    <w:rsid w:val="00D32C7D"/>
    <w:rsid w:val="00D3385D"/>
    <w:rsid w:val="00D33AFF"/>
    <w:rsid w:val="00D34588"/>
    <w:rsid w:val="00D3478E"/>
    <w:rsid w:val="00D34D1C"/>
    <w:rsid w:val="00D35614"/>
    <w:rsid w:val="00D35FDE"/>
    <w:rsid w:val="00D3607E"/>
    <w:rsid w:val="00D364D0"/>
    <w:rsid w:val="00D36C73"/>
    <w:rsid w:val="00D37657"/>
    <w:rsid w:val="00D37AB3"/>
    <w:rsid w:val="00D37BF7"/>
    <w:rsid w:val="00D4119C"/>
    <w:rsid w:val="00D4134F"/>
    <w:rsid w:val="00D4145C"/>
    <w:rsid w:val="00D42FD2"/>
    <w:rsid w:val="00D42FEC"/>
    <w:rsid w:val="00D43053"/>
    <w:rsid w:val="00D4412C"/>
    <w:rsid w:val="00D4473B"/>
    <w:rsid w:val="00D448CD"/>
    <w:rsid w:val="00D4592A"/>
    <w:rsid w:val="00D459EB"/>
    <w:rsid w:val="00D45D42"/>
    <w:rsid w:val="00D47BE2"/>
    <w:rsid w:val="00D5116D"/>
    <w:rsid w:val="00D51222"/>
    <w:rsid w:val="00D521C9"/>
    <w:rsid w:val="00D52203"/>
    <w:rsid w:val="00D52CC1"/>
    <w:rsid w:val="00D52FB3"/>
    <w:rsid w:val="00D53F65"/>
    <w:rsid w:val="00D53FB0"/>
    <w:rsid w:val="00D54617"/>
    <w:rsid w:val="00D54A45"/>
    <w:rsid w:val="00D54C2F"/>
    <w:rsid w:val="00D55CF0"/>
    <w:rsid w:val="00D55DE1"/>
    <w:rsid w:val="00D55E08"/>
    <w:rsid w:val="00D56087"/>
    <w:rsid w:val="00D5626D"/>
    <w:rsid w:val="00D56445"/>
    <w:rsid w:val="00D56A5C"/>
    <w:rsid w:val="00D57365"/>
    <w:rsid w:val="00D60919"/>
    <w:rsid w:val="00D60AAD"/>
    <w:rsid w:val="00D61ABC"/>
    <w:rsid w:val="00D62A5B"/>
    <w:rsid w:val="00D63304"/>
    <w:rsid w:val="00D63898"/>
    <w:rsid w:val="00D63999"/>
    <w:rsid w:val="00D63CA1"/>
    <w:rsid w:val="00D64953"/>
    <w:rsid w:val="00D64C43"/>
    <w:rsid w:val="00D65E0F"/>
    <w:rsid w:val="00D65FA4"/>
    <w:rsid w:val="00D66426"/>
    <w:rsid w:val="00D66C25"/>
    <w:rsid w:val="00D67EE7"/>
    <w:rsid w:val="00D71A5D"/>
    <w:rsid w:val="00D71C5C"/>
    <w:rsid w:val="00D72499"/>
    <w:rsid w:val="00D72759"/>
    <w:rsid w:val="00D7295E"/>
    <w:rsid w:val="00D732E8"/>
    <w:rsid w:val="00D7372E"/>
    <w:rsid w:val="00D73943"/>
    <w:rsid w:val="00D75E52"/>
    <w:rsid w:val="00D767B1"/>
    <w:rsid w:val="00D773EB"/>
    <w:rsid w:val="00D804BE"/>
    <w:rsid w:val="00D80DF3"/>
    <w:rsid w:val="00D8124F"/>
    <w:rsid w:val="00D813EA"/>
    <w:rsid w:val="00D819E7"/>
    <w:rsid w:val="00D81FA1"/>
    <w:rsid w:val="00D82B18"/>
    <w:rsid w:val="00D82C82"/>
    <w:rsid w:val="00D83323"/>
    <w:rsid w:val="00D8399A"/>
    <w:rsid w:val="00D83C10"/>
    <w:rsid w:val="00D842D4"/>
    <w:rsid w:val="00D85C65"/>
    <w:rsid w:val="00D85EF3"/>
    <w:rsid w:val="00D86204"/>
    <w:rsid w:val="00D87572"/>
    <w:rsid w:val="00D877A2"/>
    <w:rsid w:val="00D878D3"/>
    <w:rsid w:val="00D904C3"/>
    <w:rsid w:val="00D90826"/>
    <w:rsid w:val="00D91125"/>
    <w:rsid w:val="00D911DB"/>
    <w:rsid w:val="00D91A47"/>
    <w:rsid w:val="00D94347"/>
    <w:rsid w:val="00D94CB9"/>
    <w:rsid w:val="00D95E05"/>
    <w:rsid w:val="00D9635D"/>
    <w:rsid w:val="00D9663D"/>
    <w:rsid w:val="00D97045"/>
    <w:rsid w:val="00D97300"/>
    <w:rsid w:val="00D9730E"/>
    <w:rsid w:val="00D97931"/>
    <w:rsid w:val="00DA021C"/>
    <w:rsid w:val="00DA0A97"/>
    <w:rsid w:val="00DA1773"/>
    <w:rsid w:val="00DA2ADE"/>
    <w:rsid w:val="00DA2B57"/>
    <w:rsid w:val="00DA42B9"/>
    <w:rsid w:val="00DA4D11"/>
    <w:rsid w:val="00DA4D99"/>
    <w:rsid w:val="00DA4FA3"/>
    <w:rsid w:val="00DA5760"/>
    <w:rsid w:val="00DA7232"/>
    <w:rsid w:val="00DA787B"/>
    <w:rsid w:val="00DB0874"/>
    <w:rsid w:val="00DB0F28"/>
    <w:rsid w:val="00DB2A7E"/>
    <w:rsid w:val="00DB3001"/>
    <w:rsid w:val="00DB3C7C"/>
    <w:rsid w:val="00DB3E9F"/>
    <w:rsid w:val="00DB45C8"/>
    <w:rsid w:val="00DB4A71"/>
    <w:rsid w:val="00DB4FFE"/>
    <w:rsid w:val="00DB5982"/>
    <w:rsid w:val="00DB6984"/>
    <w:rsid w:val="00DB713F"/>
    <w:rsid w:val="00DC06D3"/>
    <w:rsid w:val="00DC07FD"/>
    <w:rsid w:val="00DC0C30"/>
    <w:rsid w:val="00DC2655"/>
    <w:rsid w:val="00DC2E90"/>
    <w:rsid w:val="00DC30CE"/>
    <w:rsid w:val="00DC332F"/>
    <w:rsid w:val="00DC417F"/>
    <w:rsid w:val="00DC4962"/>
    <w:rsid w:val="00DC4C54"/>
    <w:rsid w:val="00DC561C"/>
    <w:rsid w:val="00DC56CA"/>
    <w:rsid w:val="00DC63D9"/>
    <w:rsid w:val="00DC6895"/>
    <w:rsid w:val="00DC698C"/>
    <w:rsid w:val="00DC69CF"/>
    <w:rsid w:val="00DC6BAB"/>
    <w:rsid w:val="00DD0BB0"/>
    <w:rsid w:val="00DD12B1"/>
    <w:rsid w:val="00DD13B8"/>
    <w:rsid w:val="00DD1A97"/>
    <w:rsid w:val="00DD32A3"/>
    <w:rsid w:val="00DD35C9"/>
    <w:rsid w:val="00DD36D7"/>
    <w:rsid w:val="00DD4558"/>
    <w:rsid w:val="00DD54D9"/>
    <w:rsid w:val="00DD55BC"/>
    <w:rsid w:val="00DD638E"/>
    <w:rsid w:val="00DE0BF3"/>
    <w:rsid w:val="00DE168B"/>
    <w:rsid w:val="00DE1755"/>
    <w:rsid w:val="00DE1A4D"/>
    <w:rsid w:val="00DE2FF8"/>
    <w:rsid w:val="00DE300E"/>
    <w:rsid w:val="00DE39A2"/>
    <w:rsid w:val="00DE41FB"/>
    <w:rsid w:val="00DE49F7"/>
    <w:rsid w:val="00DE4C7A"/>
    <w:rsid w:val="00DE5074"/>
    <w:rsid w:val="00DE62AC"/>
    <w:rsid w:val="00DE66DE"/>
    <w:rsid w:val="00DE67B5"/>
    <w:rsid w:val="00DF1355"/>
    <w:rsid w:val="00DF17E0"/>
    <w:rsid w:val="00DF2422"/>
    <w:rsid w:val="00DF2A58"/>
    <w:rsid w:val="00DF6036"/>
    <w:rsid w:val="00DF603C"/>
    <w:rsid w:val="00DF6BC3"/>
    <w:rsid w:val="00E0028A"/>
    <w:rsid w:val="00E0037D"/>
    <w:rsid w:val="00E005FD"/>
    <w:rsid w:val="00E00CD0"/>
    <w:rsid w:val="00E0124A"/>
    <w:rsid w:val="00E01296"/>
    <w:rsid w:val="00E018A9"/>
    <w:rsid w:val="00E03245"/>
    <w:rsid w:val="00E03B9F"/>
    <w:rsid w:val="00E067FD"/>
    <w:rsid w:val="00E10C5C"/>
    <w:rsid w:val="00E10F6C"/>
    <w:rsid w:val="00E11599"/>
    <w:rsid w:val="00E13CC2"/>
    <w:rsid w:val="00E13E86"/>
    <w:rsid w:val="00E140ED"/>
    <w:rsid w:val="00E14575"/>
    <w:rsid w:val="00E14A3C"/>
    <w:rsid w:val="00E16824"/>
    <w:rsid w:val="00E16904"/>
    <w:rsid w:val="00E169E9"/>
    <w:rsid w:val="00E17651"/>
    <w:rsid w:val="00E17FC4"/>
    <w:rsid w:val="00E2086A"/>
    <w:rsid w:val="00E21F6A"/>
    <w:rsid w:val="00E22550"/>
    <w:rsid w:val="00E22EDF"/>
    <w:rsid w:val="00E23554"/>
    <w:rsid w:val="00E239BB"/>
    <w:rsid w:val="00E23BBE"/>
    <w:rsid w:val="00E2469D"/>
    <w:rsid w:val="00E24EE5"/>
    <w:rsid w:val="00E277D9"/>
    <w:rsid w:val="00E30631"/>
    <w:rsid w:val="00E309D8"/>
    <w:rsid w:val="00E30B22"/>
    <w:rsid w:val="00E310FE"/>
    <w:rsid w:val="00E317A4"/>
    <w:rsid w:val="00E32385"/>
    <w:rsid w:val="00E33958"/>
    <w:rsid w:val="00E35E61"/>
    <w:rsid w:val="00E366B2"/>
    <w:rsid w:val="00E36784"/>
    <w:rsid w:val="00E3798A"/>
    <w:rsid w:val="00E37B7C"/>
    <w:rsid w:val="00E40496"/>
    <w:rsid w:val="00E4132D"/>
    <w:rsid w:val="00E42192"/>
    <w:rsid w:val="00E42835"/>
    <w:rsid w:val="00E4388F"/>
    <w:rsid w:val="00E44347"/>
    <w:rsid w:val="00E445B2"/>
    <w:rsid w:val="00E44843"/>
    <w:rsid w:val="00E451A7"/>
    <w:rsid w:val="00E46007"/>
    <w:rsid w:val="00E460F3"/>
    <w:rsid w:val="00E476CE"/>
    <w:rsid w:val="00E50177"/>
    <w:rsid w:val="00E5027B"/>
    <w:rsid w:val="00E50CEF"/>
    <w:rsid w:val="00E51BB8"/>
    <w:rsid w:val="00E526AE"/>
    <w:rsid w:val="00E558DA"/>
    <w:rsid w:val="00E5626A"/>
    <w:rsid w:val="00E56788"/>
    <w:rsid w:val="00E578A7"/>
    <w:rsid w:val="00E57D38"/>
    <w:rsid w:val="00E60B6D"/>
    <w:rsid w:val="00E60BFB"/>
    <w:rsid w:val="00E60C4C"/>
    <w:rsid w:val="00E6123E"/>
    <w:rsid w:val="00E61EEA"/>
    <w:rsid w:val="00E62EA5"/>
    <w:rsid w:val="00E63A9A"/>
    <w:rsid w:val="00E641D2"/>
    <w:rsid w:val="00E6456C"/>
    <w:rsid w:val="00E646DF"/>
    <w:rsid w:val="00E64D89"/>
    <w:rsid w:val="00E652A5"/>
    <w:rsid w:val="00E655CB"/>
    <w:rsid w:val="00E65EE9"/>
    <w:rsid w:val="00E66705"/>
    <w:rsid w:val="00E67DA4"/>
    <w:rsid w:val="00E70A1B"/>
    <w:rsid w:val="00E7202E"/>
    <w:rsid w:val="00E730BE"/>
    <w:rsid w:val="00E73179"/>
    <w:rsid w:val="00E73715"/>
    <w:rsid w:val="00E76625"/>
    <w:rsid w:val="00E766EC"/>
    <w:rsid w:val="00E76715"/>
    <w:rsid w:val="00E76EAC"/>
    <w:rsid w:val="00E772E5"/>
    <w:rsid w:val="00E777CA"/>
    <w:rsid w:val="00E77DCE"/>
    <w:rsid w:val="00E82585"/>
    <w:rsid w:val="00E84160"/>
    <w:rsid w:val="00E8489F"/>
    <w:rsid w:val="00E84FBD"/>
    <w:rsid w:val="00E86017"/>
    <w:rsid w:val="00E8621C"/>
    <w:rsid w:val="00E865D3"/>
    <w:rsid w:val="00E87A58"/>
    <w:rsid w:val="00E90CDB"/>
    <w:rsid w:val="00E90E7F"/>
    <w:rsid w:val="00E918F9"/>
    <w:rsid w:val="00E926F3"/>
    <w:rsid w:val="00E93288"/>
    <w:rsid w:val="00E9351D"/>
    <w:rsid w:val="00E9403D"/>
    <w:rsid w:val="00E945D9"/>
    <w:rsid w:val="00E94A17"/>
    <w:rsid w:val="00E9543C"/>
    <w:rsid w:val="00E95B05"/>
    <w:rsid w:val="00E95FB7"/>
    <w:rsid w:val="00E9694B"/>
    <w:rsid w:val="00EA06CE"/>
    <w:rsid w:val="00EA088D"/>
    <w:rsid w:val="00EA097B"/>
    <w:rsid w:val="00EA0ABD"/>
    <w:rsid w:val="00EA0EBD"/>
    <w:rsid w:val="00EA0F7C"/>
    <w:rsid w:val="00EA1AF1"/>
    <w:rsid w:val="00EA2203"/>
    <w:rsid w:val="00EA3CF0"/>
    <w:rsid w:val="00EA4096"/>
    <w:rsid w:val="00EA40FF"/>
    <w:rsid w:val="00EA42CD"/>
    <w:rsid w:val="00EA43FC"/>
    <w:rsid w:val="00EA46E7"/>
    <w:rsid w:val="00EA5E08"/>
    <w:rsid w:val="00EA6075"/>
    <w:rsid w:val="00EA64F1"/>
    <w:rsid w:val="00EA6629"/>
    <w:rsid w:val="00EA697B"/>
    <w:rsid w:val="00EA6B24"/>
    <w:rsid w:val="00EA7E1D"/>
    <w:rsid w:val="00EA7E45"/>
    <w:rsid w:val="00EB1636"/>
    <w:rsid w:val="00EB18FD"/>
    <w:rsid w:val="00EB1D73"/>
    <w:rsid w:val="00EB309F"/>
    <w:rsid w:val="00EB3283"/>
    <w:rsid w:val="00EB3C2A"/>
    <w:rsid w:val="00EB3EB0"/>
    <w:rsid w:val="00EB40B5"/>
    <w:rsid w:val="00EC0524"/>
    <w:rsid w:val="00EC0965"/>
    <w:rsid w:val="00EC15BA"/>
    <w:rsid w:val="00EC3793"/>
    <w:rsid w:val="00EC38DB"/>
    <w:rsid w:val="00EC38F6"/>
    <w:rsid w:val="00EC3AA3"/>
    <w:rsid w:val="00EC41A2"/>
    <w:rsid w:val="00EC4B89"/>
    <w:rsid w:val="00EC4DD0"/>
    <w:rsid w:val="00EC637B"/>
    <w:rsid w:val="00EC6A60"/>
    <w:rsid w:val="00EC6D52"/>
    <w:rsid w:val="00EC7058"/>
    <w:rsid w:val="00EC7346"/>
    <w:rsid w:val="00EC79CA"/>
    <w:rsid w:val="00EC7BCE"/>
    <w:rsid w:val="00ED0BEB"/>
    <w:rsid w:val="00ED0C23"/>
    <w:rsid w:val="00ED0E57"/>
    <w:rsid w:val="00ED2D8D"/>
    <w:rsid w:val="00ED3152"/>
    <w:rsid w:val="00ED4568"/>
    <w:rsid w:val="00ED4F1F"/>
    <w:rsid w:val="00EE0707"/>
    <w:rsid w:val="00EE0849"/>
    <w:rsid w:val="00EE17BC"/>
    <w:rsid w:val="00EE226E"/>
    <w:rsid w:val="00EE2746"/>
    <w:rsid w:val="00EE3E89"/>
    <w:rsid w:val="00EE3FB5"/>
    <w:rsid w:val="00EE402A"/>
    <w:rsid w:val="00EE4D07"/>
    <w:rsid w:val="00EE50FD"/>
    <w:rsid w:val="00EE5ADC"/>
    <w:rsid w:val="00EE5AF7"/>
    <w:rsid w:val="00EE6353"/>
    <w:rsid w:val="00EE6B50"/>
    <w:rsid w:val="00EF04AC"/>
    <w:rsid w:val="00EF0833"/>
    <w:rsid w:val="00EF0C0D"/>
    <w:rsid w:val="00EF1962"/>
    <w:rsid w:val="00EF208F"/>
    <w:rsid w:val="00EF226B"/>
    <w:rsid w:val="00EF2AFE"/>
    <w:rsid w:val="00EF38F4"/>
    <w:rsid w:val="00EF3B70"/>
    <w:rsid w:val="00EF3FEF"/>
    <w:rsid w:val="00EF43B9"/>
    <w:rsid w:val="00EF45B6"/>
    <w:rsid w:val="00EF47B2"/>
    <w:rsid w:val="00EF524E"/>
    <w:rsid w:val="00EF5A2D"/>
    <w:rsid w:val="00EF5C86"/>
    <w:rsid w:val="00EF5F13"/>
    <w:rsid w:val="00EF68EE"/>
    <w:rsid w:val="00EF6A84"/>
    <w:rsid w:val="00EF6D46"/>
    <w:rsid w:val="00EF7779"/>
    <w:rsid w:val="00EF7A7D"/>
    <w:rsid w:val="00F007E0"/>
    <w:rsid w:val="00F00937"/>
    <w:rsid w:val="00F00BBB"/>
    <w:rsid w:val="00F019D1"/>
    <w:rsid w:val="00F02BF9"/>
    <w:rsid w:val="00F03595"/>
    <w:rsid w:val="00F03740"/>
    <w:rsid w:val="00F040C0"/>
    <w:rsid w:val="00F0429A"/>
    <w:rsid w:val="00F04910"/>
    <w:rsid w:val="00F049B3"/>
    <w:rsid w:val="00F0519C"/>
    <w:rsid w:val="00F054A6"/>
    <w:rsid w:val="00F06450"/>
    <w:rsid w:val="00F065F7"/>
    <w:rsid w:val="00F06A33"/>
    <w:rsid w:val="00F10958"/>
    <w:rsid w:val="00F109D7"/>
    <w:rsid w:val="00F10DE4"/>
    <w:rsid w:val="00F11CC0"/>
    <w:rsid w:val="00F12D9A"/>
    <w:rsid w:val="00F13904"/>
    <w:rsid w:val="00F13A31"/>
    <w:rsid w:val="00F13FC8"/>
    <w:rsid w:val="00F14210"/>
    <w:rsid w:val="00F14F94"/>
    <w:rsid w:val="00F157A4"/>
    <w:rsid w:val="00F15A8C"/>
    <w:rsid w:val="00F16422"/>
    <w:rsid w:val="00F16609"/>
    <w:rsid w:val="00F172CE"/>
    <w:rsid w:val="00F17BC9"/>
    <w:rsid w:val="00F207A7"/>
    <w:rsid w:val="00F2133A"/>
    <w:rsid w:val="00F21404"/>
    <w:rsid w:val="00F21752"/>
    <w:rsid w:val="00F21CED"/>
    <w:rsid w:val="00F22399"/>
    <w:rsid w:val="00F22A14"/>
    <w:rsid w:val="00F22BA6"/>
    <w:rsid w:val="00F2319E"/>
    <w:rsid w:val="00F23241"/>
    <w:rsid w:val="00F23766"/>
    <w:rsid w:val="00F23EFE"/>
    <w:rsid w:val="00F24075"/>
    <w:rsid w:val="00F2504E"/>
    <w:rsid w:val="00F2566B"/>
    <w:rsid w:val="00F2581B"/>
    <w:rsid w:val="00F25B48"/>
    <w:rsid w:val="00F25B85"/>
    <w:rsid w:val="00F27A81"/>
    <w:rsid w:val="00F27B7B"/>
    <w:rsid w:val="00F27BFC"/>
    <w:rsid w:val="00F30074"/>
    <w:rsid w:val="00F3073E"/>
    <w:rsid w:val="00F31559"/>
    <w:rsid w:val="00F315C9"/>
    <w:rsid w:val="00F31F2D"/>
    <w:rsid w:val="00F32009"/>
    <w:rsid w:val="00F32155"/>
    <w:rsid w:val="00F321C3"/>
    <w:rsid w:val="00F32685"/>
    <w:rsid w:val="00F33C0B"/>
    <w:rsid w:val="00F33C48"/>
    <w:rsid w:val="00F34073"/>
    <w:rsid w:val="00F34834"/>
    <w:rsid w:val="00F34A9B"/>
    <w:rsid w:val="00F3532C"/>
    <w:rsid w:val="00F3564D"/>
    <w:rsid w:val="00F35ED5"/>
    <w:rsid w:val="00F36417"/>
    <w:rsid w:val="00F36798"/>
    <w:rsid w:val="00F3705B"/>
    <w:rsid w:val="00F375FF"/>
    <w:rsid w:val="00F37E9B"/>
    <w:rsid w:val="00F404AB"/>
    <w:rsid w:val="00F429F7"/>
    <w:rsid w:val="00F42E31"/>
    <w:rsid w:val="00F43CE6"/>
    <w:rsid w:val="00F43E8E"/>
    <w:rsid w:val="00F43FDE"/>
    <w:rsid w:val="00F44341"/>
    <w:rsid w:val="00F447CE"/>
    <w:rsid w:val="00F470AA"/>
    <w:rsid w:val="00F51219"/>
    <w:rsid w:val="00F512E2"/>
    <w:rsid w:val="00F51B2B"/>
    <w:rsid w:val="00F51E5E"/>
    <w:rsid w:val="00F52700"/>
    <w:rsid w:val="00F52CB1"/>
    <w:rsid w:val="00F53324"/>
    <w:rsid w:val="00F533DE"/>
    <w:rsid w:val="00F53799"/>
    <w:rsid w:val="00F545A4"/>
    <w:rsid w:val="00F54BC6"/>
    <w:rsid w:val="00F54C0F"/>
    <w:rsid w:val="00F575DB"/>
    <w:rsid w:val="00F604EE"/>
    <w:rsid w:val="00F60501"/>
    <w:rsid w:val="00F6141A"/>
    <w:rsid w:val="00F61467"/>
    <w:rsid w:val="00F61883"/>
    <w:rsid w:val="00F62CA4"/>
    <w:rsid w:val="00F6328C"/>
    <w:rsid w:val="00F63AAD"/>
    <w:rsid w:val="00F6464E"/>
    <w:rsid w:val="00F64B32"/>
    <w:rsid w:val="00F66679"/>
    <w:rsid w:val="00F669B4"/>
    <w:rsid w:val="00F66DEF"/>
    <w:rsid w:val="00F67110"/>
    <w:rsid w:val="00F673E5"/>
    <w:rsid w:val="00F67A9E"/>
    <w:rsid w:val="00F70C4B"/>
    <w:rsid w:val="00F71864"/>
    <w:rsid w:val="00F7188A"/>
    <w:rsid w:val="00F71F9B"/>
    <w:rsid w:val="00F72308"/>
    <w:rsid w:val="00F72991"/>
    <w:rsid w:val="00F729DB"/>
    <w:rsid w:val="00F73003"/>
    <w:rsid w:val="00F76B05"/>
    <w:rsid w:val="00F76B10"/>
    <w:rsid w:val="00F76DA0"/>
    <w:rsid w:val="00F77297"/>
    <w:rsid w:val="00F778B2"/>
    <w:rsid w:val="00F778ED"/>
    <w:rsid w:val="00F801F3"/>
    <w:rsid w:val="00F805B1"/>
    <w:rsid w:val="00F8087F"/>
    <w:rsid w:val="00F808C0"/>
    <w:rsid w:val="00F809F8"/>
    <w:rsid w:val="00F81BAD"/>
    <w:rsid w:val="00F8283C"/>
    <w:rsid w:val="00F83712"/>
    <w:rsid w:val="00F84AC0"/>
    <w:rsid w:val="00F859B1"/>
    <w:rsid w:val="00F85CA3"/>
    <w:rsid w:val="00F85CFE"/>
    <w:rsid w:val="00F86309"/>
    <w:rsid w:val="00F86430"/>
    <w:rsid w:val="00F86D2F"/>
    <w:rsid w:val="00F8763E"/>
    <w:rsid w:val="00F92CAA"/>
    <w:rsid w:val="00F930AC"/>
    <w:rsid w:val="00F93576"/>
    <w:rsid w:val="00F9396C"/>
    <w:rsid w:val="00F94A02"/>
    <w:rsid w:val="00F95815"/>
    <w:rsid w:val="00F95C77"/>
    <w:rsid w:val="00F96EF9"/>
    <w:rsid w:val="00F9719B"/>
    <w:rsid w:val="00FA0876"/>
    <w:rsid w:val="00FA0A38"/>
    <w:rsid w:val="00FA10A3"/>
    <w:rsid w:val="00FA113E"/>
    <w:rsid w:val="00FA1ECB"/>
    <w:rsid w:val="00FA38AC"/>
    <w:rsid w:val="00FA3983"/>
    <w:rsid w:val="00FA3B84"/>
    <w:rsid w:val="00FA3E52"/>
    <w:rsid w:val="00FA43C2"/>
    <w:rsid w:val="00FA45EC"/>
    <w:rsid w:val="00FA4900"/>
    <w:rsid w:val="00FA4B71"/>
    <w:rsid w:val="00FA4E8E"/>
    <w:rsid w:val="00FA672D"/>
    <w:rsid w:val="00FA6B30"/>
    <w:rsid w:val="00FA6E6D"/>
    <w:rsid w:val="00FA6E7C"/>
    <w:rsid w:val="00FA6F1D"/>
    <w:rsid w:val="00FA6FE7"/>
    <w:rsid w:val="00FA7294"/>
    <w:rsid w:val="00FB0E52"/>
    <w:rsid w:val="00FB15E4"/>
    <w:rsid w:val="00FB2792"/>
    <w:rsid w:val="00FB2835"/>
    <w:rsid w:val="00FB2AB3"/>
    <w:rsid w:val="00FB2ED8"/>
    <w:rsid w:val="00FB3637"/>
    <w:rsid w:val="00FB38CD"/>
    <w:rsid w:val="00FB4692"/>
    <w:rsid w:val="00FB49E1"/>
    <w:rsid w:val="00FB4E53"/>
    <w:rsid w:val="00FB5311"/>
    <w:rsid w:val="00FB5341"/>
    <w:rsid w:val="00FB58F4"/>
    <w:rsid w:val="00FB5C44"/>
    <w:rsid w:val="00FB5E56"/>
    <w:rsid w:val="00FB6379"/>
    <w:rsid w:val="00FB6DB7"/>
    <w:rsid w:val="00FB6F0D"/>
    <w:rsid w:val="00FB7C6D"/>
    <w:rsid w:val="00FC03A2"/>
    <w:rsid w:val="00FC07F7"/>
    <w:rsid w:val="00FC089E"/>
    <w:rsid w:val="00FC0D02"/>
    <w:rsid w:val="00FC1B1C"/>
    <w:rsid w:val="00FC1B4A"/>
    <w:rsid w:val="00FC1F66"/>
    <w:rsid w:val="00FC2B5F"/>
    <w:rsid w:val="00FC2CCA"/>
    <w:rsid w:val="00FC2E28"/>
    <w:rsid w:val="00FC3E3F"/>
    <w:rsid w:val="00FC44DC"/>
    <w:rsid w:val="00FC45C7"/>
    <w:rsid w:val="00FC577B"/>
    <w:rsid w:val="00FC5DD1"/>
    <w:rsid w:val="00FC6205"/>
    <w:rsid w:val="00FC65C7"/>
    <w:rsid w:val="00FC677A"/>
    <w:rsid w:val="00FC6BF7"/>
    <w:rsid w:val="00FC6D97"/>
    <w:rsid w:val="00FC76E4"/>
    <w:rsid w:val="00FD0B04"/>
    <w:rsid w:val="00FD0D2C"/>
    <w:rsid w:val="00FD10FF"/>
    <w:rsid w:val="00FD1239"/>
    <w:rsid w:val="00FD2531"/>
    <w:rsid w:val="00FD27A0"/>
    <w:rsid w:val="00FD2A1C"/>
    <w:rsid w:val="00FD44E8"/>
    <w:rsid w:val="00FD458A"/>
    <w:rsid w:val="00FD4C49"/>
    <w:rsid w:val="00FD4F85"/>
    <w:rsid w:val="00FD59BC"/>
    <w:rsid w:val="00FD5BAC"/>
    <w:rsid w:val="00FD6B7D"/>
    <w:rsid w:val="00FD7200"/>
    <w:rsid w:val="00FE0013"/>
    <w:rsid w:val="00FE04EE"/>
    <w:rsid w:val="00FE0C57"/>
    <w:rsid w:val="00FE0E78"/>
    <w:rsid w:val="00FE1D27"/>
    <w:rsid w:val="00FE266F"/>
    <w:rsid w:val="00FE2B24"/>
    <w:rsid w:val="00FE3828"/>
    <w:rsid w:val="00FE4292"/>
    <w:rsid w:val="00FE5C1B"/>
    <w:rsid w:val="00FE5DA2"/>
    <w:rsid w:val="00FE5F30"/>
    <w:rsid w:val="00FE6ABD"/>
    <w:rsid w:val="00FE6CBD"/>
    <w:rsid w:val="00FE78B8"/>
    <w:rsid w:val="00FE7A15"/>
    <w:rsid w:val="00FE7CC9"/>
    <w:rsid w:val="00FF09C6"/>
    <w:rsid w:val="00FF1904"/>
    <w:rsid w:val="00FF1A66"/>
    <w:rsid w:val="00FF1AA9"/>
    <w:rsid w:val="00FF26F6"/>
    <w:rsid w:val="00FF2865"/>
    <w:rsid w:val="00FF579A"/>
    <w:rsid w:val="00FF61A5"/>
    <w:rsid w:val="00FF75D9"/>
    <w:rsid w:val="00FF77DB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CCE66C"/>
  <w15:chartTrackingRefBased/>
  <w15:docId w15:val="{DC333C2C-FD64-4AD1-BBE3-E2A14730B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C08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FD2531"/>
    <w:pPr>
      <w:keepNext/>
      <w:spacing w:before="240" w:after="60" w:line="276" w:lineRule="atLeast"/>
      <w:outlineLvl w:val="2"/>
    </w:pPr>
    <w:rPr>
      <w:rFonts w:ascii="CaAibri Light" w:hAnsi="CaAibri Light" w:cs="CaAibri Light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D2531"/>
    <w:pPr>
      <w:keepNext/>
      <w:spacing w:before="240" w:after="60" w:line="276" w:lineRule="atLeast"/>
      <w:outlineLvl w:val="3"/>
    </w:pPr>
    <w:rPr>
      <w:rFonts w:ascii="CaAibri" w:hAnsi="CaAibri" w:cs="CaAibri"/>
      <w:b/>
      <w:sz w:val="28"/>
      <w:szCs w:val="20"/>
      <w:lang w:val="en-US" w:eastAsia="es-MX"/>
    </w:rPr>
  </w:style>
  <w:style w:type="paragraph" w:styleId="Ttulo5">
    <w:name w:val="heading 5"/>
    <w:basedOn w:val="Normal"/>
    <w:next w:val="Normal"/>
    <w:link w:val="Ttulo5Car"/>
    <w:qFormat/>
    <w:rsid w:val="00FD2531"/>
    <w:pPr>
      <w:spacing w:before="240" w:after="60" w:line="276" w:lineRule="atLeast"/>
      <w:outlineLvl w:val="4"/>
    </w:pPr>
    <w:rPr>
      <w:rFonts w:ascii="CaAibri" w:hAnsi="CaAibri" w:cs="CaAibri"/>
      <w:b/>
      <w:i/>
      <w:sz w:val="26"/>
      <w:szCs w:val="20"/>
      <w:lang w:val="en-US" w:eastAsia="es-MX"/>
    </w:rPr>
  </w:style>
  <w:style w:type="paragraph" w:styleId="Ttulo6">
    <w:name w:val="heading 6"/>
    <w:basedOn w:val="Normal"/>
    <w:next w:val="Normal"/>
    <w:link w:val="Ttulo6Car"/>
    <w:qFormat/>
    <w:rsid w:val="00FD2531"/>
    <w:pPr>
      <w:spacing w:before="240" w:after="60" w:line="276" w:lineRule="atLeast"/>
      <w:outlineLvl w:val="5"/>
    </w:pPr>
    <w:rPr>
      <w:rFonts w:ascii="CaAibri" w:hAnsi="CaAibri" w:cs="CaAibri"/>
      <w:b/>
      <w:sz w:val="22"/>
      <w:szCs w:val="20"/>
      <w:lang w:val="en-US" w:eastAsia="es-MX"/>
    </w:rPr>
  </w:style>
  <w:style w:type="paragraph" w:styleId="Ttulo7">
    <w:name w:val="heading 7"/>
    <w:basedOn w:val="Normal"/>
    <w:next w:val="Normal"/>
    <w:link w:val="Ttulo7Car"/>
    <w:qFormat/>
    <w:rsid w:val="00FD2531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paragraph" w:styleId="Ttulo8">
    <w:name w:val="heading 8"/>
    <w:basedOn w:val="Normal"/>
    <w:next w:val="Normal"/>
    <w:link w:val="Ttulo8Car"/>
    <w:qFormat/>
    <w:rsid w:val="00FD2531"/>
    <w:pPr>
      <w:spacing w:before="240" w:after="60" w:line="276" w:lineRule="atLeast"/>
      <w:outlineLvl w:val="7"/>
    </w:pPr>
    <w:rPr>
      <w:rFonts w:ascii="CaAibri" w:hAnsi="CaAibri" w:cs="CaAibri"/>
      <w:i/>
      <w:szCs w:val="20"/>
      <w:lang w:val="en-US" w:eastAsia="es-MX"/>
    </w:rPr>
  </w:style>
  <w:style w:type="paragraph" w:styleId="Ttulo9">
    <w:name w:val="heading 9"/>
    <w:basedOn w:val="Normal"/>
    <w:next w:val="Normal"/>
    <w:link w:val="Ttulo9Car"/>
    <w:qFormat/>
    <w:rsid w:val="00FD2531"/>
    <w:pPr>
      <w:spacing w:before="240" w:after="60" w:line="276" w:lineRule="atLeast"/>
      <w:outlineLvl w:val="8"/>
    </w:pPr>
    <w:rPr>
      <w:rFonts w:ascii="CaAbria" w:hAnsi="CaAbria" w:cs="CaAbria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uiPriority w:val="99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uiPriority w:val="9"/>
    <w:rsid w:val="00FD2531"/>
    <w:rPr>
      <w:rFonts w:ascii="CaAibri Light" w:hAnsi="CaAibri Light" w:cs="CaAibri Light"/>
      <w:b/>
      <w:sz w:val="26"/>
      <w:lang w:val="en-US"/>
    </w:rPr>
  </w:style>
  <w:style w:type="character" w:customStyle="1" w:styleId="Ttulo4Car">
    <w:name w:val="Título 4 Car"/>
    <w:link w:val="Ttulo4"/>
    <w:rsid w:val="00FD2531"/>
    <w:rPr>
      <w:rFonts w:ascii="CaAibri" w:hAnsi="CaAibri" w:cs="CaAibri"/>
      <w:b/>
      <w:sz w:val="28"/>
      <w:lang w:val="en-US"/>
    </w:rPr>
  </w:style>
  <w:style w:type="character" w:customStyle="1" w:styleId="Ttulo5Car">
    <w:name w:val="Título 5 Car"/>
    <w:link w:val="Ttulo5"/>
    <w:rsid w:val="00FD2531"/>
    <w:rPr>
      <w:rFonts w:ascii="CaAibri" w:hAnsi="CaAibri" w:cs="CaAibri"/>
      <w:b/>
      <w:i/>
      <w:sz w:val="26"/>
      <w:lang w:val="en-US"/>
    </w:rPr>
  </w:style>
  <w:style w:type="character" w:customStyle="1" w:styleId="Ttulo6Car">
    <w:name w:val="Título 6 Car"/>
    <w:link w:val="Ttulo6"/>
    <w:rsid w:val="00FD2531"/>
    <w:rPr>
      <w:rFonts w:ascii="CaAibri" w:hAnsi="CaAibri" w:cs="CaAibri"/>
      <w:b/>
      <w:sz w:val="22"/>
      <w:lang w:val="en-US"/>
    </w:rPr>
  </w:style>
  <w:style w:type="character" w:customStyle="1" w:styleId="Ttulo7Car">
    <w:name w:val="Título 7 Car"/>
    <w:link w:val="Ttulo7"/>
    <w:rsid w:val="00FD2531"/>
    <w:rPr>
      <w:rFonts w:ascii="CaAibri" w:hAnsi="CaAibri" w:cs="CaAibri"/>
      <w:sz w:val="24"/>
      <w:lang w:val="en-US"/>
    </w:rPr>
  </w:style>
  <w:style w:type="character" w:customStyle="1" w:styleId="Ttulo8Car">
    <w:name w:val="Título 8 Car"/>
    <w:link w:val="Ttulo8"/>
    <w:rsid w:val="00FD2531"/>
    <w:rPr>
      <w:rFonts w:ascii="CaAibri" w:hAnsi="CaAibri" w:cs="CaAibri"/>
      <w:i/>
      <w:sz w:val="24"/>
      <w:lang w:val="en-US"/>
    </w:rPr>
  </w:style>
  <w:style w:type="character" w:customStyle="1" w:styleId="Ttulo9Car">
    <w:name w:val="Título 9 Car"/>
    <w:link w:val="Ttulo9"/>
    <w:rsid w:val="00FD2531"/>
    <w:rPr>
      <w:rFonts w:ascii="CaAbria" w:hAnsi="CaAbria" w:cs="CaAbria"/>
      <w:sz w:val="22"/>
      <w:lang w:val="en-US"/>
    </w:rPr>
  </w:style>
  <w:style w:type="paragraph" w:customStyle="1" w:styleId="texto0">
    <w:name w:val="texto"/>
    <w:basedOn w:val="Normal"/>
    <w:rsid w:val="00FD2531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Prrafodelista">
    <w:name w:val="List Paragraph"/>
    <w:aliases w:val="List Paragraph-Thesis,Párrafo de lista11,List Paragraph,Bullet List,FooterText,numbered,List Paragraph1,Paragraphe de liste1,Bulletr List Paragraph,列出段落,列出段落1,titulo5,Colorful List - Accent 11,Footnote,viñetas,TítuloB,lp1,Listas"/>
    <w:basedOn w:val="Normal"/>
    <w:link w:val="PrrafodelistaCar"/>
    <w:uiPriority w:val="34"/>
    <w:qFormat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styleId="Textocomentario">
    <w:name w:val="annotation text"/>
    <w:basedOn w:val="Normal"/>
    <w:link w:val="TextocomentarioCar"/>
    <w:rsid w:val="00FD2531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FD2531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uiPriority w:val="39"/>
    <w:rsid w:val="00FD2531"/>
    <w:pPr>
      <w:ind w:left="1540"/>
    </w:pPr>
    <w:rPr>
      <w:rFonts w:ascii="CaAibri" w:hAnsi="CaAibri" w:cs="CaAibri"/>
      <w:sz w:val="18"/>
      <w:szCs w:val="20"/>
      <w:lang w:eastAsia="es-MX"/>
    </w:rPr>
  </w:style>
  <w:style w:type="paragraph" w:styleId="TDC7">
    <w:name w:val="toc 7"/>
    <w:basedOn w:val="Normal"/>
    <w:next w:val="Normal"/>
    <w:uiPriority w:val="39"/>
    <w:rsid w:val="00FD2531"/>
    <w:pPr>
      <w:ind w:left="1320"/>
    </w:pPr>
    <w:rPr>
      <w:rFonts w:ascii="CaAibri" w:hAnsi="CaAibri" w:cs="CaAibri"/>
      <w:sz w:val="18"/>
      <w:szCs w:val="20"/>
      <w:lang w:eastAsia="es-MX"/>
    </w:rPr>
  </w:style>
  <w:style w:type="paragraph" w:styleId="TDC6">
    <w:name w:val="toc 6"/>
    <w:basedOn w:val="Normal"/>
    <w:next w:val="Normal"/>
    <w:uiPriority w:val="39"/>
    <w:rsid w:val="00FD2531"/>
    <w:pPr>
      <w:ind w:left="1100"/>
    </w:pPr>
    <w:rPr>
      <w:rFonts w:ascii="CaAibri" w:hAnsi="CaAibri" w:cs="CaAibri"/>
      <w:sz w:val="18"/>
      <w:szCs w:val="20"/>
      <w:lang w:eastAsia="es-MX"/>
    </w:rPr>
  </w:style>
  <w:style w:type="paragraph" w:styleId="TDC5">
    <w:name w:val="toc 5"/>
    <w:basedOn w:val="Normal"/>
    <w:next w:val="Normal"/>
    <w:uiPriority w:val="39"/>
    <w:rsid w:val="00FD2531"/>
    <w:pPr>
      <w:ind w:left="880"/>
    </w:pPr>
    <w:rPr>
      <w:rFonts w:ascii="CaAibri" w:hAnsi="CaAibri" w:cs="CaAibri"/>
      <w:sz w:val="18"/>
      <w:szCs w:val="20"/>
      <w:lang w:eastAsia="es-MX"/>
    </w:rPr>
  </w:style>
  <w:style w:type="paragraph" w:styleId="TDC4">
    <w:name w:val="toc 4"/>
    <w:basedOn w:val="Normal"/>
    <w:next w:val="Normal"/>
    <w:uiPriority w:val="39"/>
    <w:rsid w:val="00FD2531"/>
    <w:pPr>
      <w:ind w:left="660"/>
    </w:pPr>
    <w:rPr>
      <w:rFonts w:ascii="CaAibri" w:hAnsi="CaAibri" w:cs="CaAibri"/>
      <w:sz w:val="18"/>
      <w:szCs w:val="20"/>
      <w:lang w:eastAsia="es-MX"/>
    </w:rPr>
  </w:style>
  <w:style w:type="paragraph" w:styleId="TDC3">
    <w:name w:val="toc 3"/>
    <w:basedOn w:val="Normal"/>
    <w:next w:val="Normal"/>
    <w:uiPriority w:val="39"/>
    <w:rsid w:val="00FD2531"/>
    <w:pPr>
      <w:spacing w:after="100" w:line="276" w:lineRule="atLeast"/>
      <w:ind w:left="440"/>
    </w:pPr>
    <w:rPr>
      <w:rFonts w:ascii="CaAibri" w:hAnsi="CaAibri" w:cs="CaAibri"/>
      <w:sz w:val="22"/>
      <w:szCs w:val="20"/>
      <w:lang w:eastAsia="es-MX"/>
    </w:rPr>
  </w:style>
  <w:style w:type="paragraph" w:styleId="TDC2">
    <w:name w:val="toc 2"/>
    <w:basedOn w:val="Normal"/>
    <w:next w:val="Normal"/>
    <w:uiPriority w:val="39"/>
    <w:rsid w:val="00FD2531"/>
    <w:pPr>
      <w:spacing w:after="100" w:line="276" w:lineRule="atLeast"/>
      <w:ind w:left="220"/>
    </w:pPr>
    <w:rPr>
      <w:rFonts w:ascii="CaAibri" w:hAnsi="CaAibri" w:cs="CaAibri"/>
      <w:sz w:val="22"/>
      <w:szCs w:val="20"/>
      <w:lang w:eastAsia="es-MX"/>
    </w:rPr>
  </w:style>
  <w:style w:type="paragraph" w:styleId="TDC1">
    <w:name w:val="toc 1"/>
    <w:basedOn w:val="Normal"/>
    <w:next w:val="Normal"/>
    <w:uiPriority w:val="39"/>
    <w:rsid w:val="00FD2531"/>
    <w:pPr>
      <w:spacing w:after="100" w:line="276" w:lineRule="atLeast"/>
    </w:pPr>
    <w:rPr>
      <w:rFonts w:ascii="CaAibri" w:hAnsi="CaAibri" w:cs="CaAibri"/>
      <w:sz w:val="22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rsid w:val="00FD2531"/>
    <w:rPr>
      <w:rFonts w:ascii="CaAibri" w:hAnsi="CaAibri" w:cs="CaAibri"/>
      <w:sz w:val="20"/>
      <w:szCs w:val="20"/>
      <w:lang w:eastAsia="es-MX"/>
    </w:rPr>
  </w:style>
  <w:style w:type="character" w:customStyle="1" w:styleId="TextonotapieCar">
    <w:name w:val="Texto nota pie Car"/>
    <w:link w:val="Textonotapie"/>
    <w:uiPriority w:val="99"/>
    <w:rsid w:val="00FD2531"/>
    <w:rPr>
      <w:rFonts w:ascii="CaAibri" w:hAnsi="CaAibri" w:cs="CaAibri"/>
      <w:lang w:val="es-ES"/>
    </w:rPr>
  </w:style>
  <w:style w:type="paragraph" w:customStyle="1" w:styleId="rtfs">
    <w:name w:val="rtfs"/>
    <w:basedOn w:val="Textosinformato1"/>
    <w:rsid w:val="00FD2531"/>
  </w:style>
  <w:style w:type="paragraph" w:customStyle="1" w:styleId="Textosinformato1">
    <w:name w:val="Texto sin formato1"/>
    <w:basedOn w:val="Normal"/>
    <w:rsid w:val="00FD2531"/>
    <w:rPr>
      <w:rFonts w:ascii="CoArier New" w:hAnsi="CoArier New" w:cs="CoArier New"/>
      <w:sz w:val="20"/>
      <w:szCs w:val="20"/>
      <w:lang w:eastAsia="es-MX"/>
    </w:rPr>
  </w:style>
  <w:style w:type="paragraph" w:customStyle="1" w:styleId="Indi">
    <w:name w:val="Indi"/>
    <w:basedOn w:val="Normal"/>
    <w:rsid w:val="00FD2531"/>
    <w:pPr>
      <w:tabs>
        <w:tab w:val="right" w:leader="dot" w:pos="8100"/>
        <w:tab w:val="right" w:pos="8640"/>
      </w:tabs>
      <w:spacing w:after="48" w:line="280" w:lineRule="exact"/>
      <w:ind w:left="274" w:right="749"/>
      <w:jc w:val="both"/>
    </w:pPr>
    <w:rPr>
      <w:rFonts w:ascii="ArAal" w:hAnsi="ArAal" w:cs="ArAal"/>
      <w:sz w:val="18"/>
      <w:szCs w:val="20"/>
      <w:lang w:val="en-GB" w:eastAsia="es-MX"/>
    </w:rPr>
  </w:style>
  <w:style w:type="paragraph" w:customStyle="1" w:styleId="Secreta">
    <w:name w:val="Secreta"/>
    <w:basedOn w:val="Normal"/>
    <w:rsid w:val="00FD2531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1">
    <w:name w:val="Texto de globo1"/>
    <w:basedOn w:val="Normal"/>
    <w:rsid w:val="00FD2531"/>
    <w:rPr>
      <w:rFonts w:ascii="SeAoe UI" w:hAnsi="SeAoe UI" w:cs="SeAoe UI"/>
      <w:sz w:val="18"/>
      <w:szCs w:val="20"/>
      <w:lang w:eastAsia="es-MX"/>
    </w:rPr>
  </w:style>
  <w:style w:type="paragraph" w:customStyle="1" w:styleId="EstilotextoPrimeral">
    <w:name w:val="Estilo texto + Primera l"/>
    <w:basedOn w:val="Normal"/>
    <w:rsid w:val="00FD2531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umario">
    <w:name w:val="Sumario"/>
    <w:basedOn w:val="Normal"/>
    <w:rsid w:val="00FD2531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FD2531"/>
    <w:rPr>
      <w:b/>
    </w:rPr>
  </w:style>
  <w:style w:type="paragraph" w:customStyle="1" w:styleId="Textodeglobo10">
    <w:name w:val="Texto de globo1"/>
    <w:basedOn w:val="Normal"/>
    <w:rsid w:val="00FD2531"/>
    <w:rPr>
      <w:rFonts w:ascii="TaAoma" w:hAnsi="TaAoma" w:cs="TaAoma"/>
      <w:sz w:val="16"/>
      <w:szCs w:val="20"/>
      <w:lang w:val="es-MX" w:eastAsia="es-MX"/>
    </w:rPr>
  </w:style>
  <w:style w:type="paragraph" w:customStyle="1" w:styleId="Default">
    <w:name w:val="Default"/>
    <w:rsid w:val="00FD2531"/>
    <w:rPr>
      <w:rFonts w:ascii="TaAoma" w:hAnsi="TaAoma" w:cs="TaAoma"/>
      <w:color w:val="000000"/>
      <w:sz w:val="24"/>
      <w:lang w:val="es-MX" w:eastAsia="es-MX"/>
    </w:rPr>
  </w:style>
  <w:style w:type="paragraph" w:customStyle="1" w:styleId="Asuntodelcomentario10">
    <w:name w:val="Asunto del comentario1"/>
    <w:basedOn w:val="Textocomentario"/>
    <w:next w:val="Textocomentario"/>
    <w:rsid w:val="00FD2531"/>
    <w:pPr>
      <w:spacing w:after="200"/>
    </w:pPr>
    <w:rPr>
      <w:rFonts w:ascii="CaAibri" w:hAnsi="CaAibri" w:cs="CaAibri"/>
      <w:b/>
      <w:lang w:val="en-US"/>
    </w:rPr>
  </w:style>
  <w:style w:type="paragraph" w:styleId="Revisin">
    <w:name w:val="Revision"/>
    <w:uiPriority w:val="99"/>
    <w:rsid w:val="00FD2531"/>
    <w:rPr>
      <w:rFonts w:ascii="CaAibri" w:hAnsi="CaAibri" w:cs="CaAibri"/>
      <w:sz w:val="22"/>
      <w:lang w:val="es-MX" w:eastAsia="es-MX"/>
    </w:rPr>
  </w:style>
  <w:style w:type="paragraph" w:styleId="TtuloTDC">
    <w:name w:val="TOC Heading"/>
    <w:basedOn w:val="Ttulo1"/>
    <w:next w:val="Normal"/>
    <w:uiPriority w:val="39"/>
    <w:qFormat/>
    <w:rsid w:val="00FD2531"/>
    <w:pPr>
      <w:keepNext/>
      <w:keepLines/>
      <w:pBdr>
        <w:bottom w:val="none" w:sz="0" w:space="0" w:color="auto"/>
        <w:between w:val="none" w:sz="0" w:space="0" w:color="auto"/>
      </w:pBdr>
      <w:spacing w:before="480" w:line="276" w:lineRule="atLeast"/>
      <w:jc w:val="left"/>
    </w:pPr>
    <w:rPr>
      <w:rFonts w:ascii="CaAbria" w:hAnsi="CaAbria" w:cs="CaAbria"/>
      <w:color w:val="00FFFF"/>
      <w:sz w:val="28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FD2531"/>
    <w:pPr>
      <w:spacing w:line="192" w:lineRule="atLeast"/>
      <w:jc w:val="both"/>
    </w:pPr>
    <w:rPr>
      <w:rFonts w:ascii="ArAal" w:hAnsi="ArAal" w:cs="ArAal"/>
      <w:sz w:val="24"/>
      <w:lang w:eastAsia="es-MX"/>
    </w:rPr>
  </w:style>
  <w:style w:type="paragraph" w:customStyle="1" w:styleId="Style3">
    <w:name w:val="Style 3"/>
    <w:rsid w:val="00FD2531"/>
    <w:rPr>
      <w:rFonts w:ascii="TiAes New Roman" w:hAnsi="TiAes New Roman" w:cs="TiAes New Roman"/>
      <w:lang w:val="en-US" w:eastAsia="es-MX"/>
    </w:rPr>
  </w:style>
  <w:style w:type="paragraph" w:customStyle="1" w:styleId="Textoindependiente21">
    <w:name w:val="Texto independiente 21"/>
    <w:basedOn w:val="Normal"/>
    <w:uiPriority w:val="99"/>
    <w:rsid w:val="00FD2531"/>
    <w:pPr>
      <w:ind w:right="22"/>
      <w:jc w:val="both"/>
    </w:pPr>
    <w:rPr>
      <w:rFonts w:ascii="ArAal" w:hAnsi="ArAal" w:cs="ArAal"/>
      <w:szCs w:val="20"/>
      <w:lang w:val="es-ES_tradnl" w:eastAsia="es-MX"/>
    </w:rPr>
  </w:style>
  <w:style w:type="paragraph" w:customStyle="1" w:styleId="Textonormal">
    <w:name w:val="Texto normal"/>
    <w:basedOn w:val="Normal"/>
    <w:rsid w:val="00FD2531"/>
    <w:pPr>
      <w:spacing w:after="120" w:line="276" w:lineRule="atLeast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Textosinformato10">
    <w:name w:val="Texto sin formato1"/>
    <w:basedOn w:val="Normal"/>
    <w:rsid w:val="00FD2531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Normal1">
    <w:name w:val="Normal1"/>
    <w:basedOn w:val="Normal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styleId="NormalWeb">
    <w:name w:val="Normal (Web)"/>
    <w:basedOn w:val="Normal"/>
    <w:uiPriority w:val="99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customStyle="1" w:styleId="Style10">
    <w:name w:val="Style 10"/>
    <w:rsid w:val="00FD2531"/>
    <w:pPr>
      <w:spacing w:before="324" w:line="271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D2531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link w:val="Subttulo"/>
    <w:rsid w:val="00FD2531"/>
    <w:rPr>
      <w:rFonts w:ascii="CaAbria" w:hAnsi="CaAbria" w:cs="CaAbria"/>
      <w:sz w:val="24"/>
      <w:lang w:val="en-US"/>
    </w:rPr>
  </w:style>
  <w:style w:type="paragraph" w:customStyle="1" w:styleId="SECRETARIADELAFUNCION">
    <w:name w:val="SECRETARIA DE LA FUNCION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Style1">
    <w:name w:val="Style 1"/>
    <w:rsid w:val="00FD2531"/>
    <w:rPr>
      <w:rFonts w:ascii="TiAes New Roman" w:hAnsi="TiAes New Roman" w:cs="TiAes New Roman"/>
      <w:sz w:val="24"/>
      <w:lang w:val="en-US" w:eastAsia="es-MX"/>
    </w:rPr>
  </w:style>
  <w:style w:type="paragraph" w:customStyle="1" w:styleId="Style14">
    <w:name w:val="Style 14"/>
    <w:rsid w:val="00FD2531"/>
    <w:pPr>
      <w:spacing w:after="277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5">
    <w:name w:val="Style 15"/>
    <w:rsid w:val="00FD2531"/>
    <w:pPr>
      <w:spacing w:line="312" w:lineRule="exact"/>
      <w:ind w:left="79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6">
    <w:name w:val="Style 16"/>
    <w:rsid w:val="00FD2531"/>
    <w:pPr>
      <w:spacing w:line="292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7">
    <w:name w:val="Style 17"/>
    <w:rsid w:val="00FD2531"/>
    <w:pPr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8">
    <w:name w:val="Style 18"/>
    <w:rsid w:val="00FD2531"/>
    <w:pPr>
      <w:spacing w:line="252" w:lineRule="exact"/>
      <w:ind w:left="288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9">
    <w:name w:val="Style 19"/>
    <w:rsid w:val="00FD2531"/>
    <w:pPr>
      <w:spacing w:line="271" w:lineRule="atLeast"/>
      <w:ind w:left="720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20">
    <w:name w:val="Style 20"/>
    <w:rsid w:val="00FD2531"/>
    <w:pPr>
      <w:spacing w:before="324"/>
      <w:ind w:left="216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1">
    <w:name w:val="Style 11"/>
    <w:rsid w:val="00FD2531"/>
    <w:pPr>
      <w:spacing w:line="292" w:lineRule="atLeast"/>
      <w:ind w:left="648" w:hanging="288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2">
    <w:name w:val="Style 12"/>
    <w:rsid w:val="00FD2531"/>
    <w:pPr>
      <w:spacing w:line="324" w:lineRule="exact"/>
      <w:ind w:left="648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3">
    <w:name w:val="Style 13"/>
    <w:rsid w:val="00FD2531"/>
    <w:pPr>
      <w:spacing w:before="252"/>
      <w:jc w:val="both"/>
    </w:pPr>
    <w:rPr>
      <w:rFonts w:ascii="GaAamond" w:hAnsi="GaAamond" w:cs="GaAamond"/>
      <w:b/>
      <w:sz w:val="24"/>
      <w:lang w:val="en-US" w:eastAsia="es-MX"/>
    </w:rPr>
  </w:style>
  <w:style w:type="paragraph" w:customStyle="1" w:styleId="textodenotaalfinal">
    <w:name w:val="texto de nota al final"/>
    <w:basedOn w:val="Normal"/>
    <w:rsid w:val="00FD2531"/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Sangra3detindepend">
    <w:name w:val="Sangría 3 de t. independ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000">
    <w:name w:val="Sangría 3 de t. indep000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Prrafodelista1">
    <w:name w:val="Párrafo de lista1"/>
    <w:basedOn w:val="Normal"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font5">
    <w:name w:val="font5"/>
    <w:basedOn w:val="Normal"/>
    <w:rsid w:val="00FD2531"/>
    <w:pPr>
      <w:spacing w:before="100" w:after="100"/>
    </w:pPr>
    <w:rPr>
      <w:rFonts w:ascii="TaAoma" w:hAnsi="TaAoma" w:cs="TaAoma"/>
      <w:color w:val="000000"/>
      <w:sz w:val="16"/>
      <w:szCs w:val="20"/>
      <w:lang w:val="es-MX" w:eastAsia="es-MX"/>
    </w:rPr>
  </w:style>
  <w:style w:type="paragraph" w:customStyle="1" w:styleId="font6">
    <w:name w:val="font6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6"/>
      <w:szCs w:val="20"/>
      <w:lang w:val="es-MX" w:eastAsia="es-MX"/>
    </w:rPr>
  </w:style>
  <w:style w:type="paragraph" w:customStyle="1" w:styleId="font7">
    <w:name w:val="font7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8">
    <w:name w:val="xl68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9">
    <w:name w:val="xl69"/>
    <w:basedOn w:val="Normal"/>
    <w:rsid w:val="00FD2531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70">
    <w:name w:val="xl70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71">
    <w:name w:val="xl71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72">
    <w:name w:val="xl7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3">
    <w:name w:val="xl7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4">
    <w:name w:val="xl74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75">
    <w:name w:val="xl75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6">
    <w:name w:val="xl76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7">
    <w:name w:val="xl7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8">
    <w:name w:val="xl7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9">
    <w:name w:val="xl7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both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80">
    <w:name w:val="xl80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1">
    <w:name w:val="xl8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2">
    <w:name w:val="xl82"/>
    <w:basedOn w:val="Normal"/>
    <w:rsid w:val="00FD2531"/>
    <w:pPr>
      <w:spacing w:before="100" w:after="100"/>
      <w:jc w:val="center"/>
    </w:pPr>
    <w:rPr>
      <w:rFonts w:ascii="ArAal" w:hAnsi="ArAal" w:cs="ArAal"/>
      <w:b/>
      <w:szCs w:val="20"/>
      <w:lang w:val="es-MX" w:eastAsia="es-MX"/>
    </w:rPr>
  </w:style>
  <w:style w:type="paragraph" w:customStyle="1" w:styleId="xl83">
    <w:name w:val="xl83"/>
    <w:basedOn w:val="Normal"/>
    <w:rsid w:val="00FD2531"/>
    <w:pPr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84">
    <w:name w:val="xl84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86">
    <w:name w:val="xl86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7">
    <w:name w:val="xl8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8">
    <w:name w:val="xl88"/>
    <w:basedOn w:val="Normal"/>
    <w:rsid w:val="00FD2531"/>
    <w:pPr>
      <w:spacing w:before="100" w:after="100"/>
    </w:pPr>
    <w:rPr>
      <w:rFonts w:ascii="ArAal" w:hAnsi="ArAal" w:cs="ArAal"/>
      <w:b/>
      <w:sz w:val="21"/>
      <w:szCs w:val="20"/>
      <w:lang w:val="es-MX" w:eastAsia="es-MX"/>
    </w:rPr>
  </w:style>
  <w:style w:type="paragraph" w:customStyle="1" w:styleId="xl89">
    <w:name w:val="xl89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0">
    <w:name w:val="xl9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91">
    <w:name w:val="xl9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92">
    <w:name w:val="xl92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3">
    <w:name w:val="xl93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4">
    <w:name w:val="xl94"/>
    <w:basedOn w:val="Normal"/>
    <w:rsid w:val="00FD2531"/>
    <w:pPr>
      <w:spacing w:before="100" w:after="100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5">
    <w:name w:val="xl95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6">
    <w:name w:val="xl96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97">
    <w:name w:val="xl9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8">
    <w:name w:val="xl98"/>
    <w:basedOn w:val="Normal"/>
    <w:rsid w:val="00FD2531"/>
    <w:pPr>
      <w:spacing w:before="100" w:after="100"/>
      <w:jc w:val="right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9">
    <w:name w:val="xl9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100">
    <w:name w:val="xl10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1">
    <w:name w:val="xl10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2">
    <w:name w:val="xl10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3">
    <w:name w:val="xl10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4">
    <w:name w:val="xl104"/>
    <w:basedOn w:val="Normal"/>
    <w:rsid w:val="00FD2531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105">
    <w:name w:val="xl105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106">
    <w:name w:val="xl106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107">
    <w:name w:val="xl10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i/>
      <w:sz w:val="17"/>
      <w:szCs w:val="20"/>
      <w:lang w:val="es-MX" w:eastAsia="es-MX"/>
    </w:rPr>
  </w:style>
  <w:style w:type="paragraph" w:customStyle="1" w:styleId="xl108">
    <w:name w:val="xl10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109">
    <w:name w:val="xl109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0">
    <w:name w:val="xl11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1">
    <w:name w:val="xl111"/>
    <w:basedOn w:val="Normal"/>
    <w:rsid w:val="00FD2531"/>
    <w:pPr>
      <w:spacing w:before="100" w:after="100"/>
    </w:pPr>
    <w:rPr>
      <w:rFonts w:ascii="ArAal" w:hAnsi="ArAal" w:cs="ArAal"/>
      <w:color w:val="FFFF00"/>
      <w:sz w:val="16"/>
      <w:szCs w:val="20"/>
      <w:lang w:val="es-MX" w:eastAsia="es-MX"/>
    </w:rPr>
  </w:style>
  <w:style w:type="paragraph" w:customStyle="1" w:styleId="xl112">
    <w:name w:val="xl112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3">
    <w:name w:val="xl113"/>
    <w:basedOn w:val="Normal"/>
    <w:rsid w:val="00FD2531"/>
    <w:pPr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4">
    <w:name w:val="xl114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5">
    <w:name w:val="xl115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6">
    <w:name w:val="xl116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7">
    <w:name w:val="xl117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8">
    <w:name w:val="xl11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9">
    <w:name w:val="xl119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16"/>
      <w:szCs w:val="20"/>
      <w:lang w:val="es-MX" w:eastAsia="es-MX"/>
    </w:rPr>
  </w:style>
  <w:style w:type="paragraph" w:customStyle="1" w:styleId="xl120">
    <w:name w:val="xl120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1">
    <w:name w:val="xl121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2">
    <w:name w:val="xl122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3">
    <w:name w:val="xl123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4">
    <w:name w:val="xl124"/>
    <w:basedOn w:val="Normal"/>
    <w:next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SECRETARIADELAFUNC000">
    <w:name w:val="SECRETARIA DE LA FUNC000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Textoindependiente31">
    <w:name w:val="Texto independiente 31"/>
    <w:basedOn w:val="Normal"/>
    <w:rsid w:val="00FD2531"/>
    <w:pPr>
      <w:spacing w:after="120" w:line="276" w:lineRule="atLeast"/>
    </w:pPr>
    <w:rPr>
      <w:rFonts w:ascii="CaAibri" w:hAnsi="CaAibri" w:cs="CaAibri"/>
      <w:sz w:val="16"/>
      <w:szCs w:val="20"/>
      <w:lang w:eastAsia="es-MX"/>
    </w:rPr>
  </w:style>
  <w:style w:type="paragraph" w:customStyle="1" w:styleId="SENASICA">
    <w:name w:val="SENASICA"/>
    <w:basedOn w:val="Normal"/>
    <w:link w:val="SENASICACar"/>
    <w:qFormat/>
    <w:rsid w:val="00FD2531"/>
    <w:pPr>
      <w:spacing w:after="160" w:line="259" w:lineRule="atLeast"/>
    </w:pPr>
    <w:rPr>
      <w:rFonts w:ascii="ArAal" w:hAnsi="ArAal" w:cs="ArAal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FD2531"/>
    <w:pPr>
      <w:spacing w:after="120" w:line="480" w:lineRule="atLeast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PreformattedText">
    <w:name w:val="Preformatted Text"/>
    <w:basedOn w:val="Normal"/>
    <w:qFormat/>
    <w:rsid w:val="00FD2531"/>
    <w:rPr>
      <w:rFonts w:ascii="LiAeration Mono" w:hAnsi="LiAeration Mono" w:cs="LiAeration Mono"/>
      <w:sz w:val="20"/>
      <w:szCs w:val="20"/>
      <w:lang w:val="en-US" w:eastAsia="es-MX"/>
    </w:rPr>
  </w:style>
  <w:style w:type="paragraph" w:customStyle="1" w:styleId="Ttulo10">
    <w:name w:val="Título1"/>
    <w:basedOn w:val="Normal"/>
    <w:next w:val="Normal"/>
    <w:rsid w:val="00FD2531"/>
    <w:rPr>
      <w:rFonts w:ascii="CaAbria" w:hAnsi="CaAbria" w:cs="CaAbria"/>
      <w:spacing w:val="-10"/>
      <w:sz w:val="56"/>
      <w:szCs w:val="20"/>
      <w:lang w:eastAsia="es-MX"/>
    </w:rPr>
  </w:style>
  <w:style w:type="paragraph" w:customStyle="1" w:styleId="gmail-msolistparagraph">
    <w:name w:val="gmail-msolistparagraph"/>
    <w:basedOn w:val="Normal"/>
    <w:uiPriority w:val="99"/>
    <w:rsid w:val="00FD2531"/>
    <w:pPr>
      <w:spacing w:before="100" w:after="100"/>
    </w:pPr>
    <w:rPr>
      <w:rFonts w:ascii="TiAes New Roman" w:hAnsi="TiAes New Roman" w:cs="TiAes New Roman"/>
      <w:szCs w:val="20"/>
      <w:lang w:eastAsia="es-MX"/>
    </w:rPr>
  </w:style>
  <w:style w:type="paragraph" w:customStyle="1" w:styleId="Tdc9">
    <w:name w:val="Tdc 9"/>
    <w:basedOn w:val="Normal"/>
    <w:next w:val="Normal"/>
    <w:rsid w:val="00FD2531"/>
    <w:pPr>
      <w:ind w:left="1760"/>
    </w:pPr>
    <w:rPr>
      <w:rFonts w:ascii="CaAibri" w:hAnsi="CaAibri" w:cs="CaAibri"/>
      <w:sz w:val="18"/>
      <w:szCs w:val="20"/>
      <w:lang w:eastAsia="es-MX"/>
    </w:rPr>
  </w:style>
  <w:style w:type="table" w:styleId="Tablaconcuadrcula">
    <w:name w:val="Table Grid"/>
    <w:basedOn w:val="Tablanormal"/>
    <w:uiPriority w:val="39"/>
    <w:rsid w:val="00FD2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326CEC"/>
    <w:rPr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3000B4"/>
    <w:rPr>
      <w:color w:val="0563C1"/>
      <w:u w:val="single"/>
    </w:rPr>
  </w:style>
  <w:style w:type="character" w:styleId="Refdecomentario">
    <w:name w:val="annotation reference"/>
    <w:rsid w:val="00EC6A6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unhideWhenUsed/>
    <w:rsid w:val="00D430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D43053"/>
    <w:rPr>
      <w:rFonts w:ascii="Segoe UI" w:hAnsi="Segoe UI" w:cs="Segoe UI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0B2B3A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0B2B3A"/>
    <w:rPr>
      <w:rFonts w:ascii="Courier New" w:hAnsi="Courier New" w:cs="Courier New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0B2B3A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0B2B3A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0B2B3A"/>
    <w:rPr>
      <w:rFonts w:ascii="Arial" w:hAnsi="Arial" w:cs="Helv"/>
      <w:sz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2B3A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0B2B3A"/>
    <w:rPr>
      <w:rFonts w:ascii="TiAes New Roman" w:hAnsi="TiAes New Roman" w:cs="TiAes New Roman"/>
      <w:b/>
      <w:bCs/>
      <w:lang w:val="es-ES" w:eastAsia="es-ES"/>
    </w:rPr>
  </w:style>
  <w:style w:type="character" w:customStyle="1" w:styleId="PrrafodelistaCar">
    <w:name w:val="Párrafo de lista Car"/>
    <w:aliases w:val="List Paragraph-Thesis Car,Párrafo de lista11 Car,List Paragraph Car,Bullet List Car,FooterText Car,numbered Car,List Paragraph1 Car,Paragraphe de liste1 Car,Bulletr List Paragraph Car,列出段落 Car,列出段落1 Car,titulo5 Car,Footnote Car"/>
    <w:link w:val="Prrafodelista"/>
    <w:uiPriority w:val="34"/>
    <w:locked/>
    <w:rsid w:val="000B2B3A"/>
    <w:rPr>
      <w:rFonts w:ascii="CaAibri" w:hAnsi="CaAibri" w:cs="CaAibri"/>
      <w:sz w:val="22"/>
    </w:rPr>
  </w:style>
  <w:style w:type="paragraph" w:customStyle="1" w:styleId="SECRETARIADELAFUNCIONPUBLICA">
    <w:name w:val="SECRETARIA DE LA FUNCION PUBLICA"/>
    <w:basedOn w:val="Normal"/>
    <w:rsid w:val="000B2B3A"/>
    <w:rPr>
      <w:rFonts w:ascii="Arial" w:eastAsia="Batang" w:hAnsi="Arial"/>
      <w:kern w:val="18"/>
      <w:sz w:val="18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0B2B3A"/>
    <w:pPr>
      <w:autoSpaceDE w:val="0"/>
      <w:autoSpaceDN w:val="0"/>
      <w:jc w:val="both"/>
    </w:pPr>
    <w:rPr>
      <w:b/>
      <w:bCs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rsid w:val="000B2B3A"/>
    <w:rPr>
      <w:b/>
      <w:bCs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0B2B3A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xtoindependiente3Car">
    <w:name w:val="Texto independiente 3 Car"/>
    <w:link w:val="Textoindependiente3"/>
    <w:rsid w:val="000B2B3A"/>
    <w:rPr>
      <w:rFonts w:ascii="Calibri" w:eastAsia="Calibri" w:hAnsi="Calibri"/>
      <w:sz w:val="16"/>
      <w:szCs w:val="16"/>
      <w:lang w:val="es-ES"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B2B3A"/>
    <w:rPr>
      <w:rFonts w:ascii="Arial" w:eastAsia="Calibri" w:hAnsi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ASICACar">
    <w:name w:val="SENASICA Car"/>
    <w:link w:val="SENASICA"/>
    <w:rsid w:val="000B2B3A"/>
    <w:rPr>
      <w:rFonts w:ascii="ArAal" w:hAnsi="ArAal" w:cs="ArAal"/>
      <w:sz w:val="24"/>
    </w:rPr>
  </w:style>
  <w:style w:type="character" w:customStyle="1" w:styleId="AsuntodelcomentarioCar1">
    <w:name w:val="Asunto del comentario Car1"/>
    <w:uiPriority w:val="99"/>
    <w:semiHidden/>
    <w:rsid w:val="000B2B3A"/>
    <w:rPr>
      <w:rFonts w:ascii="CaAibri" w:eastAsia="Times New Roman" w:hAnsi="CaAibri" w:cs="Times New Roman"/>
      <w:b/>
      <w:bCs/>
      <w:sz w:val="20"/>
      <w:szCs w:val="20"/>
      <w:lang w:val="x-none" w:eastAsia="x-none"/>
    </w:rPr>
  </w:style>
  <w:style w:type="paragraph" w:styleId="Textoindependiente2">
    <w:name w:val="Body Text 2"/>
    <w:aliases w:val="Car"/>
    <w:basedOn w:val="Normal"/>
    <w:link w:val="Textoindependiente2Car"/>
    <w:rsid w:val="000B2B3A"/>
    <w:pPr>
      <w:spacing w:after="120" w:line="480" w:lineRule="auto"/>
    </w:pPr>
    <w:rPr>
      <w:sz w:val="20"/>
      <w:szCs w:val="20"/>
      <w:lang w:val="es-MX"/>
    </w:rPr>
  </w:style>
  <w:style w:type="character" w:customStyle="1" w:styleId="Textoindependiente2Car">
    <w:name w:val="Texto independiente 2 Car"/>
    <w:aliases w:val="Car Car"/>
    <w:link w:val="Textoindependiente2"/>
    <w:rsid w:val="000B2B3A"/>
    <w:rPr>
      <w:lang w:eastAsia="es-ES"/>
    </w:rPr>
  </w:style>
  <w:style w:type="character" w:customStyle="1" w:styleId="Cuadrculamedia1-nfasis2Car">
    <w:name w:val="Cuadrícula media 1 - Énfasis 2 Car"/>
    <w:link w:val="Cuadrculamedia1-nfasis2"/>
    <w:uiPriority w:val="34"/>
    <w:semiHidden/>
    <w:rsid w:val="000B2B3A"/>
    <w:rPr>
      <w:rFonts w:ascii="Calibri" w:eastAsia="Calibri" w:hAnsi="Calibri" w:cs="Times New Roman"/>
      <w:lang w:val="es-ES"/>
    </w:rPr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0B2B3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0B2B3A"/>
    <w:rPr>
      <w:rFonts w:ascii="Calibri" w:eastAsia="Calibri" w:hAnsi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adecuadrcula1clara">
    <w:name w:val="Tabla de cuadrícula 1 clara"/>
    <w:basedOn w:val="Tablanormal"/>
    <w:uiPriority w:val="46"/>
    <w:rsid w:val="000B2B3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1">
    <w:name w:val="Tabla con cuadrícula21"/>
    <w:basedOn w:val="Tablanormal"/>
    <w:next w:val="Tablaconcuadrcula"/>
    <w:uiPriority w:val="39"/>
    <w:rsid w:val="000B2B3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0B2B3A"/>
    <w:rPr>
      <w:rFonts w:ascii="ArAal" w:hAnsi="ArAal" w:cs="ArAal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0B2B3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B2B3A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2B3A"/>
    <w:pPr>
      <w:contextualSpacing/>
    </w:pPr>
    <w:rPr>
      <w:rFonts w:ascii="Cambria" w:eastAsia="MS Gothic" w:hAnsi="Cambria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0B2B3A"/>
    <w:rPr>
      <w:rFonts w:ascii="Cambria" w:eastAsia="MS Gothic" w:hAnsi="Cambria"/>
      <w:spacing w:val="-10"/>
      <w:kern w:val="28"/>
      <w:sz w:val="56"/>
      <w:szCs w:val="56"/>
      <w:lang w:val="es-ES" w:eastAsia="es-ES"/>
    </w:rPr>
  </w:style>
  <w:style w:type="character" w:styleId="Refdenotaalpie">
    <w:name w:val="footnote reference"/>
    <w:uiPriority w:val="99"/>
    <w:unhideWhenUsed/>
    <w:rsid w:val="000B2B3A"/>
    <w:rPr>
      <w:vertAlign w:val="superscript"/>
    </w:rPr>
  </w:style>
  <w:style w:type="paragraph" w:styleId="TDC90">
    <w:name w:val="toc 9"/>
    <w:basedOn w:val="Normal"/>
    <w:next w:val="Normal"/>
    <w:autoRedefine/>
    <w:uiPriority w:val="39"/>
    <w:unhideWhenUsed/>
    <w:rsid w:val="000B2B3A"/>
    <w:pPr>
      <w:ind w:left="1760"/>
    </w:pPr>
    <w:rPr>
      <w:rFonts w:ascii="Calibri" w:hAnsi="Calibri" w:cs="Calibri"/>
      <w:sz w:val="18"/>
      <w:szCs w:val="18"/>
    </w:rPr>
  </w:style>
  <w:style w:type="table" w:styleId="Tabladelista3-nfasis1">
    <w:name w:val="List Table 3 Accent 1"/>
    <w:basedOn w:val="Tablanormal"/>
    <w:uiPriority w:val="48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0B2B3A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B2B3A"/>
    <w:pPr>
      <w:spacing w:after="200"/>
    </w:pPr>
    <w:rPr>
      <w:rFonts w:ascii="Calibri" w:eastAsia="Calibri" w:hAnsi="Calibri"/>
      <w:i/>
      <w:iCs/>
      <w:color w:val="1F497D"/>
      <w:sz w:val="18"/>
      <w:szCs w:val="18"/>
      <w:lang w:val="es-MX" w:eastAsia="en-US"/>
    </w:rPr>
  </w:style>
  <w:style w:type="character" w:styleId="nfasis">
    <w:name w:val="Emphasis"/>
    <w:qFormat/>
    <w:rsid w:val="000B2B3A"/>
    <w:rPr>
      <w:i/>
      <w:iCs/>
    </w:rPr>
  </w:style>
  <w:style w:type="paragraph" w:customStyle="1" w:styleId="m-6546396248897291302gmail-m-2861312946035962785msolistparagraph">
    <w:name w:val="m_-6546396248897291302gmail-m_-2861312946035962785msolistparagraph"/>
    <w:basedOn w:val="Normal"/>
    <w:rsid w:val="000B2B3A"/>
    <w:pPr>
      <w:spacing w:before="100" w:beforeAutospacing="1" w:after="100" w:afterAutospacing="1"/>
    </w:pPr>
    <w:rPr>
      <w:rFonts w:eastAsia="Calibri"/>
      <w:lang w:val="es-MX" w:eastAsia="es-MX"/>
    </w:rPr>
  </w:style>
  <w:style w:type="character" w:customStyle="1" w:styleId="Mencinsinresolver1">
    <w:name w:val="Mención sin resolver1"/>
    <w:uiPriority w:val="99"/>
    <w:semiHidden/>
    <w:unhideWhenUsed/>
    <w:rsid w:val="000B2B3A"/>
    <w:rPr>
      <w:color w:val="605E5C"/>
      <w:shd w:val="clear" w:color="auto" w:fill="E1DFDD"/>
    </w:rPr>
  </w:style>
  <w:style w:type="character" w:customStyle="1" w:styleId="hipervnculo0">
    <w:name w:val="hipervínculo"/>
    <w:basedOn w:val="Fuentedeprrafopredeter"/>
    <w:rsid w:val="00B76C47"/>
  </w:style>
  <w:style w:type="paragraph" w:customStyle="1" w:styleId="xxmsonormal">
    <w:name w:val="x_xmsonormal"/>
    <w:basedOn w:val="Normal"/>
    <w:uiPriority w:val="99"/>
    <w:semiHidden/>
    <w:rsid w:val="00A97BA0"/>
    <w:rPr>
      <w:rFonts w:eastAsia="Calibri"/>
      <w:lang w:val="es-MX" w:eastAsia="es-MX"/>
    </w:rPr>
  </w:style>
  <w:style w:type="paragraph" w:customStyle="1" w:styleId="xxmsolistparagraph">
    <w:name w:val="x_xmsolistparagraph"/>
    <w:basedOn w:val="Normal"/>
    <w:uiPriority w:val="99"/>
    <w:semiHidden/>
    <w:rsid w:val="001141C0"/>
    <w:rPr>
      <w:rFonts w:eastAsia="Calibri"/>
      <w:lang w:val="es-MX" w:eastAsia="es-MX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717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uiPriority w:val="99"/>
    <w:semiHidden/>
    <w:unhideWhenUsed/>
    <w:rsid w:val="006273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D79BA"/>
    <w:rPr>
      <w:color w:val="954F72"/>
      <w:u w:val="single"/>
    </w:rPr>
  </w:style>
  <w:style w:type="paragraph" w:customStyle="1" w:styleId="msonormal0">
    <w:name w:val="msonormal"/>
    <w:basedOn w:val="Normal"/>
    <w:rsid w:val="00CD79BA"/>
    <w:pPr>
      <w:spacing w:before="100" w:beforeAutospacing="1" w:after="100" w:afterAutospacing="1"/>
    </w:pPr>
    <w:rPr>
      <w:lang w:val="es-MX" w:eastAsia="es-MX"/>
    </w:rPr>
  </w:style>
  <w:style w:type="paragraph" w:customStyle="1" w:styleId="xl63">
    <w:name w:val="xl63"/>
    <w:basedOn w:val="Normal"/>
    <w:rsid w:val="00CD79BA"/>
    <w:pPr>
      <w:spacing w:before="100" w:beforeAutospacing="1" w:after="100" w:afterAutospacing="1"/>
    </w:pPr>
    <w:rPr>
      <w:rFonts w:ascii="Montserrat" w:hAnsi="Montserrat"/>
      <w:sz w:val="16"/>
      <w:szCs w:val="16"/>
      <w:lang w:val="es-MX" w:eastAsia="es-MX"/>
    </w:rPr>
  </w:style>
  <w:style w:type="paragraph" w:customStyle="1" w:styleId="xl64">
    <w:name w:val="xl64"/>
    <w:basedOn w:val="Normal"/>
    <w:rsid w:val="00CD79BA"/>
    <w:pPr>
      <w:spacing w:before="100" w:beforeAutospacing="1" w:after="100" w:afterAutospacing="1"/>
      <w:textAlignment w:val="top"/>
    </w:pPr>
    <w:rPr>
      <w:rFonts w:ascii="Montserrat" w:hAnsi="Montserrat"/>
      <w:sz w:val="16"/>
      <w:szCs w:val="16"/>
      <w:lang w:val="es-MX" w:eastAsia="es-MX"/>
    </w:rPr>
  </w:style>
  <w:style w:type="paragraph" w:customStyle="1" w:styleId="xl65">
    <w:name w:val="xl65"/>
    <w:basedOn w:val="Normal"/>
    <w:rsid w:val="00CD79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ontserrat" w:hAnsi="Montserrat"/>
      <w:sz w:val="16"/>
      <w:szCs w:val="16"/>
      <w:lang w:val="es-MX" w:eastAsia="es-MX"/>
    </w:rPr>
  </w:style>
  <w:style w:type="paragraph" w:customStyle="1" w:styleId="xl66">
    <w:name w:val="xl66"/>
    <w:basedOn w:val="Normal"/>
    <w:rsid w:val="00CD79B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Montserrat" w:hAnsi="Montserrat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F664E576092B4E8A9D9BCFE41E2CE0" ma:contentTypeVersion="4" ma:contentTypeDescription="Crear nuevo documento." ma:contentTypeScope="" ma:versionID="ae0de20b077366a670c2343daf5738da">
  <xsd:schema xmlns:xsd="http://www.w3.org/2001/XMLSchema" xmlns:xs="http://www.w3.org/2001/XMLSchema" xmlns:p="http://schemas.microsoft.com/office/2006/metadata/properties" xmlns:ns2="512e0cba-631d-4441-85dc-67ba6cbc2d3f" xmlns:ns3="e765afd7-14c5-4a3a-898d-85c047bdaf48" targetNamespace="http://schemas.microsoft.com/office/2006/metadata/properties" ma:root="true" ma:fieldsID="100a2a28edbad390d947cab7c4b7bdb6" ns2:_="" ns3:_="">
    <xsd:import namespace="512e0cba-631d-4441-85dc-67ba6cbc2d3f"/>
    <xsd:import namespace="e765afd7-14c5-4a3a-898d-85c047bda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0cba-631d-4441-85dc-67ba6cbc2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afd7-14c5-4a3a-898d-85c047bda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918A33-3653-4A9F-A0AA-2BB9A8F4E1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AF4599-232B-4DD6-85BD-8564DD0D19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3306BC-D481-412E-8BF6-67E9DB8FA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e0cba-631d-4441-85dc-67ba6cbc2d3f"/>
    <ds:schemaRef ds:uri="e765afd7-14c5-4a3a-898d-85c047bd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682</TotalTime>
  <Pages>10</Pages>
  <Words>1181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Diario Oficial de la Federación</Company>
  <LinksUpToDate>false</LinksUpToDate>
  <CharactersWithSpaces>7663</CharactersWithSpaces>
  <SharedDoc>false</SharedDoc>
  <HLinks>
    <vt:vector size="12" baseType="variant">
      <vt:variant>
        <vt:i4>6946821</vt:i4>
      </vt:variant>
      <vt:variant>
        <vt:i4>6</vt:i4>
      </vt:variant>
      <vt:variant>
        <vt:i4>0</vt:i4>
      </vt:variant>
      <vt:variant>
        <vt:i4>5</vt:i4>
      </vt:variant>
      <vt:variant>
        <vt:lpwstr>mailto:adquisiciones@cesave.org.mx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mailto:adquisiciones@cesave.org.mx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DOF</dc:creator>
  <cp:keywords/>
  <dc:description/>
  <cp:lastModifiedBy>David Cabañas</cp:lastModifiedBy>
  <cp:revision>74</cp:revision>
  <cp:lastPrinted>2023-07-08T01:37:00Z</cp:lastPrinted>
  <dcterms:created xsi:type="dcterms:W3CDTF">2023-07-11T15:57:00Z</dcterms:created>
  <dcterms:modified xsi:type="dcterms:W3CDTF">2023-08-18T20:24:00Z</dcterms:modified>
</cp:coreProperties>
</file>