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358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0" w:name="_Toc483934586"/>
      <w:bookmarkStart w:id="1" w:name="_Toc13477464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</w:t>
      </w:r>
      <w:bookmarkEnd w:id="0"/>
      <w:bookmarkEnd w:id="1"/>
    </w:p>
    <w:p w14:paraId="3CCDAAD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ESTATUTOS</w:t>
      </w:r>
    </w:p>
    <w:p w14:paraId="2858E57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7B186A8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F2494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BBBF29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6AD9664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BF7610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5DC539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3E83F1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154F7F6" w14:textId="77777777" w:rsidR="00A905DA" w:rsidRPr="00A905DA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699F9BDB" w14:textId="77777777" w:rsidR="00A905DA" w:rsidRPr="00A905DA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7CF1DD4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6FBAD36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C4596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E717DA6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No.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397572" w:rsidRPr="00ED2EA0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Pr="00ED2EA0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VERDAD QUE LOS DOCUMENTOS QUE PRESENTO SON LOS ESTATUTOS CON LOS QUE SE RIGE ACTUALMENTE LA EMPRESA QUE REPRESENTO.</w:t>
      </w:r>
    </w:p>
    <w:p w14:paraId="71E994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413D85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A7A983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7F6ED9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47CE7A2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C7DA92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904CC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40360B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7A1CA9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CC1C81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980DFC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85E699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6EEB17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LEGAL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1A55251A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F6D2C48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1F27C88" w14:textId="77777777" w:rsidR="00A41F48" w:rsidRPr="00593EF9" w:rsidRDefault="00A41F48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B88F8C" w14:textId="77777777" w:rsidR="000B2B3A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45C11D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B40E7A7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FFF7D4A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87B69A3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3A0829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9CA8924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BB6F150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433887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CCB938B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6B98D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44BE600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EE3B4B9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7D63EA2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52E608EF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43F6FA2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2" w:name="_Toc483934587"/>
      <w:bookmarkStart w:id="3" w:name="_Toc13477465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2</w:t>
      </w:r>
      <w:bookmarkEnd w:id="2"/>
      <w:bookmarkEnd w:id="3"/>
    </w:p>
    <w:p w14:paraId="46737B6A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REVOCACIÓN DE PODERES</w:t>
      </w:r>
    </w:p>
    <w:p w14:paraId="37D206E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C694B9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EB26D9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C833FB0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LUGAR, _______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BC8F9A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D160C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1AC30F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6B1A37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FBB1207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79CC5C8E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5C7300F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211FC6E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4ED50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CF4C5F7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. 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EL PODER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QUE EXHIBO NO ME HA SIDO REVOCADO NI LIMITADO EN FORMA ALGUNA</w:t>
      </w:r>
    </w:p>
    <w:p w14:paraId="0AB9374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963555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A53FC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7E000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1CDEAE0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0F0706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FF85D3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E95464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27AA0A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45F8B8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163348C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48830EA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303059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LEGAL 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5A7AF15D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6686FEF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29185FB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4" w:name="_Toc483934588"/>
      <w:bookmarkStart w:id="5" w:name="_Toc13477466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3</w:t>
      </w:r>
      <w:bookmarkEnd w:id="4"/>
      <w:bookmarkEnd w:id="5"/>
    </w:p>
    <w:p w14:paraId="510AF0F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INHABILITACIÓN O SUSPENSIÓN</w:t>
      </w:r>
    </w:p>
    <w:p w14:paraId="25E35E2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01A726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752F30A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F92C0C3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048BA75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</w:p>
    <w:p w14:paraId="3793568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1CEB4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4D4AFE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BA773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AFF3172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404F196B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044DFFC7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506B019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F7836D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EB019DE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LICITACIÓN PÚBLICA No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QUE, MI REPRESENTADA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478D7399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1AB2B8F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FBF0C5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3DA39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896E9D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B319C6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DCF033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78072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18DC7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1EAE6A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BB9AFD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26B93C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876FC12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08942E8E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6" w:name="_Toc483934589"/>
      <w:bookmarkStart w:id="7" w:name="_Toc13477467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4</w:t>
      </w:r>
      <w:bookmarkEnd w:id="6"/>
      <w:bookmarkEnd w:id="7"/>
    </w:p>
    <w:p w14:paraId="56A0357C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CONFORMIDAD</w:t>
      </w:r>
    </w:p>
    <w:p w14:paraId="4F0C6BC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703ED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E86F94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56A2230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1946BE5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1C34A1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E051CA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26953D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7968F8C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5A3E20C0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C3BC163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E5BF58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D8A3535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CONOZCO EN SU INTEGRIDAD Y MANIFIESTO MI CONFORMIDAD CON TODOS Y CADA UNO DE LOS PUNTOS Y REQUISITOS ESENCIALES </w:t>
      </w:r>
      <w:r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ESTABLECIDOS EN LAS BASES DE LA 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F71864" w:rsidRP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AS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I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MISMO CONOZCO Y ESTOY CONFORME CON TODO LO ASENTADO EN LA JUNTA DE ACLARACIONES</w:t>
      </w:r>
    </w:p>
    <w:p w14:paraId="053A08E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674D19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C72A83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97BBF2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A9A139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A0069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DF6F7A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20646E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1ED777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985EBF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5F382F8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99BCB82" w14:textId="77777777" w:rsidR="000B2B3A" w:rsidRPr="00593EF9" w:rsidRDefault="000B2B3A" w:rsidP="002A357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5349AB2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8" w:name="_Toc483934590"/>
      <w:bookmarkStart w:id="9" w:name="_Toc13477468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5</w:t>
      </w:r>
      <w:bookmarkEnd w:id="8"/>
      <w:bookmarkEnd w:id="9"/>
    </w:p>
    <w:p w14:paraId="1831BCE9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COMPROMISO PARA RESPONDER POR FALLA O DEFECTO</w:t>
      </w:r>
    </w:p>
    <w:p w14:paraId="0F15B3C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532070F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013060DF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1A9B60E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E190F5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B76C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0EE7A8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D0B4B65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CCFC5A8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73426B6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E8E47C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2E12EC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4AAB1D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 (NOMBRE) ME COMPROMETO A RESPONDER POR CUALQUIER FALLA O DEFECTO QUE PRESENTE EL BIEN O SERVICIO, ASÍ COMO ALGUNA RESPONSABILIDAD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EN QUE SE HUBIERE INCURRIDO, EN LOS TÉRMINOS SEÑALADOS EN EL CONTRATO RESPECTIVO Y EN EL CÓDIGO CIVIL FEDERAL.</w:t>
      </w:r>
    </w:p>
    <w:p w14:paraId="6A2BC47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DCC6F4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B5E47D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DE5E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5D6C40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8E7D59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CC8AA0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387D0D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5BFF5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3F9FA6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670233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2236A3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4CDD9EB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02CE13D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0" w:name="_Toc483934591"/>
      <w:bookmarkStart w:id="11" w:name="_Toc13477469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6</w:t>
      </w:r>
      <w:bookmarkEnd w:id="10"/>
      <w:bookmarkEnd w:id="11"/>
    </w:p>
    <w:p w14:paraId="5BFE45D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CARACTERÍSTICAS Y ESPECIFICACIONES</w:t>
      </w:r>
    </w:p>
    <w:p w14:paraId="0653B57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98AF0D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263F3B9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6733058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16E5E00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0D2860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2050CB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F4E33CE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DAE14AF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571291C1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30CC4C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55BFDB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8618E22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YO (NOMBRE) GARANTIZO QUE ME APEGO A LAS CARACTERÍSTICAS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 ESPECIFICACIONES TÉCNICAS ESTABLECIDAS EN LAS PRESENTES BASES CONFORME A SU PROPUESTA.</w:t>
      </w:r>
    </w:p>
    <w:p w14:paraId="38E7875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75F9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ECAA31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ABA5E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FBD1CF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DCE67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FC0A1C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2BAAD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4B6A3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72EF04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A39A06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5DA88CE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EF37AA3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F70254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2" w:name="_Toc483934592"/>
      <w:bookmarkStart w:id="13" w:name="_Toc13477470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7</w:t>
      </w:r>
      <w:bookmarkEnd w:id="12"/>
      <w:bookmarkEnd w:id="13"/>
    </w:p>
    <w:p w14:paraId="4B7A8EE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ENTREGA</w:t>
      </w:r>
    </w:p>
    <w:p w14:paraId="05C6FF4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C7576E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6000547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22C325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71F798A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BC294D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D36B6E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3A6547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551B1C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60E2AD60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68142D7C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7064837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163C686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GARANTIZO QUE LA ENTREGA DEL BIEN O SERVICIO SE REALIZARÁ EN ESTRICTO APEGO A LAS ESPECIFICACIONES ESTABLECIDAS EN EL ANEXO 1. </w:t>
      </w:r>
    </w:p>
    <w:p w14:paraId="5004050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F28F2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87C36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15D9A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4DF9E10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243E6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3D98CF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5C32BF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662AD4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9F4D22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9C16E4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22855E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PERSONA FÍSICA O DEL REPRESENTANTE LEGAL 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757622BD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245050B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4" w:name="_Toc483934593"/>
      <w:bookmarkStart w:id="15" w:name="_Toc13477471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8</w:t>
      </w:r>
      <w:bookmarkEnd w:id="14"/>
      <w:bookmarkEnd w:id="15"/>
    </w:p>
    <w:p w14:paraId="57DE5F0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PAGO DE IMPUESTOS</w:t>
      </w:r>
    </w:p>
    <w:p w14:paraId="46463A6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D72DC9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77AB00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9BEC6D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69B25B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DACA32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3DBAC7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A1B5C7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107D984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0B1DAF9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50FD97D0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D35CF8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B09DA9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CEC12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BC5F76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 ME ENCUENTRO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0ADD416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8C0D4C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5482F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4202A3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075937F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0FAE3E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1282F1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7AF947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8ECD45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B7503E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A3AB10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A8A9B7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6EC59BF1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49DC9FDC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6" w:name="_Toc483934594"/>
      <w:bookmarkStart w:id="17" w:name="_Toc13477472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9</w:t>
      </w:r>
      <w:bookmarkEnd w:id="16"/>
      <w:bookmarkEnd w:id="17"/>
    </w:p>
    <w:p w14:paraId="16292EA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ÉTICA</w:t>
      </w:r>
    </w:p>
    <w:p w14:paraId="6393314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69628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69D64D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4700833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9E0584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BB1A27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8B125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1C6045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764276F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4344180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A0DFE1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267F41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07325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13AE7F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40262FD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DECLARO BAJO PROTESTA DE DECIR VERDAD QUE </w:t>
      </w:r>
      <w:r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>POR SÍ MISMO</w:t>
      </w:r>
      <w:r w:rsidR="00783671"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>(A)</w:t>
      </w:r>
      <w:r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O TRAVÉS DE INTERPÓSITA PERSONA, ME ABSTENGO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U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OTROS ASPECTOS QUE OTORGUEN CONDICIONES MÁS VENTAJOSAS CON RELACIÓN A LOS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(AS)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DEMÁS PARTICIPANTES</w:t>
      </w:r>
    </w:p>
    <w:p w14:paraId="168F65D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60FA7C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A5953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35C602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C07BD8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3FE348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2B8818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3FBCD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EB1873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33DAD2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0D15BE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F61C124" w14:textId="77777777" w:rsidR="000B2B3A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4A4A9837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24F43B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9F3CD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C71870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C11E962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5AB78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46C2908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AA19132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BC8850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75F54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F6C9D5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3644DA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29B71F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10</w:t>
      </w:r>
    </w:p>
    <w:p w14:paraId="14D446C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CONFIDENCIALIDAD</w:t>
      </w:r>
    </w:p>
    <w:p w14:paraId="5080A37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A2BC5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9A616B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08658A2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B4B52B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A8F822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5440207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79D63CE3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64AF0F6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2EA75E8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C4FE2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6CB4FD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C40E53">
        <w:rPr>
          <w:rFonts w:ascii="Arial" w:hAnsi="Arial" w:cs="Arial"/>
          <w:color w:val="000000"/>
          <w:sz w:val="22"/>
          <w:szCs w:val="22"/>
        </w:rPr>
        <w:t xml:space="preserve">POR MEDIO DE LA PRESENTE, </w:t>
      </w:r>
      <w:proofErr w:type="gramStart"/>
      <w:r w:rsidRPr="00C40E53">
        <w:rPr>
          <w:rFonts w:ascii="Arial" w:hAnsi="Arial" w:cs="Arial"/>
          <w:color w:val="000000"/>
          <w:sz w:val="22"/>
          <w:szCs w:val="22"/>
        </w:rPr>
        <w:t>EN RELACIÓN A</w:t>
      </w:r>
      <w:proofErr w:type="gramEnd"/>
      <w:r w:rsidRPr="00C40E53">
        <w:rPr>
          <w:rFonts w:ascii="Arial" w:hAnsi="Arial" w:cs="Arial"/>
          <w:color w:val="000000"/>
          <w:sz w:val="22"/>
          <w:szCs w:val="22"/>
        </w:rPr>
        <w:t xml:space="preserve"> LA </w:t>
      </w:r>
      <w:r w:rsidRPr="00C40E53">
        <w:rPr>
          <w:rFonts w:ascii="Arial" w:hAnsi="Arial" w:cs="Arial"/>
          <w:bCs/>
          <w:color w:val="000000"/>
          <w:sz w:val="22"/>
          <w:szCs w:val="22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</w:rPr>
        <w:t>LP/CESAVEVER/2023/006</w:t>
      </w:r>
      <w:r w:rsidRPr="00C40E53">
        <w:rPr>
          <w:rFonts w:ascii="Arial" w:hAnsi="Arial" w:cs="Arial"/>
          <w:color w:val="000000"/>
          <w:sz w:val="22"/>
          <w:szCs w:val="22"/>
        </w:rPr>
        <w:t>, YO (NOMBRE) ME OBLIGO A PROPORCIONAR EL SERVICIO BAJO LAS MÁS ESTRICTAS REGLAS DE CONFIDENCIALIDAD Y SECRETO PROFESIONAL. EN ESTE SENTIDO CUALQUIER DOCUMENTACIÓN O INFORMACIÓN QUE CONSERVE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COMO PARTE DE MIS ARCHIVOS A LA CONCLUSIÓN DEL SERVICIO, PASARÁ A SER PROPIEDAD DE “</w:t>
      </w:r>
      <w:r w:rsidRPr="00593EF9">
        <w:rPr>
          <w:rFonts w:ascii="Arial" w:hAnsi="Arial" w:cs="Arial"/>
          <w:b/>
          <w:color w:val="000000"/>
          <w:sz w:val="22"/>
          <w:szCs w:val="22"/>
        </w:rPr>
        <w:t>EL COMITÉ”;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ASIMISMO ME OBLIGO A NO DIVULGAR LOS INFORMES, DATOS Y RESULTADOS OBTENIDOS DEL SERVICIO PRESTADO.</w:t>
      </w:r>
    </w:p>
    <w:p w14:paraId="5B09ED5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12E17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78AFD4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9DB597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0F3573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255343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4A3F26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552C276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F8AFB8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8342FE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077633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07E9FD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8B2ECB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8F439B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D4BC1D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564A82CB" w14:textId="77777777" w:rsidR="000A59DB" w:rsidRPr="00593EF9" w:rsidRDefault="000A59DB" w:rsidP="007B1A7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3CE28D4A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E60B2D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1A1092D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CC5A65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3ACB6A2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2C8D472F" w14:textId="77777777" w:rsidR="006E109F" w:rsidRPr="00593EF9" w:rsidRDefault="006E109F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EE55097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8AE7378" w14:textId="77777777" w:rsidR="000B2B3A" w:rsidRPr="00593EF9" w:rsidRDefault="000B2B3A" w:rsidP="00F71864">
      <w:pPr>
        <w:rPr>
          <w:rFonts w:ascii="Arial" w:hAnsi="Arial" w:cs="Arial"/>
          <w:b/>
          <w:bCs/>
          <w:color w:val="202025"/>
          <w:sz w:val="22"/>
          <w:szCs w:val="22"/>
        </w:rPr>
      </w:pPr>
    </w:p>
    <w:sectPr w:rsidR="000B2B3A" w:rsidRPr="00593EF9" w:rsidSect="00593EF9">
      <w:headerReference w:type="even" r:id="rId10"/>
      <w:footerReference w:type="even" r:id="rId11"/>
      <w:footerReference w:type="default" r:id="rId12"/>
      <w:type w:val="continuous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92E27" w14:textId="77777777" w:rsidR="000670DF" w:rsidRDefault="000670DF">
      <w:r>
        <w:separator/>
      </w:r>
    </w:p>
  </w:endnote>
  <w:endnote w:type="continuationSeparator" w:id="0">
    <w:p w14:paraId="2E53D4A4" w14:textId="77777777" w:rsidR="000670DF" w:rsidRDefault="000670DF">
      <w:r>
        <w:continuationSeparator/>
      </w:r>
    </w:p>
  </w:endnote>
  <w:endnote w:type="continuationNotice" w:id="1">
    <w:p w14:paraId="751948F6" w14:textId="77777777" w:rsidR="000670DF" w:rsidRDefault="000670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5999" w14:textId="77777777" w:rsidR="00FD2A1C" w:rsidRPr="00F2504E" w:rsidRDefault="00FD2A1C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3BCBCB4C" w14:textId="77777777" w:rsidR="00FD2A1C" w:rsidRDefault="00FD2A1C">
    <w:pPr>
      <w:pStyle w:val="Piedepgina"/>
    </w:pPr>
  </w:p>
  <w:p w14:paraId="5B48A671" w14:textId="77777777" w:rsidR="00FD2A1C" w:rsidRDefault="00FD2A1C"/>
  <w:p w14:paraId="675380AA" w14:textId="77777777" w:rsidR="00FD2A1C" w:rsidRDefault="00FD2A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EEF3F" w14:textId="77777777" w:rsidR="00FD2A1C" w:rsidRDefault="00FD2A1C">
    <w:pPr>
      <w:pStyle w:val="Piedepgina"/>
    </w:pPr>
  </w:p>
  <w:p w14:paraId="017DFA3C" w14:textId="77777777" w:rsidR="00FD2A1C" w:rsidRDefault="00FD2A1C"/>
  <w:p w14:paraId="486D2828" w14:textId="77777777" w:rsidR="00FD2A1C" w:rsidRDefault="00FD2A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4007F" w14:textId="77777777" w:rsidR="000670DF" w:rsidRDefault="000670DF">
      <w:r>
        <w:separator/>
      </w:r>
    </w:p>
  </w:footnote>
  <w:footnote w:type="continuationSeparator" w:id="0">
    <w:p w14:paraId="5A8A3036" w14:textId="77777777" w:rsidR="000670DF" w:rsidRDefault="000670DF">
      <w:r>
        <w:continuationSeparator/>
      </w:r>
    </w:p>
  </w:footnote>
  <w:footnote w:type="continuationNotice" w:id="1">
    <w:p w14:paraId="7AFF2532" w14:textId="77777777" w:rsidR="000670DF" w:rsidRDefault="000670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515F" w14:textId="77777777" w:rsidR="00FD2A1C" w:rsidRDefault="002B5F3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993139A" wp14:editId="07777777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4C360E" id="Grupo 1" o:spid="_x0000_s1026" style="position:absolute;margin-left:14.9pt;margin-top:4.55pt;width:141.75pt;height:113.4pt;z-index:251657728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2D830042" w14:textId="77777777" w:rsidR="00FD2A1C" w:rsidRDefault="00FD2A1C"/>
  <w:p w14:paraId="46CCE917" w14:textId="77777777" w:rsidR="00FD2A1C" w:rsidRDefault="00FD2A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3A0D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23E3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812E0"/>
    <w:multiLevelType w:val="hybridMultilevel"/>
    <w:tmpl w:val="77B48E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B3281"/>
    <w:multiLevelType w:val="hybridMultilevel"/>
    <w:tmpl w:val="0AD4CD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4546C"/>
    <w:multiLevelType w:val="multilevel"/>
    <w:tmpl w:val="15F0E446"/>
    <w:lvl w:ilvl="0">
      <w:start w:val="1"/>
      <w:numFmt w:val="lowerLetter"/>
      <w:lvlText w:val="%1)"/>
      <w:lvlJc w:val="left"/>
      <w:pPr>
        <w:ind w:left="6629" w:hanging="360"/>
      </w:pPr>
    </w:lvl>
    <w:lvl w:ilvl="1">
      <w:start w:val="1"/>
      <w:numFmt w:val="lowerLetter"/>
      <w:lvlText w:val="%2."/>
      <w:lvlJc w:val="left"/>
      <w:pPr>
        <w:ind w:left="7349" w:hanging="360"/>
      </w:pPr>
    </w:lvl>
    <w:lvl w:ilvl="2">
      <w:start w:val="1"/>
      <w:numFmt w:val="lowerRoman"/>
      <w:lvlText w:val="%3."/>
      <w:lvlJc w:val="right"/>
      <w:pPr>
        <w:ind w:left="8069" w:hanging="180"/>
      </w:pPr>
    </w:lvl>
    <w:lvl w:ilvl="3">
      <w:start w:val="1"/>
      <w:numFmt w:val="decimal"/>
      <w:lvlText w:val="%4."/>
      <w:lvlJc w:val="left"/>
      <w:pPr>
        <w:ind w:left="8789" w:hanging="360"/>
      </w:pPr>
    </w:lvl>
    <w:lvl w:ilvl="4">
      <w:start w:val="1"/>
      <w:numFmt w:val="lowerLetter"/>
      <w:lvlText w:val="%5."/>
      <w:lvlJc w:val="left"/>
      <w:pPr>
        <w:ind w:left="9509" w:hanging="360"/>
      </w:pPr>
    </w:lvl>
    <w:lvl w:ilvl="5">
      <w:start w:val="1"/>
      <w:numFmt w:val="lowerRoman"/>
      <w:lvlText w:val="%6."/>
      <w:lvlJc w:val="right"/>
      <w:pPr>
        <w:ind w:left="10229" w:hanging="180"/>
      </w:pPr>
    </w:lvl>
    <w:lvl w:ilvl="6">
      <w:start w:val="1"/>
      <w:numFmt w:val="decimal"/>
      <w:lvlText w:val="%7."/>
      <w:lvlJc w:val="left"/>
      <w:pPr>
        <w:ind w:left="10949" w:hanging="360"/>
      </w:pPr>
    </w:lvl>
    <w:lvl w:ilvl="7">
      <w:start w:val="1"/>
      <w:numFmt w:val="lowerLetter"/>
      <w:lvlText w:val="%8."/>
      <w:lvlJc w:val="left"/>
      <w:pPr>
        <w:ind w:left="11669" w:hanging="360"/>
      </w:pPr>
    </w:lvl>
    <w:lvl w:ilvl="8">
      <w:start w:val="1"/>
      <w:numFmt w:val="lowerRoman"/>
      <w:lvlText w:val="%9."/>
      <w:lvlJc w:val="right"/>
      <w:pPr>
        <w:ind w:left="12389" w:hanging="180"/>
      </w:pPr>
    </w:lvl>
  </w:abstractNum>
  <w:abstractNum w:abstractNumId="6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74418"/>
    <w:multiLevelType w:val="multilevel"/>
    <w:tmpl w:val="FE6E500E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1FFA02B9"/>
    <w:multiLevelType w:val="multilevel"/>
    <w:tmpl w:val="1166EDB8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74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2CF1750"/>
    <w:multiLevelType w:val="hybridMultilevel"/>
    <w:tmpl w:val="FD2AF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042C4"/>
    <w:multiLevelType w:val="multilevel"/>
    <w:tmpl w:val="E8C2F2AC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99F3A67"/>
    <w:multiLevelType w:val="multilevel"/>
    <w:tmpl w:val="12DE3C50"/>
    <w:lvl w:ilvl="0">
      <w:start w:val="1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C6C4C03"/>
    <w:multiLevelType w:val="multilevel"/>
    <w:tmpl w:val="8FE26B80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A13E7"/>
    <w:multiLevelType w:val="hybridMultilevel"/>
    <w:tmpl w:val="6E761C02"/>
    <w:lvl w:ilvl="0" w:tplc="12C42F72">
      <w:start w:val="1"/>
      <w:numFmt w:val="decimal"/>
      <w:lvlText w:val="2.2.%1 "/>
      <w:lvlJc w:val="right"/>
      <w:pPr>
        <w:ind w:left="4045" w:hanging="360"/>
      </w:pPr>
      <w:rPr>
        <w:rFonts w:ascii="Arial" w:hAnsi="Arial" w:hint="default"/>
        <w:b/>
        <w:i w:val="0"/>
        <w:color w:val="auto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A7454"/>
    <w:multiLevelType w:val="hybridMultilevel"/>
    <w:tmpl w:val="3A88FBA0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0DA0227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501E1"/>
    <w:multiLevelType w:val="hybridMultilevel"/>
    <w:tmpl w:val="58E48C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F7FE7"/>
    <w:multiLevelType w:val="hybridMultilevel"/>
    <w:tmpl w:val="1E1204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424BB"/>
    <w:multiLevelType w:val="multilevel"/>
    <w:tmpl w:val="A0264284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0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60C24"/>
    <w:multiLevelType w:val="multilevel"/>
    <w:tmpl w:val="E9B0C1BC"/>
    <w:lvl w:ilvl="0">
      <w:start w:val="1"/>
      <w:numFmt w:val="decimal"/>
      <w:lvlText w:val="%1"/>
      <w:lvlJc w:val="left"/>
      <w:pPr>
        <w:ind w:left="9494" w:hanging="705"/>
      </w:pPr>
    </w:lvl>
    <w:lvl w:ilvl="1">
      <w:start w:val="1"/>
      <w:numFmt w:val="decimal"/>
      <w:lvlText w:val="%1.%2"/>
      <w:lvlJc w:val="left"/>
      <w:pPr>
        <w:ind w:left="705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301F9"/>
    <w:multiLevelType w:val="hybridMultilevel"/>
    <w:tmpl w:val="1696E746"/>
    <w:lvl w:ilvl="0" w:tplc="CC8A5F96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62" w:hanging="360"/>
      </w:pPr>
    </w:lvl>
    <w:lvl w:ilvl="2" w:tplc="080A001B" w:tentative="1">
      <w:start w:val="1"/>
      <w:numFmt w:val="lowerRoman"/>
      <w:lvlText w:val="%3."/>
      <w:lvlJc w:val="right"/>
      <w:pPr>
        <w:ind w:left="2982" w:hanging="180"/>
      </w:pPr>
    </w:lvl>
    <w:lvl w:ilvl="3" w:tplc="080A000F" w:tentative="1">
      <w:start w:val="1"/>
      <w:numFmt w:val="decimal"/>
      <w:lvlText w:val="%4."/>
      <w:lvlJc w:val="left"/>
      <w:pPr>
        <w:ind w:left="3702" w:hanging="360"/>
      </w:pPr>
    </w:lvl>
    <w:lvl w:ilvl="4" w:tplc="080A0019" w:tentative="1">
      <w:start w:val="1"/>
      <w:numFmt w:val="lowerLetter"/>
      <w:lvlText w:val="%5."/>
      <w:lvlJc w:val="left"/>
      <w:pPr>
        <w:ind w:left="4422" w:hanging="360"/>
      </w:pPr>
    </w:lvl>
    <w:lvl w:ilvl="5" w:tplc="080A001B" w:tentative="1">
      <w:start w:val="1"/>
      <w:numFmt w:val="lowerRoman"/>
      <w:lvlText w:val="%6."/>
      <w:lvlJc w:val="right"/>
      <w:pPr>
        <w:ind w:left="5142" w:hanging="180"/>
      </w:pPr>
    </w:lvl>
    <w:lvl w:ilvl="6" w:tplc="080A000F" w:tentative="1">
      <w:start w:val="1"/>
      <w:numFmt w:val="decimal"/>
      <w:lvlText w:val="%7."/>
      <w:lvlJc w:val="left"/>
      <w:pPr>
        <w:ind w:left="5862" w:hanging="360"/>
      </w:pPr>
    </w:lvl>
    <w:lvl w:ilvl="7" w:tplc="080A0019" w:tentative="1">
      <w:start w:val="1"/>
      <w:numFmt w:val="lowerLetter"/>
      <w:lvlText w:val="%8."/>
      <w:lvlJc w:val="left"/>
      <w:pPr>
        <w:ind w:left="6582" w:hanging="360"/>
      </w:pPr>
    </w:lvl>
    <w:lvl w:ilvl="8" w:tplc="080A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25" w15:restartNumberingAfterBreak="0">
    <w:nsid w:val="7A2406C2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025348">
    <w:abstractNumId w:val="11"/>
  </w:num>
  <w:num w:numId="2" w16cid:durableId="1617984542">
    <w:abstractNumId w:val="14"/>
  </w:num>
  <w:num w:numId="3" w16cid:durableId="1655525401">
    <w:abstractNumId w:val="18"/>
  </w:num>
  <w:num w:numId="4" w16cid:durableId="886065892">
    <w:abstractNumId w:val="8"/>
  </w:num>
  <w:num w:numId="5" w16cid:durableId="90013043">
    <w:abstractNumId w:val="6"/>
  </w:num>
  <w:num w:numId="6" w16cid:durableId="1281567509">
    <w:abstractNumId w:val="13"/>
  </w:num>
  <w:num w:numId="7" w16cid:durableId="142048036">
    <w:abstractNumId w:val="23"/>
  </w:num>
  <w:num w:numId="8" w16cid:durableId="1718234758">
    <w:abstractNumId w:val="20"/>
  </w:num>
  <w:num w:numId="9" w16cid:durableId="1048842477">
    <w:abstractNumId w:val="4"/>
  </w:num>
  <w:num w:numId="10" w16cid:durableId="1131365643">
    <w:abstractNumId w:val="10"/>
  </w:num>
  <w:num w:numId="11" w16cid:durableId="213086268">
    <w:abstractNumId w:val="17"/>
  </w:num>
  <w:num w:numId="12" w16cid:durableId="339235509">
    <w:abstractNumId w:val="9"/>
  </w:num>
  <w:num w:numId="13" w16cid:durableId="1362897610">
    <w:abstractNumId w:val="7"/>
  </w:num>
  <w:num w:numId="14" w16cid:durableId="622199440">
    <w:abstractNumId w:val="19"/>
  </w:num>
  <w:num w:numId="15" w16cid:durableId="1264336445">
    <w:abstractNumId w:val="12"/>
  </w:num>
  <w:num w:numId="16" w16cid:durableId="1745254618">
    <w:abstractNumId w:val="5"/>
  </w:num>
  <w:num w:numId="17" w16cid:durableId="1884830746">
    <w:abstractNumId w:val="21"/>
  </w:num>
  <w:num w:numId="18" w16cid:durableId="1426457800">
    <w:abstractNumId w:val="24"/>
  </w:num>
  <w:num w:numId="19" w16cid:durableId="369035232">
    <w:abstractNumId w:val="22"/>
  </w:num>
  <w:num w:numId="20" w16cid:durableId="892890874">
    <w:abstractNumId w:val="16"/>
  </w:num>
  <w:num w:numId="21" w16cid:durableId="2094934425">
    <w:abstractNumId w:val="15"/>
  </w:num>
  <w:num w:numId="22" w16cid:durableId="1609308738">
    <w:abstractNumId w:val="2"/>
  </w:num>
  <w:num w:numId="23" w16cid:durableId="1220361647">
    <w:abstractNumId w:val="3"/>
  </w:num>
  <w:num w:numId="24" w16cid:durableId="1984506506">
    <w:abstractNumId w:val="0"/>
  </w:num>
  <w:num w:numId="25" w16cid:durableId="256134029">
    <w:abstractNumId w:val="1"/>
  </w:num>
  <w:num w:numId="26" w16cid:durableId="422341668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6542"/>
    <w:rsid w:val="000468AF"/>
    <w:rsid w:val="00046AF3"/>
    <w:rsid w:val="00047AFF"/>
    <w:rsid w:val="00050404"/>
    <w:rsid w:val="00050901"/>
    <w:rsid w:val="00050F5B"/>
    <w:rsid w:val="0005472E"/>
    <w:rsid w:val="0005599A"/>
    <w:rsid w:val="000564B3"/>
    <w:rsid w:val="00056A6A"/>
    <w:rsid w:val="000577B4"/>
    <w:rsid w:val="00060B29"/>
    <w:rsid w:val="00061102"/>
    <w:rsid w:val="00061418"/>
    <w:rsid w:val="00061B09"/>
    <w:rsid w:val="000628AC"/>
    <w:rsid w:val="0006416E"/>
    <w:rsid w:val="000643A3"/>
    <w:rsid w:val="000662F9"/>
    <w:rsid w:val="00066EAB"/>
    <w:rsid w:val="000670DF"/>
    <w:rsid w:val="0006735D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C09"/>
    <w:rsid w:val="00080625"/>
    <w:rsid w:val="00081121"/>
    <w:rsid w:val="00082589"/>
    <w:rsid w:val="00082A0E"/>
    <w:rsid w:val="000830D6"/>
    <w:rsid w:val="0008350F"/>
    <w:rsid w:val="00083532"/>
    <w:rsid w:val="0008366A"/>
    <w:rsid w:val="00083B96"/>
    <w:rsid w:val="00084275"/>
    <w:rsid w:val="00084F0C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ABA"/>
    <w:rsid w:val="00094D04"/>
    <w:rsid w:val="00095DF9"/>
    <w:rsid w:val="00095E9B"/>
    <w:rsid w:val="000961D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893"/>
    <w:rsid w:val="000C30B6"/>
    <w:rsid w:val="000C33A9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7412"/>
    <w:rsid w:val="000D7782"/>
    <w:rsid w:val="000D7903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28C2"/>
    <w:rsid w:val="000F2D1F"/>
    <w:rsid w:val="000F3ABE"/>
    <w:rsid w:val="000F52BF"/>
    <w:rsid w:val="000F662D"/>
    <w:rsid w:val="000F6B60"/>
    <w:rsid w:val="000F6BC1"/>
    <w:rsid w:val="000F706A"/>
    <w:rsid w:val="00100353"/>
    <w:rsid w:val="001004E6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D5A"/>
    <w:rsid w:val="00115F92"/>
    <w:rsid w:val="00116871"/>
    <w:rsid w:val="0011769B"/>
    <w:rsid w:val="00120705"/>
    <w:rsid w:val="00120A00"/>
    <w:rsid w:val="001229AC"/>
    <w:rsid w:val="00123223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A5C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50A41"/>
    <w:rsid w:val="001517B8"/>
    <w:rsid w:val="001522EE"/>
    <w:rsid w:val="00153113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4EC"/>
    <w:rsid w:val="00157B64"/>
    <w:rsid w:val="001603F7"/>
    <w:rsid w:val="00160DC5"/>
    <w:rsid w:val="00160E20"/>
    <w:rsid w:val="00161BD2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7F4"/>
    <w:rsid w:val="0017037C"/>
    <w:rsid w:val="0017042B"/>
    <w:rsid w:val="0017116F"/>
    <w:rsid w:val="00171C7C"/>
    <w:rsid w:val="00171E5B"/>
    <w:rsid w:val="00172323"/>
    <w:rsid w:val="00172B7F"/>
    <w:rsid w:val="00173106"/>
    <w:rsid w:val="001733AA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A6"/>
    <w:rsid w:val="00183AC6"/>
    <w:rsid w:val="00184446"/>
    <w:rsid w:val="00184B8D"/>
    <w:rsid w:val="00185DF7"/>
    <w:rsid w:val="001866BB"/>
    <w:rsid w:val="00186E80"/>
    <w:rsid w:val="00186EB7"/>
    <w:rsid w:val="00187102"/>
    <w:rsid w:val="0018775E"/>
    <w:rsid w:val="00190A9B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B1144"/>
    <w:rsid w:val="001B166B"/>
    <w:rsid w:val="001B1A88"/>
    <w:rsid w:val="001B2C88"/>
    <w:rsid w:val="001B370B"/>
    <w:rsid w:val="001B39A4"/>
    <w:rsid w:val="001B3FAD"/>
    <w:rsid w:val="001B476D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2577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7C4"/>
    <w:rsid w:val="001F6AAD"/>
    <w:rsid w:val="001F70EE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43A2"/>
    <w:rsid w:val="002055D5"/>
    <w:rsid w:val="00205C1D"/>
    <w:rsid w:val="00206C57"/>
    <w:rsid w:val="002070D3"/>
    <w:rsid w:val="0021054F"/>
    <w:rsid w:val="00211299"/>
    <w:rsid w:val="0021203A"/>
    <w:rsid w:val="0021289A"/>
    <w:rsid w:val="00213305"/>
    <w:rsid w:val="0021387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0B83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288E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247F"/>
    <w:rsid w:val="00274A00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3B46"/>
    <w:rsid w:val="002A43EE"/>
    <w:rsid w:val="002A4C99"/>
    <w:rsid w:val="002A4FA4"/>
    <w:rsid w:val="002A7A50"/>
    <w:rsid w:val="002A7B1B"/>
    <w:rsid w:val="002B00EE"/>
    <w:rsid w:val="002B0648"/>
    <w:rsid w:val="002B127D"/>
    <w:rsid w:val="002B1345"/>
    <w:rsid w:val="002B22B2"/>
    <w:rsid w:val="002B2FE3"/>
    <w:rsid w:val="002B371D"/>
    <w:rsid w:val="002B37B4"/>
    <w:rsid w:val="002B3857"/>
    <w:rsid w:val="002B59B8"/>
    <w:rsid w:val="002B5F39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2A1B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2065"/>
    <w:rsid w:val="002F2236"/>
    <w:rsid w:val="002F36EF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7B4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30780"/>
    <w:rsid w:val="00330BE3"/>
    <w:rsid w:val="00331F16"/>
    <w:rsid w:val="00332DFD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6D0C"/>
    <w:rsid w:val="0034717C"/>
    <w:rsid w:val="003471F4"/>
    <w:rsid w:val="00347990"/>
    <w:rsid w:val="00347D2B"/>
    <w:rsid w:val="003508F6"/>
    <w:rsid w:val="00350F89"/>
    <w:rsid w:val="00351A7D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B54"/>
    <w:rsid w:val="00371BDA"/>
    <w:rsid w:val="00371D6D"/>
    <w:rsid w:val="003721DC"/>
    <w:rsid w:val="00373C3D"/>
    <w:rsid w:val="00373DFE"/>
    <w:rsid w:val="00374DB4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97572"/>
    <w:rsid w:val="003A016F"/>
    <w:rsid w:val="003A023A"/>
    <w:rsid w:val="003A09A3"/>
    <w:rsid w:val="003A0BD0"/>
    <w:rsid w:val="003A14A3"/>
    <w:rsid w:val="003A1E9A"/>
    <w:rsid w:val="003A21F8"/>
    <w:rsid w:val="003A2F29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331"/>
    <w:rsid w:val="003B46F2"/>
    <w:rsid w:val="003B48B3"/>
    <w:rsid w:val="003B4B6E"/>
    <w:rsid w:val="003B5053"/>
    <w:rsid w:val="003B530D"/>
    <w:rsid w:val="003B55B4"/>
    <w:rsid w:val="003B5808"/>
    <w:rsid w:val="003B5946"/>
    <w:rsid w:val="003B6B7B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3F8"/>
    <w:rsid w:val="003D0A63"/>
    <w:rsid w:val="003D0D32"/>
    <w:rsid w:val="003D30B0"/>
    <w:rsid w:val="003D386F"/>
    <w:rsid w:val="003D3A40"/>
    <w:rsid w:val="003D4DDB"/>
    <w:rsid w:val="003D5811"/>
    <w:rsid w:val="003D5AC8"/>
    <w:rsid w:val="003D6457"/>
    <w:rsid w:val="003D72C1"/>
    <w:rsid w:val="003D7559"/>
    <w:rsid w:val="003E0EFA"/>
    <w:rsid w:val="003E1ABF"/>
    <w:rsid w:val="003E1C84"/>
    <w:rsid w:val="003E231D"/>
    <w:rsid w:val="003E2333"/>
    <w:rsid w:val="003E42A0"/>
    <w:rsid w:val="003E5375"/>
    <w:rsid w:val="003E5783"/>
    <w:rsid w:val="003E7472"/>
    <w:rsid w:val="003F036E"/>
    <w:rsid w:val="003F0605"/>
    <w:rsid w:val="003F08DE"/>
    <w:rsid w:val="003F0DC2"/>
    <w:rsid w:val="003F116E"/>
    <w:rsid w:val="003F1693"/>
    <w:rsid w:val="003F1823"/>
    <w:rsid w:val="003F18DD"/>
    <w:rsid w:val="003F25A0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5C5"/>
    <w:rsid w:val="00401868"/>
    <w:rsid w:val="00402492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7D43"/>
    <w:rsid w:val="00440349"/>
    <w:rsid w:val="00442870"/>
    <w:rsid w:val="00442DE9"/>
    <w:rsid w:val="00443591"/>
    <w:rsid w:val="004435AE"/>
    <w:rsid w:val="0044530C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189"/>
    <w:rsid w:val="00475453"/>
    <w:rsid w:val="00475763"/>
    <w:rsid w:val="00475BE2"/>
    <w:rsid w:val="00480D29"/>
    <w:rsid w:val="004817DD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6B8E"/>
    <w:rsid w:val="004E77FB"/>
    <w:rsid w:val="004F065C"/>
    <w:rsid w:val="004F11CB"/>
    <w:rsid w:val="004F1D40"/>
    <w:rsid w:val="004F2746"/>
    <w:rsid w:val="004F3952"/>
    <w:rsid w:val="004F3FE9"/>
    <w:rsid w:val="004F4E6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3E83"/>
    <w:rsid w:val="00503EB8"/>
    <w:rsid w:val="005042A1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508C"/>
    <w:rsid w:val="0051694C"/>
    <w:rsid w:val="00517890"/>
    <w:rsid w:val="00521436"/>
    <w:rsid w:val="005214BE"/>
    <w:rsid w:val="0052172E"/>
    <w:rsid w:val="00521DCD"/>
    <w:rsid w:val="00522551"/>
    <w:rsid w:val="005240F0"/>
    <w:rsid w:val="005244ED"/>
    <w:rsid w:val="00525465"/>
    <w:rsid w:val="00526356"/>
    <w:rsid w:val="00526A55"/>
    <w:rsid w:val="00527212"/>
    <w:rsid w:val="00527449"/>
    <w:rsid w:val="00531CA8"/>
    <w:rsid w:val="00531D76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47465"/>
    <w:rsid w:val="005503E4"/>
    <w:rsid w:val="00550E96"/>
    <w:rsid w:val="0055113A"/>
    <w:rsid w:val="00551174"/>
    <w:rsid w:val="00551411"/>
    <w:rsid w:val="00551630"/>
    <w:rsid w:val="00551E3B"/>
    <w:rsid w:val="005526B7"/>
    <w:rsid w:val="00552F41"/>
    <w:rsid w:val="00553107"/>
    <w:rsid w:val="0055349C"/>
    <w:rsid w:val="00554FFD"/>
    <w:rsid w:val="0055501A"/>
    <w:rsid w:val="005572DF"/>
    <w:rsid w:val="00557576"/>
    <w:rsid w:val="00561085"/>
    <w:rsid w:val="00561AFD"/>
    <w:rsid w:val="00561B2D"/>
    <w:rsid w:val="00561E4F"/>
    <w:rsid w:val="00561F2B"/>
    <w:rsid w:val="005625ED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055"/>
    <w:rsid w:val="00567317"/>
    <w:rsid w:val="00567775"/>
    <w:rsid w:val="00570236"/>
    <w:rsid w:val="005707DB"/>
    <w:rsid w:val="00571BFA"/>
    <w:rsid w:val="005720C1"/>
    <w:rsid w:val="005724B9"/>
    <w:rsid w:val="00573738"/>
    <w:rsid w:val="005739B6"/>
    <w:rsid w:val="00573B3E"/>
    <w:rsid w:val="00575961"/>
    <w:rsid w:val="00576156"/>
    <w:rsid w:val="00576B42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4D56"/>
    <w:rsid w:val="0058678B"/>
    <w:rsid w:val="005868FD"/>
    <w:rsid w:val="00586D17"/>
    <w:rsid w:val="00586D38"/>
    <w:rsid w:val="005871EB"/>
    <w:rsid w:val="00587F4D"/>
    <w:rsid w:val="0059099E"/>
    <w:rsid w:val="00590E05"/>
    <w:rsid w:val="005930D4"/>
    <w:rsid w:val="0059373E"/>
    <w:rsid w:val="0059383A"/>
    <w:rsid w:val="00593EF9"/>
    <w:rsid w:val="00594262"/>
    <w:rsid w:val="00594ABD"/>
    <w:rsid w:val="005953BC"/>
    <w:rsid w:val="005955FA"/>
    <w:rsid w:val="0059584B"/>
    <w:rsid w:val="00595FAF"/>
    <w:rsid w:val="00596574"/>
    <w:rsid w:val="00596881"/>
    <w:rsid w:val="005977DB"/>
    <w:rsid w:val="00597817"/>
    <w:rsid w:val="005A0268"/>
    <w:rsid w:val="005A0954"/>
    <w:rsid w:val="005A17A6"/>
    <w:rsid w:val="005A1959"/>
    <w:rsid w:val="005A1CB1"/>
    <w:rsid w:val="005A1ED1"/>
    <w:rsid w:val="005A2A04"/>
    <w:rsid w:val="005A35DB"/>
    <w:rsid w:val="005A452A"/>
    <w:rsid w:val="005A4AE2"/>
    <w:rsid w:val="005A71C2"/>
    <w:rsid w:val="005A740F"/>
    <w:rsid w:val="005B0622"/>
    <w:rsid w:val="005B18CD"/>
    <w:rsid w:val="005B1AC5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1354"/>
    <w:rsid w:val="005C32C8"/>
    <w:rsid w:val="005C3667"/>
    <w:rsid w:val="005C4019"/>
    <w:rsid w:val="005C4A9C"/>
    <w:rsid w:val="005C4EE2"/>
    <w:rsid w:val="005C5188"/>
    <w:rsid w:val="005C5645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327"/>
    <w:rsid w:val="005F45B1"/>
    <w:rsid w:val="005F4781"/>
    <w:rsid w:val="005F4AC0"/>
    <w:rsid w:val="005F5F17"/>
    <w:rsid w:val="005F68B5"/>
    <w:rsid w:val="005F6A4E"/>
    <w:rsid w:val="005F73E9"/>
    <w:rsid w:val="005F7804"/>
    <w:rsid w:val="00600EC9"/>
    <w:rsid w:val="00601347"/>
    <w:rsid w:val="006019CD"/>
    <w:rsid w:val="00602E80"/>
    <w:rsid w:val="00603D00"/>
    <w:rsid w:val="006047F1"/>
    <w:rsid w:val="006049C6"/>
    <w:rsid w:val="00606432"/>
    <w:rsid w:val="00606B3D"/>
    <w:rsid w:val="00606CF0"/>
    <w:rsid w:val="00610918"/>
    <w:rsid w:val="006119C9"/>
    <w:rsid w:val="00611CCB"/>
    <w:rsid w:val="00612996"/>
    <w:rsid w:val="006139C6"/>
    <w:rsid w:val="00614813"/>
    <w:rsid w:val="00614C52"/>
    <w:rsid w:val="00614F6C"/>
    <w:rsid w:val="00615041"/>
    <w:rsid w:val="006150A7"/>
    <w:rsid w:val="0061713E"/>
    <w:rsid w:val="006206E7"/>
    <w:rsid w:val="00620BE8"/>
    <w:rsid w:val="00621CB5"/>
    <w:rsid w:val="006231E1"/>
    <w:rsid w:val="00623CE4"/>
    <w:rsid w:val="00624FCE"/>
    <w:rsid w:val="006257B7"/>
    <w:rsid w:val="00625D9E"/>
    <w:rsid w:val="00626561"/>
    <w:rsid w:val="00627360"/>
    <w:rsid w:val="006273E7"/>
    <w:rsid w:val="00627D1A"/>
    <w:rsid w:val="0063013E"/>
    <w:rsid w:val="006305FC"/>
    <w:rsid w:val="006309DE"/>
    <w:rsid w:val="006324E0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4B99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B3E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086"/>
    <w:rsid w:val="006B4674"/>
    <w:rsid w:val="006B4920"/>
    <w:rsid w:val="006B4B59"/>
    <w:rsid w:val="006B5BF5"/>
    <w:rsid w:val="006B7539"/>
    <w:rsid w:val="006B77E2"/>
    <w:rsid w:val="006C0FD1"/>
    <w:rsid w:val="006C2B8F"/>
    <w:rsid w:val="006C2CA9"/>
    <w:rsid w:val="006C30AE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049"/>
    <w:rsid w:val="00710AB8"/>
    <w:rsid w:val="00712444"/>
    <w:rsid w:val="00712BAC"/>
    <w:rsid w:val="00713170"/>
    <w:rsid w:val="0071373C"/>
    <w:rsid w:val="00714B90"/>
    <w:rsid w:val="007164C0"/>
    <w:rsid w:val="00717690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78"/>
    <w:rsid w:val="00724A44"/>
    <w:rsid w:val="0072618F"/>
    <w:rsid w:val="00726905"/>
    <w:rsid w:val="00726EB3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5B4B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38D2"/>
    <w:rsid w:val="00755117"/>
    <w:rsid w:val="007569F5"/>
    <w:rsid w:val="007570C1"/>
    <w:rsid w:val="007578BE"/>
    <w:rsid w:val="00757D18"/>
    <w:rsid w:val="007615D0"/>
    <w:rsid w:val="00761861"/>
    <w:rsid w:val="00762B29"/>
    <w:rsid w:val="00763C25"/>
    <w:rsid w:val="00764D23"/>
    <w:rsid w:val="00767EFB"/>
    <w:rsid w:val="00770A61"/>
    <w:rsid w:val="00772590"/>
    <w:rsid w:val="00772E61"/>
    <w:rsid w:val="00772E8E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9016F"/>
    <w:rsid w:val="00790336"/>
    <w:rsid w:val="0079175D"/>
    <w:rsid w:val="0079235F"/>
    <w:rsid w:val="00793D07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4FAD"/>
    <w:rsid w:val="007B53D8"/>
    <w:rsid w:val="007B57B7"/>
    <w:rsid w:val="007B5841"/>
    <w:rsid w:val="007B6C13"/>
    <w:rsid w:val="007B6F90"/>
    <w:rsid w:val="007B75F4"/>
    <w:rsid w:val="007B7AB0"/>
    <w:rsid w:val="007C0549"/>
    <w:rsid w:val="007C0DF3"/>
    <w:rsid w:val="007C1120"/>
    <w:rsid w:val="007C158E"/>
    <w:rsid w:val="007C23BF"/>
    <w:rsid w:val="007C36EF"/>
    <w:rsid w:val="007C3CE3"/>
    <w:rsid w:val="007C44BA"/>
    <w:rsid w:val="007C4CBE"/>
    <w:rsid w:val="007C76DA"/>
    <w:rsid w:val="007D00B8"/>
    <w:rsid w:val="007D0375"/>
    <w:rsid w:val="007D0C3B"/>
    <w:rsid w:val="007D24DA"/>
    <w:rsid w:val="007D2830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2F00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EB7"/>
    <w:rsid w:val="007F42CB"/>
    <w:rsid w:val="007F4EDE"/>
    <w:rsid w:val="007F6865"/>
    <w:rsid w:val="007F69D3"/>
    <w:rsid w:val="007F6EED"/>
    <w:rsid w:val="007F72B5"/>
    <w:rsid w:val="007F7A90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D88"/>
    <w:rsid w:val="00806F10"/>
    <w:rsid w:val="00807795"/>
    <w:rsid w:val="00810200"/>
    <w:rsid w:val="00810B8A"/>
    <w:rsid w:val="00810D67"/>
    <w:rsid w:val="00810EC6"/>
    <w:rsid w:val="00812EE6"/>
    <w:rsid w:val="008131E7"/>
    <w:rsid w:val="00813F0E"/>
    <w:rsid w:val="00814532"/>
    <w:rsid w:val="00814B46"/>
    <w:rsid w:val="008161F5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F78"/>
    <w:rsid w:val="00842FB8"/>
    <w:rsid w:val="008430CE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6AB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3B09"/>
    <w:rsid w:val="0087572D"/>
    <w:rsid w:val="00875A59"/>
    <w:rsid w:val="00876781"/>
    <w:rsid w:val="00876B35"/>
    <w:rsid w:val="008772C5"/>
    <w:rsid w:val="00877775"/>
    <w:rsid w:val="00877B39"/>
    <w:rsid w:val="00881C7A"/>
    <w:rsid w:val="00881E53"/>
    <w:rsid w:val="008822A5"/>
    <w:rsid w:val="00883ABA"/>
    <w:rsid w:val="00883EF0"/>
    <w:rsid w:val="008846DE"/>
    <w:rsid w:val="008852D6"/>
    <w:rsid w:val="008866AE"/>
    <w:rsid w:val="00887555"/>
    <w:rsid w:val="00887C61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B0384"/>
    <w:rsid w:val="008B3CF7"/>
    <w:rsid w:val="008B44B7"/>
    <w:rsid w:val="008B4949"/>
    <w:rsid w:val="008B5BD2"/>
    <w:rsid w:val="008B6D32"/>
    <w:rsid w:val="008B7181"/>
    <w:rsid w:val="008B7B59"/>
    <w:rsid w:val="008C0C1C"/>
    <w:rsid w:val="008C1B77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32D5"/>
    <w:rsid w:val="008E35DF"/>
    <w:rsid w:val="008E43D1"/>
    <w:rsid w:val="008E5D25"/>
    <w:rsid w:val="008E6BCB"/>
    <w:rsid w:val="008E6D0D"/>
    <w:rsid w:val="008E7D12"/>
    <w:rsid w:val="008E7D61"/>
    <w:rsid w:val="008F011D"/>
    <w:rsid w:val="008F06A2"/>
    <w:rsid w:val="008F25C9"/>
    <w:rsid w:val="008F26F9"/>
    <w:rsid w:val="008F2918"/>
    <w:rsid w:val="008F2DC8"/>
    <w:rsid w:val="008F3EA9"/>
    <w:rsid w:val="008F5142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716D"/>
    <w:rsid w:val="00907C2D"/>
    <w:rsid w:val="009104CB"/>
    <w:rsid w:val="00911910"/>
    <w:rsid w:val="0091294D"/>
    <w:rsid w:val="009138E1"/>
    <w:rsid w:val="00913D77"/>
    <w:rsid w:val="0091411E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6049"/>
    <w:rsid w:val="009261E6"/>
    <w:rsid w:val="009267D7"/>
    <w:rsid w:val="00927EC9"/>
    <w:rsid w:val="00930059"/>
    <w:rsid w:val="009308EE"/>
    <w:rsid w:val="009315E9"/>
    <w:rsid w:val="00931F06"/>
    <w:rsid w:val="00932332"/>
    <w:rsid w:val="0093257F"/>
    <w:rsid w:val="009327C7"/>
    <w:rsid w:val="009329FB"/>
    <w:rsid w:val="009339EB"/>
    <w:rsid w:val="009347C0"/>
    <w:rsid w:val="00934CE8"/>
    <w:rsid w:val="0093664F"/>
    <w:rsid w:val="00940EF8"/>
    <w:rsid w:val="0094177D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C3B"/>
    <w:rsid w:val="009607F2"/>
    <w:rsid w:val="009610FF"/>
    <w:rsid w:val="00961187"/>
    <w:rsid w:val="009613C3"/>
    <w:rsid w:val="009613D5"/>
    <w:rsid w:val="00961651"/>
    <w:rsid w:val="00961F8E"/>
    <w:rsid w:val="0096244C"/>
    <w:rsid w:val="009628F4"/>
    <w:rsid w:val="00963DDE"/>
    <w:rsid w:val="0096616A"/>
    <w:rsid w:val="0096717F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6967"/>
    <w:rsid w:val="00996D9E"/>
    <w:rsid w:val="00996DD8"/>
    <w:rsid w:val="00996F2F"/>
    <w:rsid w:val="00997B76"/>
    <w:rsid w:val="009A08A7"/>
    <w:rsid w:val="009A24F2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947"/>
    <w:rsid w:val="009B4C3A"/>
    <w:rsid w:val="009B5A5F"/>
    <w:rsid w:val="009B7240"/>
    <w:rsid w:val="009C02DA"/>
    <w:rsid w:val="009C1135"/>
    <w:rsid w:val="009C1243"/>
    <w:rsid w:val="009C1380"/>
    <w:rsid w:val="009C2496"/>
    <w:rsid w:val="009C4484"/>
    <w:rsid w:val="009C4A27"/>
    <w:rsid w:val="009C5666"/>
    <w:rsid w:val="009C63F8"/>
    <w:rsid w:val="009C7463"/>
    <w:rsid w:val="009C79AF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CA0"/>
    <w:rsid w:val="009F4FE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CD1"/>
    <w:rsid w:val="00A03E5C"/>
    <w:rsid w:val="00A04144"/>
    <w:rsid w:val="00A04B1D"/>
    <w:rsid w:val="00A0518B"/>
    <w:rsid w:val="00A05E66"/>
    <w:rsid w:val="00A0633C"/>
    <w:rsid w:val="00A0662C"/>
    <w:rsid w:val="00A0791A"/>
    <w:rsid w:val="00A0793B"/>
    <w:rsid w:val="00A07AE1"/>
    <w:rsid w:val="00A10A46"/>
    <w:rsid w:val="00A10C2C"/>
    <w:rsid w:val="00A1222B"/>
    <w:rsid w:val="00A128A0"/>
    <w:rsid w:val="00A135D5"/>
    <w:rsid w:val="00A14272"/>
    <w:rsid w:val="00A14930"/>
    <w:rsid w:val="00A15C82"/>
    <w:rsid w:val="00A165A4"/>
    <w:rsid w:val="00A207A8"/>
    <w:rsid w:val="00A21F0F"/>
    <w:rsid w:val="00A2276D"/>
    <w:rsid w:val="00A22D7C"/>
    <w:rsid w:val="00A240BD"/>
    <w:rsid w:val="00A24569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79CF"/>
    <w:rsid w:val="00A37BF3"/>
    <w:rsid w:val="00A37C03"/>
    <w:rsid w:val="00A40194"/>
    <w:rsid w:val="00A40A4A"/>
    <w:rsid w:val="00A40B7C"/>
    <w:rsid w:val="00A41577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064"/>
    <w:rsid w:val="00A64994"/>
    <w:rsid w:val="00A6582A"/>
    <w:rsid w:val="00A65E2B"/>
    <w:rsid w:val="00A6781A"/>
    <w:rsid w:val="00A7010C"/>
    <w:rsid w:val="00A706D3"/>
    <w:rsid w:val="00A70CC5"/>
    <w:rsid w:val="00A7143B"/>
    <w:rsid w:val="00A7199F"/>
    <w:rsid w:val="00A72364"/>
    <w:rsid w:val="00A72DAE"/>
    <w:rsid w:val="00A73F8A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ED1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5DA"/>
    <w:rsid w:val="00A90AE8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4C00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490"/>
    <w:rsid w:val="00AB43A7"/>
    <w:rsid w:val="00AB4591"/>
    <w:rsid w:val="00AB5A09"/>
    <w:rsid w:val="00AB5E1B"/>
    <w:rsid w:val="00AB5ED5"/>
    <w:rsid w:val="00AB6B74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449D"/>
    <w:rsid w:val="00AD466A"/>
    <w:rsid w:val="00AD52CA"/>
    <w:rsid w:val="00AD53ED"/>
    <w:rsid w:val="00AD54E0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1725"/>
    <w:rsid w:val="00AE23F4"/>
    <w:rsid w:val="00AE3E5C"/>
    <w:rsid w:val="00AE461B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17F03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24EE"/>
    <w:rsid w:val="00B43033"/>
    <w:rsid w:val="00B442D8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CF1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B06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D93"/>
    <w:rsid w:val="00B90015"/>
    <w:rsid w:val="00B90148"/>
    <w:rsid w:val="00B90FFD"/>
    <w:rsid w:val="00B91502"/>
    <w:rsid w:val="00B9242A"/>
    <w:rsid w:val="00B92DA0"/>
    <w:rsid w:val="00B93067"/>
    <w:rsid w:val="00B9483F"/>
    <w:rsid w:val="00B94E6E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3078"/>
    <w:rsid w:val="00BB519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5"/>
    <w:rsid w:val="00C03CA6"/>
    <w:rsid w:val="00C04276"/>
    <w:rsid w:val="00C04C26"/>
    <w:rsid w:val="00C04E04"/>
    <w:rsid w:val="00C04E7D"/>
    <w:rsid w:val="00C056A8"/>
    <w:rsid w:val="00C05AF8"/>
    <w:rsid w:val="00C0666C"/>
    <w:rsid w:val="00C075C7"/>
    <w:rsid w:val="00C07998"/>
    <w:rsid w:val="00C100B1"/>
    <w:rsid w:val="00C107A2"/>
    <w:rsid w:val="00C10DAC"/>
    <w:rsid w:val="00C12240"/>
    <w:rsid w:val="00C1278D"/>
    <w:rsid w:val="00C13471"/>
    <w:rsid w:val="00C13504"/>
    <w:rsid w:val="00C140E3"/>
    <w:rsid w:val="00C15A08"/>
    <w:rsid w:val="00C16419"/>
    <w:rsid w:val="00C16B6D"/>
    <w:rsid w:val="00C17207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DC0"/>
    <w:rsid w:val="00C3443C"/>
    <w:rsid w:val="00C344F5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0E53"/>
    <w:rsid w:val="00C41222"/>
    <w:rsid w:val="00C41E59"/>
    <w:rsid w:val="00C42BFF"/>
    <w:rsid w:val="00C42E46"/>
    <w:rsid w:val="00C42ED8"/>
    <w:rsid w:val="00C44DBB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53ED"/>
    <w:rsid w:val="00C65CED"/>
    <w:rsid w:val="00C65E95"/>
    <w:rsid w:val="00C65EEA"/>
    <w:rsid w:val="00C6649D"/>
    <w:rsid w:val="00C67848"/>
    <w:rsid w:val="00C7026D"/>
    <w:rsid w:val="00C70721"/>
    <w:rsid w:val="00C7152E"/>
    <w:rsid w:val="00C7245F"/>
    <w:rsid w:val="00C72D02"/>
    <w:rsid w:val="00C72F0B"/>
    <w:rsid w:val="00C73968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5802"/>
    <w:rsid w:val="00C95A8A"/>
    <w:rsid w:val="00C96371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4E40"/>
    <w:rsid w:val="00CA6AC5"/>
    <w:rsid w:val="00CB005B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D0151"/>
    <w:rsid w:val="00CD0E56"/>
    <w:rsid w:val="00CD1864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1750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130E"/>
    <w:rsid w:val="00D01798"/>
    <w:rsid w:val="00D0194C"/>
    <w:rsid w:val="00D01C9F"/>
    <w:rsid w:val="00D01D83"/>
    <w:rsid w:val="00D01E4B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104B5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BE0"/>
    <w:rsid w:val="00D20876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32C7D"/>
    <w:rsid w:val="00D3385D"/>
    <w:rsid w:val="00D33AFF"/>
    <w:rsid w:val="00D34588"/>
    <w:rsid w:val="00D3478E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57365"/>
    <w:rsid w:val="00D60919"/>
    <w:rsid w:val="00D60AAD"/>
    <w:rsid w:val="00D61ABC"/>
    <w:rsid w:val="00D62A5B"/>
    <w:rsid w:val="00D63304"/>
    <w:rsid w:val="00D63898"/>
    <w:rsid w:val="00D63999"/>
    <w:rsid w:val="00D63CA1"/>
    <w:rsid w:val="00D64953"/>
    <w:rsid w:val="00D64C43"/>
    <w:rsid w:val="00D65E0F"/>
    <w:rsid w:val="00D65FA4"/>
    <w:rsid w:val="00D66426"/>
    <w:rsid w:val="00D66465"/>
    <w:rsid w:val="00D66C25"/>
    <w:rsid w:val="00D67EE7"/>
    <w:rsid w:val="00D71A5D"/>
    <w:rsid w:val="00D71C5C"/>
    <w:rsid w:val="00D72499"/>
    <w:rsid w:val="00D72759"/>
    <w:rsid w:val="00D7295E"/>
    <w:rsid w:val="00D732E8"/>
    <w:rsid w:val="00D7372E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3323"/>
    <w:rsid w:val="00D8399A"/>
    <w:rsid w:val="00D83C10"/>
    <w:rsid w:val="00D842D4"/>
    <w:rsid w:val="00D85C65"/>
    <w:rsid w:val="00D85EF3"/>
    <w:rsid w:val="00D86204"/>
    <w:rsid w:val="00D87572"/>
    <w:rsid w:val="00D877A2"/>
    <w:rsid w:val="00D878D3"/>
    <w:rsid w:val="00D904C3"/>
    <w:rsid w:val="00D90826"/>
    <w:rsid w:val="00D911DB"/>
    <w:rsid w:val="00D91A47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2A7E"/>
    <w:rsid w:val="00DB3001"/>
    <w:rsid w:val="00DB3C7C"/>
    <w:rsid w:val="00DB3E9F"/>
    <w:rsid w:val="00DB45C8"/>
    <w:rsid w:val="00DB4A71"/>
    <w:rsid w:val="00DB4FFE"/>
    <w:rsid w:val="00DB5982"/>
    <w:rsid w:val="00DB6984"/>
    <w:rsid w:val="00DB713F"/>
    <w:rsid w:val="00DC06D3"/>
    <w:rsid w:val="00DC07FD"/>
    <w:rsid w:val="00DC0C30"/>
    <w:rsid w:val="00DC2655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3245"/>
    <w:rsid w:val="00E03B9F"/>
    <w:rsid w:val="00E0590E"/>
    <w:rsid w:val="00E067FD"/>
    <w:rsid w:val="00E10C5C"/>
    <w:rsid w:val="00E10F6C"/>
    <w:rsid w:val="00E11599"/>
    <w:rsid w:val="00E13CC2"/>
    <w:rsid w:val="00E13E86"/>
    <w:rsid w:val="00E140ED"/>
    <w:rsid w:val="00E14575"/>
    <w:rsid w:val="00E14A3C"/>
    <w:rsid w:val="00E16824"/>
    <w:rsid w:val="00E16904"/>
    <w:rsid w:val="00E169E9"/>
    <w:rsid w:val="00E17651"/>
    <w:rsid w:val="00E17FC4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E61"/>
    <w:rsid w:val="00E366B2"/>
    <w:rsid w:val="00E36784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6007"/>
    <w:rsid w:val="00E460F3"/>
    <w:rsid w:val="00E476CE"/>
    <w:rsid w:val="00E50177"/>
    <w:rsid w:val="00E5027B"/>
    <w:rsid w:val="00E50CEF"/>
    <w:rsid w:val="00E51BB8"/>
    <w:rsid w:val="00E526AE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ED9"/>
    <w:rsid w:val="00E61EEA"/>
    <w:rsid w:val="00E62EA5"/>
    <w:rsid w:val="00E63A9A"/>
    <w:rsid w:val="00E641D2"/>
    <w:rsid w:val="00E6456C"/>
    <w:rsid w:val="00E646DF"/>
    <w:rsid w:val="00E64D89"/>
    <w:rsid w:val="00E652A5"/>
    <w:rsid w:val="00E655CB"/>
    <w:rsid w:val="00E65EE9"/>
    <w:rsid w:val="00E66705"/>
    <w:rsid w:val="00E67DA4"/>
    <w:rsid w:val="00E70A1B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82585"/>
    <w:rsid w:val="00E84160"/>
    <w:rsid w:val="00E8489F"/>
    <w:rsid w:val="00E84FBD"/>
    <w:rsid w:val="00E86017"/>
    <w:rsid w:val="00E8621C"/>
    <w:rsid w:val="00E865D3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43C"/>
    <w:rsid w:val="00E95B05"/>
    <w:rsid w:val="00E95FB7"/>
    <w:rsid w:val="00E9694B"/>
    <w:rsid w:val="00EA06CE"/>
    <w:rsid w:val="00EA088D"/>
    <w:rsid w:val="00EA097B"/>
    <w:rsid w:val="00EA0ABD"/>
    <w:rsid w:val="00EA0EBD"/>
    <w:rsid w:val="00EA0F7C"/>
    <w:rsid w:val="00EA12DF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0BC8"/>
    <w:rsid w:val="00EB1636"/>
    <w:rsid w:val="00EB18FD"/>
    <w:rsid w:val="00EB1D73"/>
    <w:rsid w:val="00EB309F"/>
    <w:rsid w:val="00EB3283"/>
    <w:rsid w:val="00EB3C2A"/>
    <w:rsid w:val="00EB3EB0"/>
    <w:rsid w:val="00EB40B5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46"/>
    <w:rsid w:val="00EC79CA"/>
    <w:rsid w:val="00EC7BCE"/>
    <w:rsid w:val="00ED0BEB"/>
    <w:rsid w:val="00ED0C23"/>
    <w:rsid w:val="00ED0E57"/>
    <w:rsid w:val="00ED2D8D"/>
    <w:rsid w:val="00ED2EA0"/>
    <w:rsid w:val="00ED3152"/>
    <w:rsid w:val="00ED4568"/>
    <w:rsid w:val="00ED4F1F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BB"/>
    <w:rsid w:val="00F019D1"/>
    <w:rsid w:val="00F03595"/>
    <w:rsid w:val="00F03740"/>
    <w:rsid w:val="00F040C0"/>
    <w:rsid w:val="00F0429A"/>
    <w:rsid w:val="00F04910"/>
    <w:rsid w:val="00F049B3"/>
    <w:rsid w:val="00F0519C"/>
    <w:rsid w:val="00F054A6"/>
    <w:rsid w:val="00F06450"/>
    <w:rsid w:val="00F065F7"/>
    <w:rsid w:val="00F06A33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7A7"/>
    <w:rsid w:val="00F2133A"/>
    <w:rsid w:val="00F21404"/>
    <w:rsid w:val="00F21752"/>
    <w:rsid w:val="00F21CED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685"/>
    <w:rsid w:val="00F33C0B"/>
    <w:rsid w:val="00F33C48"/>
    <w:rsid w:val="00F34073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635E"/>
    <w:rsid w:val="00F470AA"/>
    <w:rsid w:val="00F51219"/>
    <w:rsid w:val="00F512E2"/>
    <w:rsid w:val="00F51B2B"/>
    <w:rsid w:val="00F51E5E"/>
    <w:rsid w:val="00F52700"/>
    <w:rsid w:val="00F52CB1"/>
    <w:rsid w:val="00F53324"/>
    <w:rsid w:val="00F533DE"/>
    <w:rsid w:val="00F53799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64"/>
    <w:rsid w:val="00F7188A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2CAA"/>
    <w:rsid w:val="00F930AC"/>
    <w:rsid w:val="00F93576"/>
    <w:rsid w:val="00F9396C"/>
    <w:rsid w:val="00F95815"/>
    <w:rsid w:val="00F95C77"/>
    <w:rsid w:val="00F96EF9"/>
    <w:rsid w:val="00F9719B"/>
    <w:rsid w:val="00FA0876"/>
    <w:rsid w:val="00FA0A38"/>
    <w:rsid w:val="00FA10A3"/>
    <w:rsid w:val="00FA113E"/>
    <w:rsid w:val="00FA1ECB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5BAC"/>
    <w:rsid w:val="00FD6B7D"/>
    <w:rsid w:val="00FD7200"/>
    <w:rsid w:val="00FE0013"/>
    <w:rsid w:val="00FE04EE"/>
    <w:rsid w:val="00FE0C57"/>
    <w:rsid w:val="00FE0E78"/>
    <w:rsid w:val="00FE1D27"/>
    <w:rsid w:val="00FE266F"/>
    <w:rsid w:val="00FE2B24"/>
    <w:rsid w:val="00FE3828"/>
    <w:rsid w:val="00FE4292"/>
    <w:rsid w:val="00FE5C1B"/>
    <w:rsid w:val="00FE5DA2"/>
    <w:rsid w:val="00FE5F30"/>
    <w:rsid w:val="00FE6ABD"/>
    <w:rsid w:val="00FE6CBD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579A"/>
    <w:rsid w:val="00FF61A5"/>
    <w:rsid w:val="00FF75D9"/>
    <w:rsid w:val="00FF77DB"/>
    <w:rsid w:val="00FF7F9C"/>
    <w:rsid w:val="18EEF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50BC19"/>
  <w15:chartTrackingRefBased/>
  <w15:docId w15:val="{837F067D-28F6-4970-830A-F314F919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0">
    <w:name w:val="Texto de globo10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0">
    <w:name w:val="Asunto del comentario10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0">
    <w:name w:val="Texto sin formato10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1clara1">
    <w:name w:val="Tabla de cuadrícula 1 clara1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uiPriority w:val="99"/>
    <w:semiHidden/>
    <w:unhideWhenUsed/>
    <w:rsid w:val="00627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18A33-3653-4A9F-A0AA-2BB9A8F4E1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3306BC-D481-412E-8BF6-67E9DB8FA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3295E6-4581-4AB0-B5DF-2344E845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1</TotalTime>
  <Pages>10</Pages>
  <Words>1181</Words>
  <Characters>6497</Characters>
  <Application>Microsoft Office Word</Application>
  <DocSecurity>0</DocSecurity>
  <Lines>54</Lines>
  <Paragraphs>15</Paragraphs>
  <ScaleCrop>false</ScaleCrop>
  <Company>Diario Oficial de la Federación</Company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David Cabañas</cp:lastModifiedBy>
  <cp:revision>2</cp:revision>
  <cp:lastPrinted>2022-11-28T18:56:00Z</cp:lastPrinted>
  <dcterms:created xsi:type="dcterms:W3CDTF">2023-09-12T22:53:00Z</dcterms:created>
  <dcterms:modified xsi:type="dcterms:W3CDTF">2023-09-12T22:53:00Z</dcterms:modified>
</cp:coreProperties>
</file>