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358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0" w:name="_Toc483934586"/>
      <w:bookmarkStart w:id="1" w:name="_Toc13477464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</w:t>
      </w:r>
      <w:bookmarkEnd w:id="0"/>
      <w:bookmarkEnd w:id="1"/>
    </w:p>
    <w:p w14:paraId="3CCDAAD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ESTATUTOS</w:t>
      </w:r>
    </w:p>
    <w:p w14:paraId="2858E57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7B186A8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F2494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BBBF29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6AD9664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BF7610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25DC539F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3E83F18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6154F7F6" w14:textId="77777777" w:rsidR="00A905DA" w:rsidRPr="00B94E38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699F9BDB" w14:textId="77777777" w:rsidR="00A905DA" w:rsidRPr="00B94E38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7CF1DD42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6FBAD364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DC4596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E717DA6" w14:textId="57B9E08D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="007537DC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LOS DOCUMENTOS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QUE PRESENTO SON LOS ESTATUTOS CON LOS QUE SE RIGE ACTUALMENTE LA EMPRESA QUE REPRESENTO.</w:t>
      </w:r>
    </w:p>
    <w:p w14:paraId="71E994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413D85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A7A983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7F6ED9B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47CE7A2C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C7DA92C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F904CCB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040360B8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7A1CA98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0CC1C81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980DFC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85E699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6EEB17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LEGAL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1A55251A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F6D2C48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1F27C88" w14:textId="77777777" w:rsidR="00A41F48" w:rsidRPr="00593EF9" w:rsidRDefault="00A41F48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B88F8C" w14:textId="77777777" w:rsidR="000B2B3A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45C11D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B40E7A7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FFF7D4A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87B69A3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3A0829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9CA8924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BB6F150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433887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CCB938B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6B98D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7D63EA2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43F6FA2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2" w:name="_Toc483934587"/>
      <w:bookmarkStart w:id="3" w:name="_Toc13477465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2</w:t>
      </w:r>
      <w:bookmarkEnd w:id="2"/>
      <w:bookmarkEnd w:id="3"/>
    </w:p>
    <w:p w14:paraId="46737B6A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REVOCACIÓN DE PODERES</w:t>
      </w:r>
    </w:p>
    <w:p w14:paraId="37D206E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C694B9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EB26D9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C833FB0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LUGAR, _______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 xml:space="preserve">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3BC8F9AD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8D160CB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1AC30FB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26B1A375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FBB1207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79CC5C8E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15C7300F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</w:t>
      </w: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.</w:t>
      </w:r>
    </w:p>
    <w:p w14:paraId="211FC6EA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64ED501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2CF4C5F7" w14:textId="5DEFB28A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="007537DC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EL PODER QUE EXHIBO NO ME HA SIDO REVOCADO NI LIMITADO EN FORMA ALGUNA</w:t>
      </w:r>
    </w:p>
    <w:p w14:paraId="0AB9374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963555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A53FC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7E000F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1CDEAE01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50F07069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FF85D32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E954643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627AA0AC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45F8B8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163348C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48830EA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303059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LEGAL 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5A7AF15D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6686FEF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29185FB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4" w:name="_Toc483934588"/>
      <w:bookmarkStart w:id="5" w:name="_Toc13477466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3</w:t>
      </w:r>
      <w:bookmarkEnd w:id="4"/>
      <w:bookmarkEnd w:id="5"/>
    </w:p>
    <w:p w14:paraId="510AF0F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INHABILITACIÓN O SUSPENSIÓN</w:t>
      </w:r>
    </w:p>
    <w:p w14:paraId="25E35E2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01A726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752F30A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F92C0C3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3048BA75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3793568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81CEB47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4D4AFED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FBA7733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AFF3172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404F196B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044DFFC7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506B019F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F7836D1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3EB019DE" w14:textId="5D7853E1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A LA </w:t>
      </w:r>
      <w:r w:rsidR="007537DC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QUE, MI REPRESENTADA NO SE ENCUENTRA EN LOS SUPUESTOS QUE SE ESTABLECEN EN EL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478D7399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1AB2B8F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FBF0C5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3DA390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7896E9D9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B319C6E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DCF0334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E780729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118DC78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51EAE6A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BB9AFD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26B93C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876FC12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08942E8E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6" w:name="_Toc483934589"/>
      <w:bookmarkStart w:id="7" w:name="_Toc13477467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4</w:t>
      </w:r>
      <w:bookmarkEnd w:id="6"/>
      <w:bookmarkEnd w:id="7"/>
    </w:p>
    <w:p w14:paraId="56A0357C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CONFORMIDAD</w:t>
      </w:r>
    </w:p>
    <w:p w14:paraId="4F0C6BC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703ED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E86F94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56A2230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1946BE5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1C34A15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E051CA8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26953D2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67968F8C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5A3E20C0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3C3BC163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1E5BF58C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D8A3535" w14:textId="4B8D7DAE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CONOZCO EN SU INTEGRIDAD Y MANIFIESTO MI CONFORMIDAD CON TODOS Y CADA UNO DE LOS </w:t>
      </w:r>
      <w:r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PUNTOS Y REQUISITOS ESENCIALES ESTABLECIDOS EN LAS BASES DE LA </w:t>
      </w:r>
      <w:r w:rsidR="00E30D0D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="00E30D0D"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. </w:t>
      </w:r>
      <w:r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>AS</w:t>
      </w:r>
      <w:r w:rsidR="00783671"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>I</w:t>
      </w:r>
      <w:r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>MISMO</w:t>
      </w:r>
      <w:r w:rsidR="00E30D0D"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>,</w:t>
      </w:r>
      <w:r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CONOZCO Y ESTOY CONFORME CON TODO LO ASENTADO EN LA JUNTA DE ACLARACIONES</w:t>
      </w:r>
    </w:p>
    <w:p w14:paraId="053A08E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674D19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C72A83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97BBF24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7A9A139D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56A0069A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DF6F7AA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20646EB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1ED7778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985EBF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5F382F8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99BCB82" w14:textId="77777777" w:rsidR="000B2B3A" w:rsidRPr="00593EF9" w:rsidRDefault="000B2B3A" w:rsidP="002A357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5349AB2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8" w:name="_Toc483934590"/>
      <w:bookmarkStart w:id="9" w:name="_Toc13477468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5</w:t>
      </w:r>
      <w:bookmarkEnd w:id="8"/>
      <w:bookmarkEnd w:id="9"/>
    </w:p>
    <w:p w14:paraId="1831BCE9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COMPROMISO PARA RESPONDER POR FALLA O DEFECTO</w:t>
      </w:r>
    </w:p>
    <w:p w14:paraId="0F15B3C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532070F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013060DF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1A9B60E1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3E190F5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FB76C7C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0EE7A80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0D0B4B65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3CCFC5A8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273426B6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1E8E47C2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2E12EC1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74AAB1D" w14:textId="0061AF0F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="00E30D0D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, YO (NOMBRE) ME COMPROMETO A RESPONDER POR CUALQUIER FALLA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O DEFECTO QUE PRESENTE EL BIEN O SERVICIO, ASÍ COMO ALGUNA RESPONSABILIDAD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EN QUE SE HUBIERE INCURRIDO, EN LOS TÉRMINOS SEÑALADOS EN EL CONTRATO RESPECTIVO Y EN EL CÓDIGO CIVIL FEDERAL.</w:t>
      </w:r>
    </w:p>
    <w:p w14:paraId="6A2BC47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DCC6F4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B5E47D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DE5E6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25D6C40E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8E7D592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4CC8AA0D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0387D0D6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565BFF5B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63F9FA6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670233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2236A3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4CDD9EB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02CE13D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0" w:name="_Toc483934591"/>
      <w:bookmarkStart w:id="11" w:name="_Toc13477469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6</w:t>
      </w:r>
      <w:bookmarkEnd w:id="10"/>
      <w:bookmarkEnd w:id="11"/>
    </w:p>
    <w:p w14:paraId="5BFE45D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CARACTERÍSTICAS Y ESPECIFICACIONES</w:t>
      </w:r>
    </w:p>
    <w:p w14:paraId="0653B57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98AF0D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263F3B9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6733058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16E5E008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0D2860B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2050CB3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F4E33CE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3DAE14AF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571291C1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130CC4CD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55BFDB1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8618E22" w14:textId="342DDC5B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="00E30D0D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="00E30D0D" w:rsidRPr="0003128B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, 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YO (NOMBRE) GARANTIZO QUE ME APEGO A LAS CARACTERÍSTICAS Y ESPECIFICACIONES TÉCNICAS ESTABLECIDAS EN LAS PRESENTES BASES CONFORME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A SU PROPUESTA.</w:t>
      </w:r>
    </w:p>
    <w:p w14:paraId="38E7875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75F9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ECAA31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ABA5E5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2FBD1CFD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FDCE676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FC0A1CB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A2BAADD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E4B6A3E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472EF04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A39A06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5DA88CE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EF37AA3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F70254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2" w:name="_Toc483934592"/>
      <w:bookmarkStart w:id="13" w:name="_Toc13477470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7</w:t>
      </w:r>
      <w:bookmarkEnd w:id="12"/>
      <w:bookmarkEnd w:id="13"/>
    </w:p>
    <w:p w14:paraId="4B7A8EE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ENTREGA</w:t>
      </w:r>
    </w:p>
    <w:p w14:paraId="05C6FF4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C7576E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6000547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22C325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71F798A8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BC294D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D36B6E2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3A65479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4551B1C9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60E2AD60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68142D7C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70648378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163C686" w14:textId="7ED8616A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LA </w:t>
      </w:r>
      <w:r w:rsidR="00E30D0D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, YO (NOMBRE) GARANTIZO QUE LA ENTREGA DEL BIEN O SERVICIO SE REALIZARÁ EN ESTRICTO APEGO A LAS ESPECIFICACIONES ESTABLECIDAS EN EL ANEXO 1.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</w:p>
    <w:p w14:paraId="5004050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F28F2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87C36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15D9A8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4DF9E10C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A243E61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43D98CF8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5C32BFB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0662AD45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9F4D22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9C16E4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22855E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PERSONA FÍSICA O DEL REPRESENTANTE LEGAL 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757622BD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245050B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4" w:name="_Toc483934593"/>
      <w:bookmarkStart w:id="15" w:name="_Toc13477471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8</w:t>
      </w:r>
      <w:bookmarkEnd w:id="14"/>
      <w:bookmarkEnd w:id="15"/>
    </w:p>
    <w:p w14:paraId="57DE5F0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PAGO DE IMPUESTOS</w:t>
      </w:r>
    </w:p>
    <w:p w14:paraId="46463A6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D72DC9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77AB00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9BEC6D4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369B25BB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3DACA320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3DBAC7D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A1B5C7B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4107D984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0B1DAF99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50FD97D0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4D35CF86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0B09DA9F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8CEC12B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ABC5F76" w14:textId="5CBB1D4F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="00E30D0D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DECLARO BAJO PROTESTA DE DECIR VERDAD QUE ME ENCUENTRO </w:t>
      </w:r>
      <w:r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>AL CORRIENTE EN EL PAGO DE LOS IMPUESTOS A EFECTO DE DAR CUMPLIMIENTO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A LO DISPUESTO EN EL ARTÍCULO 32-D, DEL CÓDIGO FISCAL DE LA FEDERACIÓN</w:t>
      </w:r>
    </w:p>
    <w:p w14:paraId="0ADD416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8C0D4C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5482F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4202A34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075937F9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0FAE3EA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1282F13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7AF947F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38ECD459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0B7503E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A3AB10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A8A9B7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6EC59BF1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49DC9FDC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6" w:name="_Toc483934594"/>
      <w:bookmarkStart w:id="17" w:name="_Toc13477472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9</w:t>
      </w:r>
      <w:bookmarkEnd w:id="16"/>
      <w:bookmarkEnd w:id="17"/>
    </w:p>
    <w:p w14:paraId="16292EA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ÉTICA</w:t>
      </w:r>
    </w:p>
    <w:p w14:paraId="6393314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69628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69D64D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4700833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39E0584D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BB1A27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F8B125C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1C60458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5764276F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34344180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1A0DFE1B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4267F419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307325F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313AE7F5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40262FD" w14:textId="4BF346FB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="008E3007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DECLARO BAJO PROTESTA DE DECIR VERDAD QUE </w:t>
      </w:r>
      <w:r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>POR SÍ MISMO</w:t>
      </w:r>
      <w:r w:rsidR="00783671"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>(A)</w:t>
      </w:r>
      <w:r w:rsidRPr="0003128B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O TRAVÉS DE INTERPÓSITA PERSONA, ME ABSTENGO DE ADOPTAR CONDUCTAS, PARA QUE LOS SERVIDORES PÚBLICOS Y DEMÁS PERSONAL QUE INTEGRAN LOS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COMITÉS, QUE PARTICIPEN EN LOS PROCESOS DE CONTRATACIÓN, INDUZCAN O ALTEREN LAS EVALUACIONES DE LAS PROPOSICIONES, EL RESULTADO DEL PROCEDIMIENTO, 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U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OTROS ASPECTOS QUE OTORGUEN CONDICIONES MÁS VENTAJOSAS CON RELACIÓN A LOS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(AS)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DEMÁS PARTICIPANTES</w:t>
      </w:r>
    </w:p>
    <w:p w14:paraId="168F65D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60FA7C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A5953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35C602E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3C07BD89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63FE3489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52B8818E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A3FBCD1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EB1873D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533DAD2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0D15BE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F61C124" w14:textId="77777777" w:rsidR="000B2B3A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4A4A9837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24F43B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9F3CD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C71870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C11E962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5AB78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46C2908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AA19132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BC8850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75F54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F6C9D5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3644DA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29B71F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10</w:t>
      </w:r>
    </w:p>
    <w:p w14:paraId="14D446C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CONFIDENCIALIDAD</w:t>
      </w:r>
    </w:p>
    <w:p w14:paraId="5080A37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A2BC5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9A616B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08658A2" w14:textId="77777777" w:rsidR="000B2B3A" w:rsidRPr="0054385C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color w:val="000000"/>
          <w:sz w:val="22"/>
          <w:szCs w:val="22"/>
          <w:lang w:val="pt-BR"/>
        </w:rPr>
        <w:t>LUGAR, _______ A _______DE __________ DEL 202</w:t>
      </w:r>
      <w:r w:rsidR="002E62B3" w:rsidRPr="0054385C"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54385C">
        <w:rPr>
          <w:rFonts w:ascii="Arial" w:hAnsi="Arial" w:cs="Arial"/>
          <w:color w:val="000000"/>
          <w:sz w:val="22"/>
          <w:szCs w:val="22"/>
          <w:lang w:val="pt-BR"/>
        </w:rPr>
        <w:t>.</w:t>
      </w:r>
    </w:p>
    <w:p w14:paraId="3B4B52B0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A8F822E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65440207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ING. RICARDO HERNÁNDEZ CAMPOS</w:t>
      </w:r>
    </w:p>
    <w:p w14:paraId="79D63CE3" w14:textId="77777777" w:rsidR="00F71864" w:rsidRPr="00B94E38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PRESIDENTE DEL COMITÉ ESTATAL DE SANIDAD VEGETAL DE VERACRUZ</w:t>
      </w:r>
    </w:p>
    <w:p w14:paraId="264AF0F6" w14:textId="77777777" w:rsidR="00F71864" w:rsidRPr="0054385C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94E38">
        <w:rPr>
          <w:rFonts w:ascii="Arial" w:hAnsi="Arial" w:cs="Arial"/>
          <w:b/>
          <w:color w:val="000000"/>
          <w:sz w:val="22"/>
          <w:szCs w:val="22"/>
          <w:lang w:val="pt-BR"/>
        </w:rPr>
        <w:t>P R E S E N T E.</w:t>
      </w:r>
    </w:p>
    <w:p w14:paraId="2EA75E83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AC4FE2F" w14:textId="77777777" w:rsidR="000B2B3A" w:rsidRPr="0054385C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36CB4FD8" w14:textId="65685E5C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C40E53">
        <w:rPr>
          <w:rFonts w:ascii="Arial" w:hAnsi="Arial" w:cs="Arial"/>
          <w:color w:val="000000"/>
          <w:sz w:val="22"/>
          <w:szCs w:val="22"/>
        </w:rPr>
        <w:t xml:space="preserve">POR MEDIO DE LA PRESENTE, EN RELACIÓN A </w:t>
      </w:r>
      <w:r w:rsidRPr="0003128B">
        <w:rPr>
          <w:rFonts w:ascii="Arial" w:hAnsi="Arial" w:cs="Arial"/>
          <w:color w:val="000000"/>
          <w:sz w:val="22"/>
          <w:szCs w:val="22"/>
        </w:rPr>
        <w:t xml:space="preserve">LA </w:t>
      </w:r>
      <w:r w:rsidR="008E3007" w:rsidRPr="0003128B">
        <w:rPr>
          <w:rFonts w:ascii="Arial" w:hAnsi="Arial" w:cs="Arial"/>
          <w:color w:val="000000"/>
          <w:sz w:val="22"/>
          <w:szCs w:val="22"/>
          <w:lang w:val="es-MX" w:eastAsia="es-MX"/>
        </w:rPr>
        <w:t>LICITACIÓN PÚBLICA No. LP/CESAVEVER/2023/008 PARA ADQUISICIÓN DE CIANTRANILIPROL</w:t>
      </w:r>
      <w:r w:rsidRPr="0003128B">
        <w:rPr>
          <w:rFonts w:ascii="Arial" w:hAnsi="Arial" w:cs="Arial"/>
          <w:color w:val="000000"/>
          <w:sz w:val="22"/>
          <w:szCs w:val="22"/>
        </w:rPr>
        <w:t>, YO (NOMBRE) ME OBLIGO A PROPORCIONAR EL SERVICIO BAJO LAS MÁS ESTRICTAS REGLAS DE CONFIDENCIALIDAD Y SECRETO PROFESIONAL. EN ESTE SENTIDO</w:t>
      </w:r>
      <w:r w:rsidRPr="00C40E53">
        <w:rPr>
          <w:rFonts w:ascii="Arial" w:hAnsi="Arial" w:cs="Arial"/>
          <w:color w:val="000000"/>
          <w:sz w:val="22"/>
          <w:szCs w:val="22"/>
        </w:rPr>
        <w:t xml:space="preserve"> CUALQUIER DOCUMENTACIÓN O INFORMACIÓN QUE CONSERVE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COMO PARTE DE MIS ARCHIVOS A LA CONCLUSIÓN DEL SERVICIO, PASARÁ A SER PROPIEDAD DE “</w:t>
      </w:r>
      <w:r w:rsidRPr="00593EF9">
        <w:rPr>
          <w:rFonts w:ascii="Arial" w:hAnsi="Arial" w:cs="Arial"/>
          <w:b/>
          <w:color w:val="000000"/>
          <w:sz w:val="22"/>
          <w:szCs w:val="22"/>
        </w:rPr>
        <w:t>EL COMITÉ”;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ASIMISMO ME OBLIGO A NO DIVULGAR LOS INFORMES, DATOS Y RESULTADOS OBTENIDOS DEL SERVICIO PRESTADO.</w:t>
      </w:r>
    </w:p>
    <w:p w14:paraId="5B09ED5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12E17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78AFD4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9DB597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0F3573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255343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4A3F262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4385C">
        <w:rPr>
          <w:rFonts w:ascii="Arial" w:hAnsi="Arial" w:cs="Arial"/>
          <w:b/>
          <w:color w:val="000000"/>
          <w:sz w:val="22"/>
          <w:szCs w:val="22"/>
          <w:lang w:val="pt-BR"/>
        </w:rPr>
        <w:t>A T E N T A M E N T E</w:t>
      </w:r>
    </w:p>
    <w:p w14:paraId="552C276D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F8AFB83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68342FE7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40776332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07E9FD5" w14:textId="77777777" w:rsidR="000B2B3A" w:rsidRPr="0054385C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48B2ECB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8F439B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D4BC1D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564A82CB" w14:textId="77777777" w:rsidR="000A59DB" w:rsidRPr="00593EF9" w:rsidRDefault="000A59DB" w:rsidP="007B1A7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3CE28D4A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E60B2D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1A1092D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CC5A65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3ACB6A2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8AE7378" w14:textId="30487A65" w:rsidR="000B2B3A" w:rsidRPr="00593EF9" w:rsidRDefault="000B2B3A" w:rsidP="00F71864">
      <w:pPr>
        <w:rPr>
          <w:rFonts w:ascii="Arial" w:hAnsi="Arial" w:cs="Arial"/>
          <w:b/>
          <w:bCs/>
          <w:color w:val="202025"/>
          <w:sz w:val="22"/>
          <w:szCs w:val="22"/>
        </w:rPr>
      </w:pPr>
    </w:p>
    <w:sectPr w:rsidR="000B2B3A" w:rsidRPr="00593EF9" w:rsidSect="00593EF9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5F0AB" w14:textId="77777777" w:rsidR="00BD4011" w:rsidRDefault="00BD4011">
      <w:r>
        <w:separator/>
      </w:r>
    </w:p>
  </w:endnote>
  <w:endnote w:type="continuationSeparator" w:id="0">
    <w:p w14:paraId="5333D2EF" w14:textId="77777777" w:rsidR="00BD4011" w:rsidRDefault="00BD4011">
      <w:r>
        <w:continuationSeparator/>
      </w:r>
    </w:p>
  </w:endnote>
  <w:endnote w:type="continuationNotice" w:id="1">
    <w:p w14:paraId="78F50D7D" w14:textId="77777777" w:rsidR="00BD4011" w:rsidRDefault="00BD40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5999" w14:textId="77777777" w:rsidR="00E930F9" w:rsidRPr="00F2504E" w:rsidRDefault="00E930F9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3BCBCB4C" w14:textId="77777777" w:rsidR="00E930F9" w:rsidRDefault="00E930F9">
    <w:pPr>
      <w:pStyle w:val="Piedepgina"/>
    </w:pPr>
  </w:p>
  <w:p w14:paraId="5B48A671" w14:textId="77777777" w:rsidR="00E930F9" w:rsidRDefault="00E930F9"/>
  <w:p w14:paraId="675380AA" w14:textId="77777777" w:rsidR="00E930F9" w:rsidRDefault="00E930F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EEF3F" w14:textId="77777777" w:rsidR="00E930F9" w:rsidRDefault="00E930F9">
    <w:pPr>
      <w:pStyle w:val="Piedepgina"/>
    </w:pPr>
  </w:p>
  <w:p w14:paraId="017DFA3C" w14:textId="77777777" w:rsidR="00E930F9" w:rsidRDefault="00E930F9"/>
  <w:p w14:paraId="486D2828" w14:textId="77777777" w:rsidR="00E930F9" w:rsidRDefault="00E930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3B4B5" w14:textId="77777777" w:rsidR="00BD4011" w:rsidRDefault="00BD4011">
      <w:r>
        <w:separator/>
      </w:r>
    </w:p>
  </w:footnote>
  <w:footnote w:type="continuationSeparator" w:id="0">
    <w:p w14:paraId="28146F3B" w14:textId="77777777" w:rsidR="00BD4011" w:rsidRDefault="00BD4011">
      <w:r>
        <w:continuationSeparator/>
      </w:r>
    </w:p>
  </w:footnote>
  <w:footnote w:type="continuationNotice" w:id="1">
    <w:p w14:paraId="04CA7652" w14:textId="77777777" w:rsidR="00BD4011" w:rsidRDefault="00BD40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515F" w14:textId="77777777" w:rsidR="00E930F9" w:rsidRDefault="00E930F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993139A" wp14:editId="07777777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D325D2D">
            <v:group id="Grupo 1" style="position:absolute;margin-left:14.9pt;margin-top:4.55pt;width:141.75pt;height:113.4pt;z-index:251657728;mso-position-horizontal-relative:margin;mso-width-relative:margin;mso-height-relative:margin" coordsize="22423,13257" o:spid="_x0000_s1026" w14:anchorId="6133E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style="position:absolute;width:22423;height:5524" coordsize="22423,552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width:22423;height:36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cropleft="9882f" croptop="5051f" cropright="38540f" cropbottom="59011f" grayscale="t" o:title="" r:id="rId3"/>
                </v:shape>
                <v:shape id="Imagen 5" style="position:absolute;left:1714;top:3429;width:20076;height:2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cropleft="9882f" croptop="6447f" cropright="40300f" cropbottom="58233f" grayscale="t" o:title="" r:id="rId3"/>
                </v:shape>
              </v:group>
              <v:shape id="Imagen 3" style="position:absolute;top:5524;width:21790;height:773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cropleft="2165f" croptop="31839f" cropright="2329f" cropbottom="3016f" grayscale="t" o:title="" r:id="rId4"/>
              </v:shape>
              <w10:wrap anchorx="margin"/>
            </v:group>
          </w:pict>
        </mc:Fallback>
      </mc:AlternateContent>
    </w:r>
  </w:p>
  <w:p w14:paraId="2D830042" w14:textId="77777777" w:rsidR="00E930F9" w:rsidRDefault="00E930F9"/>
  <w:p w14:paraId="46CCE917" w14:textId="77777777" w:rsidR="00E930F9" w:rsidRDefault="00E930F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6BB6" w14:textId="1816165E" w:rsidR="00E930F9" w:rsidRPr="0003128B" w:rsidRDefault="00E930F9" w:rsidP="00BE7F73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2"/>
        <w:szCs w:val="22"/>
        <w:lang w:val="es-ES_tradnl" w:eastAsia="es-MX"/>
      </w:rPr>
    </w:pPr>
    <w:r w:rsidRPr="0003128B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611CD90" wp14:editId="3DE86922">
              <wp:simplePos x="0" y="0"/>
              <wp:positionH relativeFrom="column">
                <wp:posOffset>-810895</wp:posOffset>
              </wp:positionH>
              <wp:positionV relativeFrom="paragraph">
                <wp:posOffset>-122555</wp:posOffset>
              </wp:positionV>
              <wp:extent cx="1105535" cy="852805"/>
              <wp:effectExtent l="12065" t="13335" r="6350" b="1016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852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07C61C" w14:textId="4FB838D3" w:rsidR="00E930F9" w:rsidRDefault="0003128B" w:rsidP="00F43C7E">
                          <w:pPr>
                            <w:jc w:val="center"/>
                          </w:pPr>
                          <w:r w:rsidRPr="00A61F5A">
                            <w:rPr>
                              <w:noProof/>
                            </w:rPr>
                            <w:drawing>
                              <wp:inline distT="0" distB="0" distL="0" distR="0" wp14:anchorId="6AD5CEB9" wp14:editId="6BEBCA2E">
                                <wp:extent cx="649605" cy="752475"/>
                                <wp:effectExtent l="0" t="0" r="0" b="9525"/>
                                <wp:docPr id="631622269" name="Imagen 1" descr="Logotipo, nombre de la empres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1622269" name="Imagen 1" descr="Logotipo, nombre de la empresa&#10;&#10;Descripción generada automá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960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1CD9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63.85pt;margin-top:-9.65pt;width:87.05pt;height:67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">
              <v:textbox>
                <w:txbxContent>
                  <w:p w14:paraId="4407C61C" w14:textId="4FB838D3" w:rsidR="00E930F9" w:rsidRDefault="0003128B" w:rsidP="00F43C7E">
                    <w:pPr>
                      <w:jc w:val="center"/>
                    </w:pPr>
                    <w:r w:rsidRPr="00A61F5A">
                      <w:rPr>
                        <w:noProof/>
                      </w:rPr>
                      <w:drawing>
                        <wp:inline distT="0" distB="0" distL="0" distR="0" wp14:anchorId="6AD5CEB9" wp14:editId="6BEBCA2E">
                          <wp:extent cx="649605" cy="752475"/>
                          <wp:effectExtent l="0" t="0" r="0" b="9525"/>
                          <wp:docPr id="631622269" name="Imagen 1" descr="Logotipo, nombre de la empres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1622269" name="Imagen 1" descr="Logotipo, nombre de la empres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960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3128B">
      <w:rPr>
        <w:rFonts w:ascii="Montserrat" w:hAnsi="Montserrat" w:cs="Arial"/>
        <w:b/>
        <w:sz w:val="22"/>
        <w:szCs w:val="22"/>
        <w:lang w:val="es-ES_tradnl" w:eastAsia="es-MX"/>
      </w:rPr>
      <w:t>COMITÉ ESTATAL DE SANIDAD VEGETAL DE VERACRUZ</w:t>
    </w:r>
  </w:p>
  <w:p w14:paraId="019A0DF2" w14:textId="77777777" w:rsidR="00E930F9" w:rsidRPr="0003128B" w:rsidRDefault="00E930F9" w:rsidP="00BE7F73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2"/>
        <w:szCs w:val="22"/>
        <w:lang w:val="es-ES_tradnl" w:eastAsia="es-MX"/>
      </w:rPr>
    </w:pPr>
    <w:r w:rsidRPr="0003128B">
      <w:rPr>
        <w:rFonts w:ascii="Montserrat" w:hAnsi="Montserrat" w:cs="Arial"/>
        <w:b/>
        <w:sz w:val="22"/>
        <w:szCs w:val="22"/>
        <w:lang w:val="es-ES_tradnl" w:eastAsia="es-MX"/>
      </w:rPr>
      <w:t xml:space="preserve">     ADQUISICIÓN DE BIENES Y SERVICIOS</w:t>
    </w:r>
  </w:p>
  <w:p w14:paraId="0E15B4D0" w14:textId="143612CF" w:rsidR="00E930F9" w:rsidRPr="00001A38" w:rsidRDefault="00E930F9" w:rsidP="00BE7F73">
    <w:pPr>
      <w:tabs>
        <w:tab w:val="left" w:pos="5709"/>
      </w:tabs>
      <w:jc w:val="center"/>
      <w:rPr>
        <w:rFonts w:ascii="Montserrat" w:hAnsi="Montserrat" w:cs="Latha"/>
        <w:b/>
        <w:bCs/>
        <w:sz w:val="22"/>
        <w:szCs w:val="22"/>
        <w:lang w:val="es-MX"/>
      </w:rPr>
    </w:pPr>
    <w:r w:rsidRPr="0003128B">
      <w:rPr>
        <w:rFonts w:ascii="Montserrat" w:hAnsi="Montserrat" w:cs="Arial"/>
        <w:b/>
        <w:sz w:val="22"/>
        <w:szCs w:val="22"/>
        <w:lang w:val="es-ES_tradnl" w:eastAsia="es-MX"/>
      </w:rPr>
      <w:t xml:space="preserve">         BASES Y CONVOCATORIA DE LICITACIÓN PÚBLICA No. </w:t>
    </w:r>
    <w:r w:rsidRPr="0003128B">
      <w:rPr>
        <w:rFonts w:ascii="Arial" w:hAnsi="Arial" w:cs="Arial"/>
        <w:b/>
        <w:bCs/>
        <w:color w:val="000000"/>
        <w:sz w:val="22"/>
        <w:szCs w:val="22"/>
      </w:rPr>
      <w:t>LP/CESAVEVER/2023/008</w:t>
    </w:r>
    <w:r w:rsidRPr="0003128B">
      <w:rPr>
        <w:rFonts w:ascii="Montserrat" w:hAnsi="Montserrat" w:cs="Latha"/>
        <w:b/>
        <w:bCs/>
        <w:sz w:val="22"/>
        <w:szCs w:val="22"/>
        <w:lang w:val="es-MX"/>
      </w:rPr>
      <w:t xml:space="preserve"> PARA ADQUISICIÓN DE CIANTRANILIPROL</w:t>
    </w:r>
  </w:p>
  <w:p w14:paraId="5E5F55D6" w14:textId="77777777" w:rsidR="00E930F9" w:rsidRPr="00BE7F73" w:rsidRDefault="00E930F9" w:rsidP="00BE7F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3A0D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23E3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812E0"/>
    <w:multiLevelType w:val="hybridMultilevel"/>
    <w:tmpl w:val="77B48E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B3281"/>
    <w:multiLevelType w:val="hybridMultilevel"/>
    <w:tmpl w:val="0AD4CD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4546C"/>
    <w:multiLevelType w:val="multilevel"/>
    <w:tmpl w:val="15F0E446"/>
    <w:lvl w:ilvl="0">
      <w:start w:val="1"/>
      <w:numFmt w:val="lowerLetter"/>
      <w:lvlText w:val="%1)"/>
      <w:lvlJc w:val="left"/>
      <w:pPr>
        <w:ind w:left="6629" w:hanging="360"/>
      </w:pPr>
    </w:lvl>
    <w:lvl w:ilvl="1">
      <w:start w:val="1"/>
      <w:numFmt w:val="lowerLetter"/>
      <w:lvlText w:val="%2."/>
      <w:lvlJc w:val="left"/>
      <w:pPr>
        <w:ind w:left="7349" w:hanging="360"/>
      </w:pPr>
    </w:lvl>
    <w:lvl w:ilvl="2">
      <w:start w:val="1"/>
      <w:numFmt w:val="lowerRoman"/>
      <w:lvlText w:val="%3."/>
      <w:lvlJc w:val="right"/>
      <w:pPr>
        <w:ind w:left="8069" w:hanging="180"/>
      </w:pPr>
    </w:lvl>
    <w:lvl w:ilvl="3">
      <w:start w:val="1"/>
      <w:numFmt w:val="decimal"/>
      <w:lvlText w:val="%4."/>
      <w:lvlJc w:val="left"/>
      <w:pPr>
        <w:ind w:left="8789" w:hanging="360"/>
      </w:pPr>
    </w:lvl>
    <w:lvl w:ilvl="4">
      <w:start w:val="1"/>
      <w:numFmt w:val="lowerLetter"/>
      <w:lvlText w:val="%5."/>
      <w:lvlJc w:val="left"/>
      <w:pPr>
        <w:ind w:left="9509" w:hanging="360"/>
      </w:pPr>
    </w:lvl>
    <w:lvl w:ilvl="5">
      <w:start w:val="1"/>
      <w:numFmt w:val="lowerRoman"/>
      <w:lvlText w:val="%6."/>
      <w:lvlJc w:val="right"/>
      <w:pPr>
        <w:ind w:left="10229" w:hanging="180"/>
      </w:pPr>
    </w:lvl>
    <w:lvl w:ilvl="6">
      <w:start w:val="1"/>
      <w:numFmt w:val="decimal"/>
      <w:lvlText w:val="%7."/>
      <w:lvlJc w:val="left"/>
      <w:pPr>
        <w:ind w:left="10949" w:hanging="360"/>
      </w:pPr>
    </w:lvl>
    <w:lvl w:ilvl="7">
      <w:start w:val="1"/>
      <w:numFmt w:val="lowerLetter"/>
      <w:lvlText w:val="%8."/>
      <w:lvlJc w:val="left"/>
      <w:pPr>
        <w:ind w:left="11669" w:hanging="360"/>
      </w:pPr>
    </w:lvl>
    <w:lvl w:ilvl="8">
      <w:start w:val="1"/>
      <w:numFmt w:val="lowerRoman"/>
      <w:lvlText w:val="%9."/>
      <w:lvlJc w:val="right"/>
      <w:pPr>
        <w:ind w:left="12389" w:hanging="180"/>
      </w:pPr>
    </w:lvl>
  </w:abstractNum>
  <w:abstractNum w:abstractNumId="6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74418"/>
    <w:multiLevelType w:val="multilevel"/>
    <w:tmpl w:val="FE6E500E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1F286F38"/>
    <w:multiLevelType w:val="hybridMultilevel"/>
    <w:tmpl w:val="E6F84A76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FFA02B9"/>
    <w:multiLevelType w:val="multilevel"/>
    <w:tmpl w:val="1166EDB8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74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2CF1750"/>
    <w:multiLevelType w:val="hybridMultilevel"/>
    <w:tmpl w:val="FD2AF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042C4"/>
    <w:multiLevelType w:val="multilevel"/>
    <w:tmpl w:val="E8C2F2AC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99F3A67"/>
    <w:multiLevelType w:val="multilevel"/>
    <w:tmpl w:val="12DE3C50"/>
    <w:lvl w:ilvl="0">
      <w:start w:val="1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C6C4C03"/>
    <w:multiLevelType w:val="multilevel"/>
    <w:tmpl w:val="8FE26B80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4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A13E7"/>
    <w:multiLevelType w:val="hybridMultilevel"/>
    <w:tmpl w:val="6E761C02"/>
    <w:lvl w:ilvl="0" w:tplc="12C42F72">
      <w:start w:val="1"/>
      <w:numFmt w:val="decimal"/>
      <w:lvlText w:val="2.2.%1 "/>
      <w:lvlJc w:val="right"/>
      <w:pPr>
        <w:ind w:left="4045" w:hanging="360"/>
      </w:pPr>
      <w:rPr>
        <w:rFonts w:ascii="Arial" w:hAnsi="Arial" w:hint="default"/>
        <w:b/>
        <w:i w:val="0"/>
        <w:color w:val="auto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A7454"/>
    <w:multiLevelType w:val="hybridMultilevel"/>
    <w:tmpl w:val="E6F84A76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0DA0227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F33DB"/>
    <w:multiLevelType w:val="hybridMultilevel"/>
    <w:tmpl w:val="1AD479F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C501E1"/>
    <w:multiLevelType w:val="hybridMultilevel"/>
    <w:tmpl w:val="58E48C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7F7FE7"/>
    <w:multiLevelType w:val="hybridMultilevel"/>
    <w:tmpl w:val="1E1204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424BB"/>
    <w:multiLevelType w:val="multilevel"/>
    <w:tmpl w:val="A0264284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A28D2"/>
    <w:multiLevelType w:val="hybridMultilevel"/>
    <w:tmpl w:val="C6542B8A"/>
    <w:lvl w:ilvl="0" w:tplc="C2A6D076"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60C24"/>
    <w:multiLevelType w:val="multilevel"/>
    <w:tmpl w:val="E9B0C1BC"/>
    <w:lvl w:ilvl="0">
      <w:start w:val="1"/>
      <w:numFmt w:val="decimal"/>
      <w:lvlText w:val="%1"/>
      <w:lvlJc w:val="left"/>
      <w:pPr>
        <w:ind w:left="9494" w:hanging="705"/>
      </w:pPr>
    </w:lvl>
    <w:lvl w:ilvl="1">
      <w:start w:val="1"/>
      <w:numFmt w:val="decimal"/>
      <w:lvlText w:val="%1.%2"/>
      <w:lvlJc w:val="left"/>
      <w:pPr>
        <w:ind w:left="705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5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7301F9"/>
    <w:multiLevelType w:val="hybridMultilevel"/>
    <w:tmpl w:val="1696E746"/>
    <w:lvl w:ilvl="0" w:tplc="CC8A5F96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62" w:hanging="360"/>
      </w:pPr>
    </w:lvl>
    <w:lvl w:ilvl="2" w:tplc="080A001B" w:tentative="1">
      <w:start w:val="1"/>
      <w:numFmt w:val="lowerRoman"/>
      <w:lvlText w:val="%3."/>
      <w:lvlJc w:val="right"/>
      <w:pPr>
        <w:ind w:left="2982" w:hanging="180"/>
      </w:pPr>
    </w:lvl>
    <w:lvl w:ilvl="3" w:tplc="080A000F" w:tentative="1">
      <w:start w:val="1"/>
      <w:numFmt w:val="decimal"/>
      <w:lvlText w:val="%4."/>
      <w:lvlJc w:val="left"/>
      <w:pPr>
        <w:ind w:left="3702" w:hanging="360"/>
      </w:pPr>
    </w:lvl>
    <w:lvl w:ilvl="4" w:tplc="080A0019" w:tentative="1">
      <w:start w:val="1"/>
      <w:numFmt w:val="lowerLetter"/>
      <w:lvlText w:val="%5."/>
      <w:lvlJc w:val="left"/>
      <w:pPr>
        <w:ind w:left="4422" w:hanging="360"/>
      </w:pPr>
    </w:lvl>
    <w:lvl w:ilvl="5" w:tplc="080A001B" w:tentative="1">
      <w:start w:val="1"/>
      <w:numFmt w:val="lowerRoman"/>
      <w:lvlText w:val="%6."/>
      <w:lvlJc w:val="right"/>
      <w:pPr>
        <w:ind w:left="5142" w:hanging="180"/>
      </w:pPr>
    </w:lvl>
    <w:lvl w:ilvl="6" w:tplc="080A000F" w:tentative="1">
      <w:start w:val="1"/>
      <w:numFmt w:val="decimal"/>
      <w:lvlText w:val="%7."/>
      <w:lvlJc w:val="left"/>
      <w:pPr>
        <w:ind w:left="5862" w:hanging="360"/>
      </w:pPr>
    </w:lvl>
    <w:lvl w:ilvl="7" w:tplc="080A0019" w:tentative="1">
      <w:start w:val="1"/>
      <w:numFmt w:val="lowerLetter"/>
      <w:lvlText w:val="%8."/>
      <w:lvlJc w:val="left"/>
      <w:pPr>
        <w:ind w:left="6582" w:hanging="360"/>
      </w:pPr>
    </w:lvl>
    <w:lvl w:ilvl="8" w:tplc="080A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28" w15:restartNumberingAfterBreak="0">
    <w:nsid w:val="7A2406C2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265578">
    <w:abstractNumId w:val="12"/>
  </w:num>
  <w:num w:numId="2" w16cid:durableId="1514028099">
    <w:abstractNumId w:val="15"/>
  </w:num>
  <w:num w:numId="3" w16cid:durableId="93063870">
    <w:abstractNumId w:val="20"/>
  </w:num>
  <w:num w:numId="4" w16cid:durableId="1214004161">
    <w:abstractNumId w:val="9"/>
  </w:num>
  <w:num w:numId="5" w16cid:durableId="491990989">
    <w:abstractNumId w:val="6"/>
  </w:num>
  <w:num w:numId="6" w16cid:durableId="1254512619">
    <w:abstractNumId w:val="14"/>
  </w:num>
  <w:num w:numId="7" w16cid:durableId="2026665124">
    <w:abstractNumId w:val="26"/>
  </w:num>
  <w:num w:numId="8" w16cid:durableId="1970089936">
    <w:abstractNumId w:val="22"/>
  </w:num>
  <w:num w:numId="9" w16cid:durableId="979724696">
    <w:abstractNumId w:val="4"/>
  </w:num>
  <w:num w:numId="10" w16cid:durableId="1977756517">
    <w:abstractNumId w:val="11"/>
  </w:num>
  <w:num w:numId="11" w16cid:durableId="1636061262">
    <w:abstractNumId w:val="19"/>
  </w:num>
  <w:num w:numId="12" w16cid:durableId="1486435344">
    <w:abstractNumId w:val="10"/>
  </w:num>
  <w:num w:numId="13" w16cid:durableId="1894151328">
    <w:abstractNumId w:val="7"/>
  </w:num>
  <w:num w:numId="14" w16cid:durableId="252130853">
    <w:abstractNumId w:val="21"/>
  </w:num>
  <w:num w:numId="15" w16cid:durableId="1001784814">
    <w:abstractNumId w:val="13"/>
  </w:num>
  <w:num w:numId="16" w16cid:durableId="2028628362">
    <w:abstractNumId w:val="5"/>
  </w:num>
  <w:num w:numId="17" w16cid:durableId="94330982">
    <w:abstractNumId w:val="24"/>
  </w:num>
  <w:num w:numId="18" w16cid:durableId="2068256057">
    <w:abstractNumId w:val="27"/>
  </w:num>
  <w:num w:numId="19" w16cid:durableId="1784689284">
    <w:abstractNumId w:val="25"/>
  </w:num>
  <w:num w:numId="20" w16cid:durableId="1603298389">
    <w:abstractNumId w:val="17"/>
  </w:num>
  <w:num w:numId="21" w16cid:durableId="4065598">
    <w:abstractNumId w:val="16"/>
  </w:num>
  <w:num w:numId="22" w16cid:durableId="1471708444">
    <w:abstractNumId w:val="2"/>
  </w:num>
  <w:num w:numId="23" w16cid:durableId="434253956">
    <w:abstractNumId w:val="3"/>
  </w:num>
  <w:num w:numId="24" w16cid:durableId="490297630">
    <w:abstractNumId w:val="0"/>
  </w:num>
  <w:num w:numId="25" w16cid:durableId="1910576457">
    <w:abstractNumId w:val="1"/>
  </w:num>
  <w:num w:numId="26" w16cid:durableId="173151651">
    <w:abstractNumId w:val="28"/>
  </w:num>
  <w:num w:numId="27" w16cid:durableId="2145341787">
    <w:abstractNumId w:val="23"/>
  </w:num>
  <w:num w:numId="28" w16cid:durableId="1003507468">
    <w:abstractNumId w:val="18"/>
  </w:num>
  <w:num w:numId="29" w16cid:durableId="1478650232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6" w:nlCheck="1" w:checkStyle="0"/>
  <w:activeWritingStyle w:appName="MSWord" w:lang="pt-BR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F9E"/>
    <w:rsid w:val="00016DA0"/>
    <w:rsid w:val="0001778F"/>
    <w:rsid w:val="00017A8F"/>
    <w:rsid w:val="00017F10"/>
    <w:rsid w:val="000203A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910"/>
    <w:rsid w:val="00025F09"/>
    <w:rsid w:val="00027075"/>
    <w:rsid w:val="000271C6"/>
    <w:rsid w:val="00030F9D"/>
    <w:rsid w:val="00030FA7"/>
    <w:rsid w:val="00031285"/>
    <w:rsid w:val="0003128B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718"/>
    <w:rsid w:val="00046542"/>
    <w:rsid w:val="000468AF"/>
    <w:rsid w:val="00046AF3"/>
    <w:rsid w:val="00047AFF"/>
    <w:rsid w:val="00050404"/>
    <w:rsid w:val="00050901"/>
    <w:rsid w:val="00050F5B"/>
    <w:rsid w:val="00052AFE"/>
    <w:rsid w:val="0005472E"/>
    <w:rsid w:val="0005599A"/>
    <w:rsid w:val="000564B3"/>
    <w:rsid w:val="00056A6A"/>
    <w:rsid w:val="000577B4"/>
    <w:rsid w:val="00060B29"/>
    <w:rsid w:val="00061102"/>
    <w:rsid w:val="00061418"/>
    <w:rsid w:val="00061B09"/>
    <w:rsid w:val="000628AC"/>
    <w:rsid w:val="0006416E"/>
    <w:rsid w:val="000643A3"/>
    <w:rsid w:val="000662F9"/>
    <w:rsid w:val="00066EAB"/>
    <w:rsid w:val="0006735D"/>
    <w:rsid w:val="00067DB4"/>
    <w:rsid w:val="00067F06"/>
    <w:rsid w:val="00070342"/>
    <w:rsid w:val="00070CDB"/>
    <w:rsid w:val="00071833"/>
    <w:rsid w:val="00072A4F"/>
    <w:rsid w:val="00073DD9"/>
    <w:rsid w:val="0007474B"/>
    <w:rsid w:val="00074E48"/>
    <w:rsid w:val="000755ED"/>
    <w:rsid w:val="0007690E"/>
    <w:rsid w:val="00076F2D"/>
    <w:rsid w:val="00077569"/>
    <w:rsid w:val="000777B7"/>
    <w:rsid w:val="00077C09"/>
    <w:rsid w:val="00080625"/>
    <w:rsid w:val="00081121"/>
    <w:rsid w:val="00082589"/>
    <w:rsid w:val="00082A0E"/>
    <w:rsid w:val="000830D6"/>
    <w:rsid w:val="0008350F"/>
    <w:rsid w:val="00083532"/>
    <w:rsid w:val="0008366A"/>
    <w:rsid w:val="00083B96"/>
    <w:rsid w:val="00084275"/>
    <w:rsid w:val="00084F0C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ABA"/>
    <w:rsid w:val="00094D04"/>
    <w:rsid w:val="00095DF9"/>
    <w:rsid w:val="00095E9B"/>
    <w:rsid w:val="000961D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3A4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893"/>
    <w:rsid w:val="000C30B6"/>
    <w:rsid w:val="000C33A9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7087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28C2"/>
    <w:rsid w:val="000F2D1F"/>
    <w:rsid w:val="000F3ABE"/>
    <w:rsid w:val="000F52BF"/>
    <w:rsid w:val="000F662D"/>
    <w:rsid w:val="000F6B60"/>
    <w:rsid w:val="000F6BC1"/>
    <w:rsid w:val="000F706A"/>
    <w:rsid w:val="00100353"/>
    <w:rsid w:val="001004E6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D5A"/>
    <w:rsid w:val="00115F92"/>
    <w:rsid w:val="00116871"/>
    <w:rsid w:val="0011769B"/>
    <w:rsid w:val="00120705"/>
    <w:rsid w:val="00120A00"/>
    <w:rsid w:val="001229AC"/>
    <w:rsid w:val="00123223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4261"/>
    <w:rsid w:val="00135D8B"/>
    <w:rsid w:val="00135E91"/>
    <w:rsid w:val="0013764E"/>
    <w:rsid w:val="00140A5C"/>
    <w:rsid w:val="00141D49"/>
    <w:rsid w:val="001425B9"/>
    <w:rsid w:val="00142DDF"/>
    <w:rsid w:val="00142F70"/>
    <w:rsid w:val="00143138"/>
    <w:rsid w:val="001433F3"/>
    <w:rsid w:val="00143731"/>
    <w:rsid w:val="00143C0E"/>
    <w:rsid w:val="00144EB3"/>
    <w:rsid w:val="00146551"/>
    <w:rsid w:val="001466B6"/>
    <w:rsid w:val="0014738D"/>
    <w:rsid w:val="00150A41"/>
    <w:rsid w:val="001517B8"/>
    <w:rsid w:val="001522EE"/>
    <w:rsid w:val="00153113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4EC"/>
    <w:rsid w:val="00157B64"/>
    <w:rsid w:val="001603F7"/>
    <w:rsid w:val="00160DC5"/>
    <w:rsid w:val="00160E20"/>
    <w:rsid w:val="00161BD2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7F4"/>
    <w:rsid w:val="0017037C"/>
    <w:rsid w:val="0017042B"/>
    <w:rsid w:val="0017116F"/>
    <w:rsid w:val="00171C7C"/>
    <w:rsid w:val="00171E5B"/>
    <w:rsid w:val="001722AB"/>
    <w:rsid w:val="00172323"/>
    <w:rsid w:val="00172B7F"/>
    <w:rsid w:val="00173106"/>
    <w:rsid w:val="001733AA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A6"/>
    <w:rsid w:val="00183AC6"/>
    <w:rsid w:val="00184446"/>
    <w:rsid w:val="00184B8D"/>
    <w:rsid w:val="00184D50"/>
    <w:rsid w:val="00185DF7"/>
    <w:rsid w:val="001866BB"/>
    <w:rsid w:val="00186E80"/>
    <w:rsid w:val="00186EB7"/>
    <w:rsid w:val="00187102"/>
    <w:rsid w:val="0018775E"/>
    <w:rsid w:val="00190A9B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3C89"/>
    <w:rsid w:val="001A42B0"/>
    <w:rsid w:val="001A5349"/>
    <w:rsid w:val="001A5813"/>
    <w:rsid w:val="001A6068"/>
    <w:rsid w:val="001A76A6"/>
    <w:rsid w:val="001B0A9E"/>
    <w:rsid w:val="001B1144"/>
    <w:rsid w:val="001B166B"/>
    <w:rsid w:val="001B1732"/>
    <w:rsid w:val="001B1A88"/>
    <w:rsid w:val="001B2C88"/>
    <w:rsid w:val="001B370B"/>
    <w:rsid w:val="001B39A4"/>
    <w:rsid w:val="001B3FAD"/>
    <w:rsid w:val="001B419F"/>
    <w:rsid w:val="001B476D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2577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7C4"/>
    <w:rsid w:val="001F6AAD"/>
    <w:rsid w:val="001F70EE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43A2"/>
    <w:rsid w:val="002055D5"/>
    <w:rsid w:val="00205C1D"/>
    <w:rsid w:val="00206C57"/>
    <w:rsid w:val="002070D3"/>
    <w:rsid w:val="0021054F"/>
    <w:rsid w:val="00211299"/>
    <w:rsid w:val="0021203A"/>
    <w:rsid w:val="0021289A"/>
    <w:rsid w:val="00213305"/>
    <w:rsid w:val="0021387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288E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247F"/>
    <w:rsid w:val="00273CC0"/>
    <w:rsid w:val="00274A00"/>
    <w:rsid w:val="002762E9"/>
    <w:rsid w:val="00276354"/>
    <w:rsid w:val="00276F5B"/>
    <w:rsid w:val="00277158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3B46"/>
    <w:rsid w:val="002A43EE"/>
    <w:rsid w:val="002A4C99"/>
    <w:rsid w:val="002A4FA4"/>
    <w:rsid w:val="002A7A50"/>
    <w:rsid w:val="002A7B1B"/>
    <w:rsid w:val="002B00EE"/>
    <w:rsid w:val="002B0648"/>
    <w:rsid w:val="002B127D"/>
    <w:rsid w:val="002B1345"/>
    <w:rsid w:val="002B22B2"/>
    <w:rsid w:val="002B2FE3"/>
    <w:rsid w:val="002B371D"/>
    <w:rsid w:val="002B37B4"/>
    <w:rsid w:val="002B3857"/>
    <w:rsid w:val="002B59B8"/>
    <w:rsid w:val="002B5F39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367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301"/>
    <w:rsid w:val="002D3B58"/>
    <w:rsid w:val="002D441C"/>
    <w:rsid w:val="002D476D"/>
    <w:rsid w:val="002D4BFC"/>
    <w:rsid w:val="002D5CD6"/>
    <w:rsid w:val="002D5D82"/>
    <w:rsid w:val="002D60EE"/>
    <w:rsid w:val="002D742B"/>
    <w:rsid w:val="002D7847"/>
    <w:rsid w:val="002D7907"/>
    <w:rsid w:val="002E0094"/>
    <w:rsid w:val="002E0148"/>
    <w:rsid w:val="002E1686"/>
    <w:rsid w:val="002E272D"/>
    <w:rsid w:val="002E2799"/>
    <w:rsid w:val="002E2904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2065"/>
    <w:rsid w:val="002F2236"/>
    <w:rsid w:val="002F36EF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7B4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17E57"/>
    <w:rsid w:val="00320449"/>
    <w:rsid w:val="00320B90"/>
    <w:rsid w:val="003217AA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30780"/>
    <w:rsid w:val="00330BE3"/>
    <w:rsid w:val="00331F16"/>
    <w:rsid w:val="00332DFD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349"/>
    <w:rsid w:val="00345400"/>
    <w:rsid w:val="00346594"/>
    <w:rsid w:val="003467CA"/>
    <w:rsid w:val="00346D0C"/>
    <w:rsid w:val="0034717C"/>
    <w:rsid w:val="003471F4"/>
    <w:rsid w:val="00347990"/>
    <w:rsid w:val="00347D2B"/>
    <w:rsid w:val="003508F6"/>
    <w:rsid w:val="00350F89"/>
    <w:rsid w:val="00351A7D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5A1"/>
    <w:rsid w:val="00370652"/>
    <w:rsid w:val="00371B54"/>
    <w:rsid w:val="00371BDA"/>
    <w:rsid w:val="00371D6D"/>
    <w:rsid w:val="003721DC"/>
    <w:rsid w:val="00373C3D"/>
    <w:rsid w:val="00373DFE"/>
    <w:rsid w:val="00374DB4"/>
    <w:rsid w:val="00374F70"/>
    <w:rsid w:val="00375014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97572"/>
    <w:rsid w:val="003A016F"/>
    <w:rsid w:val="003A023A"/>
    <w:rsid w:val="003A09A3"/>
    <w:rsid w:val="003A0BD0"/>
    <w:rsid w:val="003A14A3"/>
    <w:rsid w:val="003A1E9A"/>
    <w:rsid w:val="003A21F8"/>
    <w:rsid w:val="003A2F29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331"/>
    <w:rsid w:val="003B46F2"/>
    <w:rsid w:val="003B48B3"/>
    <w:rsid w:val="003B4B6E"/>
    <w:rsid w:val="003B5053"/>
    <w:rsid w:val="003B530D"/>
    <w:rsid w:val="003B55B4"/>
    <w:rsid w:val="003B5808"/>
    <w:rsid w:val="003B5946"/>
    <w:rsid w:val="003B6B7B"/>
    <w:rsid w:val="003B7CD0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477"/>
    <w:rsid w:val="003C499D"/>
    <w:rsid w:val="003C4CE5"/>
    <w:rsid w:val="003C51C1"/>
    <w:rsid w:val="003C5EB9"/>
    <w:rsid w:val="003C6375"/>
    <w:rsid w:val="003C660C"/>
    <w:rsid w:val="003D021A"/>
    <w:rsid w:val="003D03F8"/>
    <w:rsid w:val="003D0A63"/>
    <w:rsid w:val="003D0D32"/>
    <w:rsid w:val="003D30B0"/>
    <w:rsid w:val="003D386F"/>
    <w:rsid w:val="003D3A40"/>
    <w:rsid w:val="003D4DDB"/>
    <w:rsid w:val="003D5811"/>
    <w:rsid w:val="003D5AC8"/>
    <w:rsid w:val="003D6457"/>
    <w:rsid w:val="003D72C1"/>
    <w:rsid w:val="003D7559"/>
    <w:rsid w:val="003E0EFA"/>
    <w:rsid w:val="003E1ABF"/>
    <w:rsid w:val="003E1C84"/>
    <w:rsid w:val="003E231D"/>
    <w:rsid w:val="003E2333"/>
    <w:rsid w:val="003E42A0"/>
    <w:rsid w:val="003E5375"/>
    <w:rsid w:val="003E5783"/>
    <w:rsid w:val="003E7472"/>
    <w:rsid w:val="003F036E"/>
    <w:rsid w:val="003F0605"/>
    <w:rsid w:val="003F08DE"/>
    <w:rsid w:val="003F0DC2"/>
    <w:rsid w:val="003F116E"/>
    <w:rsid w:val="003F1693"/>
    <w:rsid w:val="003F1823"/>
    <w:rsid w:val="003F18DD"/>
    <w:rsid w:val="003F25A0"/>
    <w:rsid w:val="003F3279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2E4"/>
    <w:rsid w:val="004015C5"/>
    <w:rsid w:val="00401868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4C11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7D43"/>
    <w:rsid w:val="00440349"/>
    <w:rsid w:val="00442870"/>
    <w:rsid w:val="00442DE9"/>
    <w:rsid w:val="00442F73"/>
    <w:rsid w:val="00443591"/>
    <w:rsid w:val="004435AE"/>
    <w:rsid w:val="0044530C"/>
    <w:rsid w:val="00447901"/>
    <w:rsid w:val="00450EE2"/>
    <w:rsid w:val="00451AD6"/>
    <w:rsid w:val="004521DF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189"/>
    <w:rsid w:val="00475453"/>
    <w:rsid w:val="00475763"/>
    <w:rsid w:val="00475BE2"/>
    <w:rsid w:val="00476FFC"/>
    <w:rsid w:val="00480D29"/>
    <w:rsid w:val="00481DF0"/>
    <w:rsid w:val="00482FDE"/>
    <w:rsid w:val="00483020"/>
    <w:rsid w:val="0048385F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46E7"/>
    <w:rsid w:val="0049583E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33E7"/>
    <w:rsid w:val="004C3886"/>
    <w:rsid w:val="004C3FC0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164D"/>
    <w:rsid w:val="004E280D"/>
    <w:rsid w:val="004E3125"/>
    <w:rsid w:val="004E3281"/>
    <w:rsid w:val="004E393A"/>
    <w:rsid w:val="004E393C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6B8E"/>
    <w:rsid w:val="004E77FB"/>
    <w:rsid w:val="004F065C"/>
    <w:rsid w:val="004F0C5D"/>
    <w:rsid w:val="004F11CB"/>
    <w:rsid w:val="004F1D40"/>
    <w:rsid w:val="004F2746"/>
    <w:rsid w:val="004F3952"/>
    <w:rsid w:val="004F3FE9"/>
    <w:rsid w:val="004F40A9"/>
    <w:rsid w:val="004F4112"/>
    <w:rsid w:val="004F4E6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3E83"/>
    <w:rsid w:val="00503EB8"/>
    <w:rsid w:val="005042A1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508C"/>
    <w:rsid w:val="0051694C"/>
    <w:rsid w:val="00517874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27449"/>
    <w:rsid w:val="00531CA8"/>
    <w:rsid w:val="00531D76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5C"/>
    <w:rsid w:val="005438AB"/>
    <w:rsid w:val="00543991"/>
    <w:rsid w:val="0054417F"/>
    <w:rsid w:val="005458D0"/>
    <w:rsid w:val="005460A4"/>
    <w:rsid w:val="0054733E"/>
    <w:rsid w:val="00547465"/>
    <w:rsid w:val="005503E4"/>
    <w:rsid w:val="00550E96"/>
    <w:rsid w:val="0055113A"/>
    <w:rsid w:val="00551174"/>
    <w:rsid w:val="00551411"/>
    <w:rsid w:val="00551630"/>
    <w:rsid w:val="00551E3B"/>
    <w:rsid w:val="005526B7"/>
    <w:rsid w:val="00552F41"/>
    <w:rsid w:val="00553107"/>
    <w:rsid w:val="0055349C"/>
    <w:rsid w:val="00554FFD"/>
    <w:rsid w:val="0055501A"/>
    <w:rsid w:val="005572DF"/>
    <w:rsid w:val="00557576"/>
    <w:rsid w:val="00561085"/>
    <w:rsid w:val="00561AFD"/>
    <w:rsid w:val="00561B2D"/>
    <w:rsid w:val="00561E4F"/>
    <w:rsid w:val="00561F2B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055"/>
    <w:rsid w:val="00567317"/>
    <w:rsid w:val="00567775"/>
    <w:rsid w:val="00570236"/>
    <w:rsid w:val="005707DB"/>
    <w:rsid w:val="00571BFA"/>
    <w:rsid w:val="005720C1"/>
    <w:rsid w:val="005724B9"/>
    <w:rsid w:val="00573738"/>
    <w:rsid w:val="005739B6"/>
    <w:rsid w:val="00573B3E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4D56"/>
    <w:rsid w:val="0058678B"/>
    <w:rsid w:val="005868FD"/>
    <w:rsid w:val="00586D17"/>
    <w:rsid w:val="00586D38"/>
    <w:rsid w:val="005871EB"/>
    <w:rsid w:val="00587F4D"/>
    <w:rsid w:val="0059099E"/>
    <w:rsid w:val="00590E05"/>
    <w:rsid w:val="005930D4"/>
    <w:rsid w:val="0059373E"/>
    <w:rsid w:val="0059383A"/>
    <w:rsid w:val="00593EF9"/>
    <w:rsid w:val="00594262"/>
    <w:rsid w:val="00594ABD"/>
    <w:rsid w:val="005953BC"/>
    <w:rsid w:val="005955FA"/>
    <w:rsid w:val="0059584B"/>
    <w:rsid w:val="00595FAF"/>
    <w:rsid w:val="00596574"/>
    <w:rsid w:val="00596881"/>
    <w:rsid w:val="00596C69"/>
    <w:rsid w:val="005977DB"/>
    <w:rsid w:val="00597817"/>
    <w:rsid w:val="005A0268"/>
    <w:rsid w:val="005A0954"/>
    <w:rsid w:val="005A17A6"/>
    <w:rsid w:val="005A1959"/>
    <w:rsid w:val="005A1CB1"/>
    <w:rsid w:val="005A1ED1"/>
    <w:rsid w:val="005A2A04"/>
    <w:rsid w:val="005A35DB"/>
    <w:rsid w:val="005A452A"/>
    <w:rsid w:val="005A4AE2"/>
    <w:rsid w:val="005A71C2"/>
    <w:rsid w:val="005A740F"/>
    <w:rsid w:val="005B0622"/>
    <w:rsid w:val="005B18CD"/>
    <w:rsid w:val="005B1AC5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0ABC"/>
    <w:rsid w:val="005C1354"/>
    <w:rsid w:val="005C32C8"/>
    <w:rsid w:val="005C3667"/>
    <w:rsid w:val="005C4019"/>
    <w:rsid w:val="005C4A9C"/>
    <w:rsid w:val="005C4EE2"/>
    <w:rsid w:val="005C5188"/>
    <w:rsid w:val="005C5645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723D"/>
    <w:rsid w:val="005D77A0"/>
    <w:rsid w:val="005D79A3"/>
    <w:rsid w:val="005D7D14"/>
    <w:rsid w:val="005E011A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327"/>
    <w:rsid w:val="005F45B1"/>
    <w:rsid w:val="005F4781"/>
    <w:rsid w:val="005F4AC0"/>
    <w:rsid w:val="005F5F17"/>
    <w:rsid w:val="005F68B5"/>
    <w:rsid w:val="005F6A4E"/>
    <w:rsid w:val="005F73E9"/>
    <w:rsid w:val="005F7804"/>
    <w:rsid w:val="00600EC9"/>
    <w:rsid w:val="00601347"/>
    <w:rsid w:val="006019CD"/>
    <w:rsid w:val="00602E80"/>
    <w:rsid w:val="00603D00"/>
    <w:rsid w:val="00604254"/>
    <w:rsid w:val="006047F1"/>
    <w:rsid w:val="006049C6"/>
    <w:rsid w:val="00606432"/>
    <w:rsid w:val="00606CF0"/>
    <w:rsid w:val="00610918"/>
    <w:rsid w:val="00611651"/>
    <w:rsid w:val="006119C9"/>
    <w:rsid w:val="00611CCB"/>
    <w:rsid w:val="00612996"/>
    <w:rsid w:val="006139C6"/>
    <w:rsid w:val="00614813"/>
    <w:rsid w:val="00614C52"/>
    <w:rsid w:val="00614F6C"/>
    <w:rsid w:val="00615041"/>
    <w:rsid w:val="006150A7"/>
    <w:rsid w:val="0061713E"/>
    <w:rsid w:val="006206E7"/>
    <w:rsid w:val="00620BE8"/>
    <w:rsid w:val="00621CB5"/>
    <w:rsid w:val="006231E1"/>
    <w:rsid w:val="00623CE4"/>
    <w:rsid w:val="00624FCE"/>
    <w:rsid w:val="006257B7"/>
    <w:rsid w:val="00625D89"/>
    <w:rsid w:val="00625D9E"/>
    <w:rsid w:val="00626561"/>
    <w:rsid w:val="00627360"/>
    <w:rsid w:val="006273E7"/>
    <w:rsid w:val="00627D1A"/>
    <w:rsid w:val="0063013E"/>
    <w:rsid w:val="006305FC"/>
    <w:rsid w:val="006309DE"/>
    <w:rsid w:val="006324E0"/>
    <w:rsid w:val="00633007"/>
    <w:rsid w:val="006331CD"/>
    <w:rsid w:val="006336AF"/>
    <w:rsid w:val="0063390F"/>
    <w:rsid w:val="0063474C"/>
    <w:rsid w:val="0063495E"/>
    <w:rsid w:val="00634C63"/>
    <w:rsid w:val="0063641F"/>
    <w:rsid w:val="00636B3B"/>
    <w:rsid w:val="006376E2"/>
    <w:rsid w:val="006379FE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4B99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3BA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B3E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05F4"/>
    <w:rsid w:val="006A132E"/>
    <w:rsid w:val="006A218B"/>
    <w:rsid w:val="006A2D94"/>
    <w:rsid w:val="006A3833"/>
    <w:rsid w:val="006A3A6A"/>
    <w:rsid w:val="006A407B"/>
    <w:rsid w:val="006A4CF8"/>
    <w:rsid w:val="006A63CF"/>
    <w:rsid w:val="006A6819"/>
    <w:rsid w:val="006A6968"/>
    <w:rsid w:val="006A729F"/>
    <w:rsid w:val="006A7774"/>
    <w:rsid w:val="006B10E3"/>
    <w:rsid w:val="006B184F"/>
    <w:rsid w:val="006B1CB5"/>
    <w:rsid w:val="006B1CF1"/>
    <w:rsid w:val="006B2239"/>
    <w:rsid w:val="006B2680"/>
    <w:rsid w:val="006B4086"/>
    <w:rsid w:val="006B4674"/>
    <w:rsid w:val="006B4920"/>
    <w:rsid w:val="006B4B59"/>
    <w:rsid w:val="006B5BF5"/>
    <w:rsid w:val="006B7539"/>
    <w:rsid w:val="006B77E2"/>
    <w:rsid w:val="006C0FD1"/>
    <w:rsid w:val="006C21D3"/>
    <w:rsid w:val="006C2B8F"/>
    <w:rsid w:val="006C2CA9"/>
    <w:rsid w:val="006C30AE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049"/>
    <w:rsid w:val="00710AB8"/>
    <w:rsid w:val="00712444"/>
    <w:rsid w:val="00712BAC"/>
    <w:rsid w:val="00713170"/>
    <w:rsid w:val="0071373C"/>
    <w:rsid w:val="00714B90"/>
    <w:rsid w:val="007164C0"/>
    <w:rsid w:val="00716571"/>
    <w:rsid w:val="00717690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78"/>
    <w:rsid w:val="00724A44"/>
    <w:rsid w:val="0072618F"/>
    <w:rsid w:val="00726905"/>
    <w:rsid w:val="00726EB3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5B4B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37DC"/>
    <w:rsid w:val="007538D2"/>
    <w:rsid w:val="00755117"/>
    <w:rsid w:val="007569F5"/>
    <w:rsid w:val="007570C1"/>
    <w:rsid w:val="007578BE"/>
    <w:rsid w:val="00757D18"/>
    <w:rsid w:val="007615D0"/>
    <w:rsid w:val="00761861"/>
    <w:rsid w:val="00762673"/>
    <w:rsid w:val="00762B29"/>
    <w:rsid w:val="00763C25"/>
    <w:rsid w:val="00764D23"/>
    <w:rsid w:val="00767EFB"/>
    <w:rsid w:val="00770A61"/>
    <w:rsid w:val="00772590"/>
    <w:rsid w:val="00772E61"/>
    <w:rsid w:val="00772E8E"/>
    <w:rsid w:val="00773C7F"/>
    <w:rsid w:val="00774677"/>
    <w:rsid w:val="00774BBD"/>
    <w:rsid w:val="007751CF"/>
    <w:rsid w:val="0077543A"/>
    <w:rsid w:val="007772EE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18A"/>
    <w:rsid w:val="00786F5B"/>
    <w:rsid w:val="00787014"/>
    <w:rsid w:val="0078703B"/>
    <w:rsid w:val="00787A3C"/>
    <w:rsid w:val="0079016F"/>
    <w:rsid w:val="00790336"/>
    <w:rsid w:val="0079175D"/>
    <w:rsid w:val="007922E4"/>
    <w:rsid w:val="0079235F"/>
    <w:rsid w:val="00793D07"/>
    <w:rsid w:val="00794232"/>
    <w:rsid w:val="007947B4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4FAD"/>
    <w:rsid w:val="007B53D8"/>
    <w:rsid w:val="007B57B7"/>
    <w:rsid w:val="007B5841"/>
    <w:rsid w:val="007B6C13"/>
    <w:rsid w:val="007B6F90"/>
    <w:rsid w:val="007B75F4"/>
    <w:rsid w:val="007B7AB0"/>
    <w:rsid w:val="007C0549"/>
    <w:rsid w:val="007C0DF3"/>
    <w:rsid w:val="007C1120"/>
    <w:rsid w:val="007C158E"/>
    <w:rsid w:val="007C23BF"/>
    <w:rsid w:val="007C36EF"/>
    <w:rsid w:val="007C3CE3"/>
    <w:rsid w:val="007C44BA"/>
    <w:rsid w:val="007C4CBE"/>
    <w:rsid w:val="007C76DA"/>
    <w:rsid w:val="007D00B8"/>
    <w:rsid w:val="007D0375"/>
    <w:rsid w:val="007D0C3B"/>
    <w:rsid w:val="007D2037"/>
    <w:rsid w:val="007D24DA"/>
    <w:rsid w:val="007D2830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2F00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EB7"/>
    <w:rsid w:val="007F42CB"/>
    <w:rsid w:val="007F4EDE"/>
    <w:rsid w:val="007F6865"/>
    <w:rsid w:val="007F69D3"/>
    <w:rsid w:val="007F6EED"/>
    <w:rsid w:val="007F72B5"/>
    <w:rsid w:val="007F7A90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D88"/>
    <w:rsid w:val="00806F10"/>
    <w:rsid w:val="00807795"/>
    <w:rsid w:val="00810200"/>
    <w:rsid w:val="00810B8A"/>
    <w:rsid w:val="00810EC6"/>
    <w:rsid w:val="00812EE6"/>
    <w:rsid w:val="008131E7"/>
    <w:rsid w:val="00813F0E"/>
    <w:rsid w:val="00814532"/>
    <w:rsid w:val="00814B46"/>
    <w:rsid w:val="008161F5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F78"/>
    <w:rsid w:val="00842FB8"/>
    <w:rsid w:val="008430CE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6AB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3F3"/>
    <w:rsid w:val="00865CAD"/>
    <w:rsid w:val="00866105"/>
    <w:rsid w:val="0086714F"/>
    <w:rsid w:val="00867EF8"/>
    <w:rsid w:val="00870A51"/>
    <w:rsid w:val="00871935"/>
    <w:rsid w:val="00872270"/>
    <w:rsid w:val="0087233B"/>
    <w:rsid w:val="00873B09"/>
    <w:rsid w:val="0087572D"/>
    <w:rsid w:val="00875A59"/>
    <w:rsid w:val="00876781"/>
    <w:rsid w:val="00876B35"/>
    <w:rsid w:val="008772C5"/>
    <w:rsid w:val="00877775"/>
    <w:rsid w:val="00877B39"/>
    <w:rsid w:val="00881C7A"/>
    <w:rsid w:val="00881E53"/>
    <w:rsid w:val="008822A5"/>
    <w:rsid w:val="00883ABA"/>
    <w:rsid w:val="00883EF0"/>
    <w:rsid w:val="008846DE"/>
    <w:rsid w:val="008852D6"/>
    <w:rsid w:val="008866AE"/>
    <w:rsid w:val="00887555"/>
    <w:rsid w:val="00887C61"/>
    <w:rsid w:val="00890954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B0384"/>
    <w:rsid w:val="008B1745"/>
    <w:rsid w:val="008B3CF7"/>
    <w:rsid w:val="008B44B7"/>
    <w:rsid w:val="008B4949"/>
    <w:rsid w:val="008B5BD2"/>
    <w:rsid w:val="008B6D32"/>
    <w:rsid w:val="008B7181"/>
    <w:rsid w:val="008B7B59"/>
    <w:rsid w:val="008C0C1C"/>
    <w:rsid w:val="008C1B77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1D63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3007"/>
    <w:rsid w:val="008E32D5"/>
    <w:rsid w:val="008E35DF"/>
    <w:rsid w:val="008E43D1"/>
    <w:rsid w:val="008E5D25"/>
    <w:rsid w:val="008E6BCB"/>
    <w:rsid w:val="008E6D0D"/>
    <w:rsid w:val="008E7D12"/>
    <w:rsid w:val="008E7D61"/>
    <w:rsid w:val="008F011D"/>
    <w:rsid w:val="008F06A2"/>
    <w:rsid w:val="008F25C9"/>
    <w:rsid w:val="008F26F9"/>
    <w:rsid w:val="008F2918"/>
    <w:rsid w:val="008F2DC8"/>
    <w:rsid w:val="008F3EA9"/>
    <w:rsid w:val="008F5142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716D"/>
    <w:rsid w:val="00907C2D"/>
    <w:rsid w:val="009104CB"/>
    <w:rsid w:val="00911910"/>
    <w:rsid w:val="0091294D"/>
    <w:rsid w:val="00913396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6049"/>
    <w:rsid w:val="009261E6"/>
    <w:rsid w:val="009267D7"/>
    <w:rsid w:val="00927EC9"/>
    <w:rsid w:val="00930059"/>
    <w:rsid w:val="009308EE"/>
    <w:rsid w:val="009315E9"/>
    <w:rsid w:val="00931F06"/>
    <w:rsid w:val="00932332"/>
    <w:rsid w:val="0093257F"/>
    <w:rsid w:val="009327C7"/>
    <w:rsid w:val="009329FB"/>
    <w:rsid w:val="009339EB"/>
    <w:rsid w:val="009347C0"/>
    <w:rsid w:val="00934CE8"/>
    <w:rsid w:val="0093664F"/>
    <w:rsid w:val="00940EF8"/>
    <w:rsid w:val="0094177D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296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3C3"/>
    <w:rsid w:val="00957C3B"/>
    <w:rsid w:val="009607F2"/>
    <w:rsid w:val="009610FF"/>
    <w:rsid w:val="00961187"/>
    <w:rsid w:val="009613C3"/>
    <w:rsid w:val="009613D5"/>
    <w:rsid w:val="00961651"/>
    <w:rsid w:val="00961F8E"/>
    <w:rsid w:val="0096244C"/>
    <w:rsid w:val="009628F4"/>
    <w:rsid w:val="009629D5"/>
    <w:rsid w:val="00963DDE"/>
    <w:rsid w:val="0096616A"/>
    <w:rsid w:val="0096717F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6967"/>
    <w:rsid w:val="00996D9E"/>
    <w:rsid w:val="00996DD8"/>
    <w:rsid w:val="00996F2F"/>
    <w:rsid w:val="00997B76"/>
    <w:rsid w:val="009A08A7"/>
    <w:rsid w:val="009A24F2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947"/>
    <w:rsid w:val="009B4C3A"/>
    <w:rsid w:val="009B5A5F"/>
    <w:rsid w:val="009B7240"/>
    <w:rsid w:val="009C02DA"/>
    <w:rsid w:val="009C0913"/>
    <w:rsid w:val="009C1135"/>
    <w:rsid w:val="009C1243"/>
    <w:rsid w:val="009C1380"/>
    <w:rsid w:val="009C2496"/>
    <w:rsid w:val="009C2B67"/>
    <w:rsid w:val="009C351C"/>
    <w:rsid w:val="009C4484"/>
    <w:rsid w:val="009C4A27"/>
    <w:rsid w:val="009C5666"/>
    <w:rsid w:val="009C63F8"/>
    <w:rsid w:val="009C7463"/>
    <w:rsid w:val="009C79AF"/>
    <w:rsid w:val="009C7FA3"/>
    <w:rsid w:val="009D0259"/>
    <w:rsid w:val="009D0B88"/>
    <w:rsid w:val="009D111F"/>
    <w:rsid w:val="009D18AD"/>
    <w:rsid w:val="009D23CD"/>
    <w:rsid w:val="009D37F4"/>
    <w:rsid w:val="009D3839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CA0"/>
    <w:rsid w:val="009F4FE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CD1"/>
    <w:rsid w:val="00A03E5C"/>
    <w:rsid w:val="00A04144"/>
    <w:rsid w:val="00A04AEE"/>
    <w:rsid w:val="00A04B1D"/>
    <w:rsid w:val="00A0518B"/>
    <w:rsid w:val="00A05E66"/>
    <w:rsid w:val="00A0633C"/>
    <w:rsid w:val="00A0662C"/>
    <w:rsid w:val="00A0791A"/>
    <w:rsid w:val="00A0793B"/>
    <w:rsid w:val="00A07AE1"/>
    <w:rsid w:val="00A10A46"/>
    <w:rsid w:val="00A10C2C"/>
    <w:rsid w:val="00A1222B"/>
    <w:rsid w:val="00A128A0"/>
    <w:rsid w:val="00A135D5"/>
    <w:rsid w:val="00A14272"/>
    <w:rsid w:val="00A14930"/>
    <w:rsid w:val="00A15C82"/>
    <w:rsid w:val="00A165A4"/>
    <w:rsid w:val="00A207A8"/>
    <w:rsid w:val="00A21F0F"/>
    <w:rsid w:val="00A2276D"/>
    <w:rsid w:val="00A22D7C"/>
    <w:rsid w:val="00A240BD"/>
    <w:rsid w:val="00A24569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79CF"/>
    <w:rsid w:val="00A37BF3"/>
    <w:rsid w:val="00A37C03"/>
    <w:rsid w:val="00A40194"/>
    <w:rsid w:val="00A40A4A"/>
    <w:rsid w:val="00A40B7C"/>
    <w:rsid w:val="00A41577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57E"/>
    <w:rsid w:val="00A467D2"/>
    <w:rsid w:val="00A467FD"/>
    <w:rsid w:val="00A468C4"/>
    <w:rsid w:val="00A46B37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064"/>
    <w:rsid w:val="00A64994"/>
    <w:rsid w:val="00A6582A"/>
    <w:rsid w:val="00A65E2B"/>
    <w:rsid w:val="00A6781A"/>
    <w:rsid w:val="00A7010C"/>
    <w:rsid w:val="00A706D3"/>
    <w:rsid w:val="00A70CC5"/>
    <w:rsid w:val="00A7143B"/>
    <w:rsid w:val="00A7199F"/>
    <w:rsid w:val="00A72364"/>
    <w:rsid w:val="00A72DAE"/>
    <w:rsid w:val="00A73F8A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2DF"/>
    <w:rsid w:val="00A82ED1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5DA"/>
    <w:rsid w:val="00A90AE8"/>
    <w:rsid w:val="00A9108E"/>
    <w:rsid w:val="00A91380"/>
    <w:rsid w:val="00A9232B"/>
    <w:rsid w:val="00A927FF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4C00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490"/>
    <w:rsid w:val="00AB43A7"/>
    <w:rsid w:val="00AB4591"/>
    <w:rsid w:val="00AB5A09"/>
    <w:rsid w:val="00AB5E1B"/>
    <w:rsid w:val="00AB5ED5"/>
    <w:rsid w:val="00AB6B74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36A9"/>
    <w:rsid w:val="00AD449D"/>
    <w:rsid w:val="00AD466A"/>
    <w:rsid w:val="00AD52CA"/>
    <w:rsid w:val="00AD53ED"/>
    <w:rsid w:val="00AD54E0"/>
    <w:rsid w:val="00AD576E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1725"/>
    <w:rsid w:val="00AE23F4"/>
    <w:rsid w:val="00AE3E5C"/>
    <w:rsid w:val="00AE461B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14F"/>
    <w:rsid w:val="00B1249D"/>
    <w:rsid w:val="00B12784"/>
    <w:rsid w:val="00B1280A"/>
    <w:rsid w:val="00B12D0B"/>
    <w:rsid w:val="00B13CF3"/>
    <w:rsid w:val="00B140A0"/>
    <w:rsid w:val="00B14C29"/>
    <w:rsid w:val="00B15314"/>
    <w:rsid w:val="00B16746"/>
    <w:rsid w:val="00B170E8"/>
    <w:rsid w:val="00B1717C"/>
    <w:rsid w:val="00B17969"/>
    <w:rsid w:val="00B17DFA"/>
    <w:rsid w:val="00B17F03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2604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CF5"/>
    <w:rsid w:val="00B40F59"/>
    <w:rsid w:val="00B41067"/>
    <w:rsid w:val="00B412AA"/>
    <w:rsid w:val="00B416DE"/>
    <w:rsid w:val="00B424EE"/>
    <w:rsid w:val="00B43033"/>
    <w:rsid w:val="00B442D8"/>
    <w:rsid w:val="00B44BB3"/>
    <w:rsid w:val="00B45D81"/>
    <w:rsid w:val="00B46438"/>
    <w:rsid w:val="00B46A78"/>
    <w:rsid w:val="00B47201"/>
    <w:rsid w:val="00B47EDA"/>
    <w:rsid w:val="00B50AE2"/>
    <w:rsid w:val="00B50C1D"/>
    <w:rsid w:val="00B50C24"/>
    <w:rsid w:val="00B514D8"/>
    <w:rsid w:val="00B515E8"/>
    <w:rsid w:val="00B51D4F"/>
    <w:rsid w:val="00B52BC6"/>
    <w:rsid w:val="00B53F76"/>
    <w:rsid w:val="00B54CF1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219"/>
    <w:rsid w:val="00B7376D"/>
    <w:rsid w:val="00B742D8"/>
    <w:rsid w:val="00B75C38"/>
    <w:rsid w:val="00B75D9B"/>
    <w:rsid w:val="00B76B06"/>
    <w:rsid w:val="00B76C47"/>
    <w:rsid w:val="00B76C57"/>
    <w:rsid w:val="00B7705C"/>
    <w:rsid w:val="00B77822"/>
    <w:rsid w:val="00B77A6C"/>
    <w:rsid w:val="00B77CD7"/>
    <w:rsid w:val="00B77D52"/>
    <w:rsid w:val="00B805B4"/>
    <w:rsid w:val="00B80611"/>
    <w:rsid w:val="00B80A6C"/>
    <w:rsid w:val="00B82C78"/>
    <w:rsid w:val="00B83178"/>
    <w:rsid w:val="00B83C05"/>
    <w:rsid w:val="00B8444D"/>
    <w:rsid w:val="00B84688"/>
    <w:rsid w:val="00B84BB5"/>
    <w:rsid w:val="00B859B6"/>
    <w:rsid w:val="00B85C3C"/>
    <w:rsid w:val="00B865A6"/>
    <w:rsid w:val="00B86D93"/>
    <w:rsid w:val="00B90015"/>
    <w:rsid w:val="00B90148"/>
    <w:rsid w:val="00B90FFD"/>
    <w:rsid w:val="00B91502"/>
    <w:rsid w:val="00B9242A"/>
    <w:rsid w:val="00B92DA0"/>
    <w:rsid w:val="00B93067"/>
    <w:rsid w:val="00B932FB"/>
    <w:rsid w:val="00B9483F"/>
    <w:rsid w:val="00B94E38"/>
    <w:rsid w:val="00B94E6E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28B1"/>
    <w:rsid w:val="00BB3078"/>
    <w:rsid w:val="00BB519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011"/>
    <w:rsid w:val="00BD45C5"/>
    <w:rsid w:val="00BD50C6"/>
    <w:rsid w:val="00BD526D"/>
    <w:rsid w:val="00BD5CB2"/>
    <w:rsid w:val="00BD61B0"/>
    <w:rsid w:val="00BD62C0"/>
    <w:rsid w:val="00BD6581"/>
    <w:rsid w:val="00BD6DC5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E7F73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5"/>
    <w:rsid w:val="00C03CA6"/>
    <w:rsid w:val="00C04276"/>
    <w:rsid w:val="00C04C26"/>
    <w:rsid w:val="00C04E04"/>
    <w:rsid w:val="00C04E7D"/>
    <w:rsid w:val="00C056A8"/>
    <w:rsid w:val="00C05AF8"/>
    <w:rsid w:val="00C0666C"/>
    <w:rsid w:val="00C075C7"/>
    <w:rsid w:val="00C0784A"/>
    <w:rsid w:val="00C07998"/>
    <w:rsid w:val="00C100B1"/>
    <w:rsid w:val="00C107A2"/>
    <w:rsid w:val="00C10DAC"/>
    <w:rsid w:val="00C12240"/>
    <w:rsid w:val="00C1278D"/>
    <w:rsid w:val="00C13471"/>
    <w:rsid w:val="00C13504"/>
    <w:rsid w:val="00C14020"/>
    <w:rsid w:val="00C140E3"/>
    <w:rsid w:val="00C15A08"/>
    <w:rsid w:val="00C16419"/>
    <w:rsid w:val="00C16B6D"/>
    <w:rsid w:val="00C17207"/>
    <w:rsid w:val="00C212A7"/>
    <w:rsid w:val="00C21A54"/>
    <w:rsid w:val="00C21F51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DC0"/>
    <w:rsid w:val="00C3443C"/>
    <w:rsid w:val="00C344F5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0E53"/>
    <w:rsid w:val="00C41222"/>
    <w:rsid w:val="00C41E59"/>
    <w:rsid w:val="00C42BFF"/>
    <w:rsid w:val="00C42E46"/>
    <w:rsid w:val="00C42ED8"/>
    <w:rsid w:val="00C44DBB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53ED"/>
    <w:rsid w:val="00C65CED"/>
    <w:rsid w:val="00C65E95"/>
    <w:rsid w:val="00C65EEA"/>
    <w:rsid w:val="00C6649D"/>
    <w:rsid w:val="00C67848"/>
    <w:rsid w:val="00C7026D"/>
    <w:rsid w:val="00C70721"/>
    <w:rsid w:val="00C7152E"/>
    <w:rsid w:val="00C7245F"/>
    <w:rsid w:val="00C72D02"/>
    <w:rsid w:val="00C72F0B"/>
    <w:rsid w:val="00C73968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16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3CB6"/>
    <w:rsid w:val="00C95802"/>
    <w:rsid w:val="00C95A8A"/>
    <w:rsid w:val="00C96371"/>
    <w:rsid w:val="00C96CA8"/>
    <w:rsid w:val="00C96FAD"/>
    <w:rsid w:val="00C97590"/>
    <w:rsid w:val="00C97E32"/>
    <w:rsid w:val="00CA0BAE"/>
    <w:rsid w:val="00CA0D94"/>
    <w:rsid w:val="00CA0EA8"/>
    <w:rsid w:val="00CA0F6B"/>
    <w:rsid w:val="00CA2FDC"/>
    <w:rsid w:val="00CA3637"/>
    <w:rsid w:val="00CA3BBA"/>
    <w:rsid w:val="00CA3E15"/>
    <w:rsid w:val="00CA48A5"/>
    <w:rsid w:val="00CA4B6D"/>
    <w:rsid w:val="00CA4BC0"/>
    <w:rsid w:val="00CA4E40"/>
    <w:rsid w:val="00CA6AC5"/>
    <w:rsid w:val="00CB005B"/>
    <w:rsid w:val="00CB0183"/>
    <w:rsid w:val="00CB0F0D"/>
    <w:rsid w:val="00CB2032"/>
    <w:rsid w:val="00CB318C"/>
    <w:rsid w:val="00CB31BD"/>
    <w:rsid w:val="00CB41A7"/>
    <w:rsid w:val="00CB488C"/>
    <w:rsid w:val="00CB4F90"/>
    <w:rsid w:val="00CB5AD4"/>
    <w:rsid w:val="00CB63C1"/>
    <w:rsid w:val="00CB6865"/>
    <w:rsid w:val="00CB6995"/>
    <w:rsid w:val="00CC0047"/>
    <w:rsid w:val="00CC0602"/>
    <w:rsid w:val="00CC0763"/>
    <w:rsid w:val="00CC084A"/>
    <w:rsid w:val="00CC24E2"/>
    <w:rsid w:val="00CC2515"/>
    <w:rsid w:val="00CC2DF6"/>
    <w:rsid w:val="00CC3943"/>
    <w:rsid w:val="00CC39A6"/>
    <w:rsid w:val="00CC5CFE"/>
    <w:rsid w:val="00CC5F1F"/>
    <w:rsid w:val="00CC696E"/>
    <w:rsid w:val="00CC71C5"/>
    <w:rsid w:val="00CC7811"/>
    <w:rsid w:val="00CD0151"/>
    <w:rsid w:val="00CD0E56"/>
    <w:rsid w:val="00CD1864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1750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130E"/>
    <w:rsid w:val="00D01798"/>
    <w:rsid w:val="00D0194C"/>
    <w:rsid w:val="00D01C9F"/>
    <w:rsid w:val="00D01D83"/>
    <w:rsid w:val="00D01E4B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104B5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BE0"/>
    <w:rsid w:val="00D20876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3076F"/>
    <w:rsid w:val="00D32C7D"/>
    <w:rsid w:val="00D3385D"/>
    <w:rsid w:val="00D3392F"/>
    <w:rsid w:val="00D33AFF"/>
    <w:rsid w:val="00D34588"/>
    <w:rsid w:val="00D3478E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BBD"/>
    <w:rsid w:val="00D45D42"/>
    <w:rsid w:val="00D47BE2"/>
    <w:rsid w:val="00D5116D"/>
    <w:rsid w:val="00D51222"/>
    <w:rsid w:val="00D521C9"/>
    <w:rsid w:val="00D52203"/>
    <w:rsid w:val="00D52C40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57365"/>
    <w:rsid w:val="00D60919"/>
    <w:rsid w:val="00D60AAD"/>
    <w:rsid w:val="00D61ABC"/>
    <w:rsid w:val="00D62A5B"/>
    <w:rsid w:val="00D63304"/>
    <w:rsid w:val="00D63898"/>
    <w:rsid w:val="00D63999"/>
    <w:rsid w:val="00D63CA1"/>
    <w:rsid w:val="00D64953"/>
    <w:rsid w:val="00D64C43"/>
    <w:rsid w:val="00D65227"/>
    <w:rsid w:val="00D65E0F"/>
    <w:rsid w:val="00D65FA4"/>
    <w:rsid w:val="00D66426"/>
    <w:rsid w:val="00D66C25"/>
    <w:rsid w:val="00D67EE7"/>
    <w:rsid w:val="00D71A5D"/>
    <w:rsid w:val="00D71C5C"/>
    <w:rsid w:val="00D72499"/>
    <w:rsid w:val="00D72759"/>
    <w:rsid w:val="00D72820"/>
    <w:rsid w:val="00D7295E"/>
    <w:rsid w:val="00D732E8"/>
    <w:rsid w:val="00D7372E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3323"/>
    <w:rsid w:val="00D8399A"/>
    <w:rsid w:val="00D83C10"/>
    <w:rsid w:val="00D842D4"/>
    <w:rsid w:val="00D85C65"/>
    <w:rsid w:val="00D85EF3"/>
    <w:rsid w:val="00D86204"/>
    <w:rsid w:val="00D87572"/>
    <w:rsid w:val="00D877A2"/>
    <w:rsid w:val="00D878D3"/>
    <w:rsid w:val="00D904C3"/>
    <w:rsid w:val="00D90826"/>
    <w:rsid w:val="00D911DB"/>
    <w:rsid w:val="00D91A47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2A7E"/>
    <w:rsid w:val="00DB3001"/>
    <w:rsid w:val="00DB3C7C"/>
    <w:rsid w:val="00DB3E9F"/>
    <w:rsid w:val="00DB45C8"/>
    <w:rsid w:val="00DB4A71"/>
    <w:rsid w:val="00DB4FFE"/>
    <w:rsid w:val="00DB5982"/>
    <w:rsid w:val="00DB6984"/>
    <w:rsid w:val="00DB713F"/>
    <w:rsid w:val="00DC06D3"/>
    <w:rsid w:val="00DC07FD"/>
    <w:rsid w:val="00DC0C30"/>
    <w:rsid w:val="00DC2655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3245"/>
    <w:rsid w:val="00E032F6"/>
    <w:rsid w:val="00E03B9F"/>
    <w:rsid w:val="00E0590E"/>
    <w:rsid w:val="00E067FD"/>
    <w:rsid w:val="00E10C5C"/>
    <w:rsid w:val="00E10F6C"/>
    <w:rsid w:val="00E11599"/>
    <w:rsid w:val="00E13CC2"/>
    <w:rsid w:val="00E13E86"/>
    <w:rsid w:val="00E140ED"/>
    <w:rsid w:val="00E14575"/>
    <w:rsid w:val="00E14A3C"/>
    <w:rsid w:val="00E16824"/>
    <w:rsid w:val="00E16904"/>
    <w:rsid w:val="00E169E9"/>
    <w:rsid w:val="00E17651"/>
    <w:rsid w:val="00E17FC4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0D0D"/>
    <w:rsid w:val="00E310FE"/>
    <w:rsid w:val="00E317A4"/>
    <w:rsid w:val="00E32385"/>
    <w:rsid w:val="00E33958"/>
    <w:rsid w:val="00E34E16"/>
    <w:rsid w:val="00E35E61"/>
    <w:rsid w:val="00E366B2"/>
    <w:rsid w:val="00E36784"/>
    <w:rsid w:val="00E36E9D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6007"/>
    <w:rsid w:val="00E460F3"/>
    <w:rsid w:val="00E476CE"/>
    <w:rsid w:val="00E50177"/>
    <w:rsid w:val="00E5027B"/>
    <w:rsid w:val="00E50CEF"/>
    <w:rsid w:val="00E51BB8"/>
    <w:rsid w:val="00E526AE"/>
    <w:rsid w:val="00E558DA"/>
    <w:rsid w:val="00E5626A"/>
    <w:rsid w:val="00E564FE"/>
    <w:rsid w:val="00E56788"/>
    <w:rsid w:val="00E578A7"/>
    <w:rsid w:val="00E57D38"/>
    <w:rsid w:val="00E60B6D"/>
    <w:rsid w:val="00E60BFB"/>
    <w:rsid w:val="00E60C4C"/>
    <w:rsid w:val="00E6123E"/>
    <w:rsid w:val="00E61EEA"/>
    <w:rsid w:val="00E62EA5"/>
    <w:rsid w:val="00E63A9A"/>
    <w:rsid w:val="00E641D2"/>
    <w:rsid w:val="00E6456C"/>
    <w:rsid w:val="00E646DF"/>
    <w:rsid w:val="00E64D89"/>
    <w:rsid w:val="00E652A5"/>
    <w:rsid w:val="00E655CB"/>
    <w:rsid w:val="00E65EE9"/>
    <w:rsid w:val="00E66705"/>
    <w:rsid w:val="00E67DA4"/>
    <w:rsid w:val="00E70A1B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82585"/>
    <w:rsid w:val="00E84160"/>
    <w:rsid w:val="00E8489F"/>
    <w:rsid w:val="00E84FBD"/>
    <w:rsid w:val="00E86017"/>
    <w:rsid w:val="00E8621C"/>
    <w:rsid w:val="00E865D3"/>
    <w:rsid w:val="00E86B8B"/>
    <w:rsid w:val="00E87A58"/>
    <w:rsid w:val="00E90CDB"/>
    <w:rsid w:val="00E90E7F"/>
    <w:rsid w:val="00E918F9"/>
    <w:rsid w:val="00E926F3"/>
    <w:rsid w:val="00E930F9"/>
    <w:rsid w:val="00E93288"/>
    <w:rsid w:val="00E9351D"/>
    <w:rsid w:val="00E9403D"/>
    <w:rsid w:val="00E945D9"/>
    <w:rsid w:val="00E94A17"/>
    <w:rsid w:val="00E9543C"/>
    <w:rsid w:val="00E95B05"/>
    <w:rsid w:val="00E95FB7"/>
    <w:rsid w:val="00E9694B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0BC8"/>
    <w:rsid w:val="00EB1636"/>
    <w:rsid w:val="00EB18FD"/>
    <w:rsid w:val="00EB1D73"/>
    <w:rsid w:val="00EB309F"/>
    <w:rsid w:val="00EB3283"/>
    <w:rsid w:val="00EB3C2A"/>
    <w:rsid w:val="00EB3EB0"/>
    <w:rsid w:val="00EB40B5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5D22"/>
    <w:rsid w:val="00EC637B"/>
    <w:rsid w:val="00EC6A60"/>
    <w:rsid w:val="00EC6D52"/>
    <w:rsid w:val="00EC7058"/>
    <w:rsid w:val="00EC7346"/>
    <w:rsid w:val="00EC79CA"/>
    <w:rsid w:val="00EC7BCE"/>
    <w:rsid w:val="00ED0BEB"/>
    <w:rsid w:val="00ED0C23"/>
    <w:rsid w:val="00ED0E57"/>
    <w:rsid w:val="00ED2D8D"/>
    <w:rsid w:val="00ED2EA0"/>
    <w:rsid w:val="00ED3152"/>
    <w:rsid w:val="00ED4568"/>
    <w:rsid w:val="00ED4F1F"/>
    <w:rsid w:val="00ED5F4A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BB"/>
    <w:rsid w:val="00F019D1"/>
    <w:rsid w:val="00F03595"/>
    <w:rsid w:val="00F03740"/>
    <w:rsid w:val="00F040C0"/>
    <w:rsid w:val="00F0429A"/>
    <w:rsid w:val="00F04910"/>
    <w:rsid w:val="00F049B3"/>
    <w:rsid w:val="00F0519C"/>
    <w:rsid w:val="00F054A6"/>
    <w:rsid w:val="00F06450"/>
    <w:rsid w:val="00F065F7"/>
    <w:rsid w:val="00F06A33"/>
    <w:rsid w:val="00F10127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7A7"/>
    <w:rsid w:val="00F2133A"/>
    <w:rsid w:val="00F21404"/>
    <w:rsid w:val="00F21752"/>
    <w:rsid w:val="00F21CED"/>
    <w:rsid w:val="00F22399"/>
    <w:rsid w:val="00F22A14"/>
    <w:rsid w:val="00F22BA6"/>
    <w:rsid w:val="00F22F67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685"/>
    <w:rsid w:val="00F33C0B"/>
    <w:rsid w:val="00F33C48"/>
    <w:rsid w:val="00F34073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7E"/>
    <w:rsid w:val="00F43CE6"/>
    <w:rsid w:val="00F43E8E"/>
    <w:rsid w:val="00F43FDE"/>
    <w:rsid w:val="00F44341"/>
    <w:rsid w:val="00F447CE"/>
    <w:rsid w:val="00F4635E"/>
    <w:rsid w:val="00F470AA"/>
    <w:rsid w:val="00F51219"/>
    <w:rsid w:val="00F512E2"/>
    <w:rsid w:val="00F51B2B"/>
    <w:rsid w:val="00F51E5E"/>
    <w:rsid w:val="00F52700"/>
    <w:rsid w:val="00F52CB1"/>
    <w:rsid w:val="00F53324"/>
    <w:rsid w:val="00F533DE"/>
    <w:rsid w:val="00F53799"/>
    <w:rsid w:val="00F545A4"/>
    <w:rsid w:val="00F54BC6"/>
    <w:rsid w:val="00F54C0F"/>
    <w:rsid w:val="00F575DB"/>
    <w:rsid w:val="00F604EE"/>
    <w:rsid w:val="00F60501"/>
    <w:rsid w:val="00F60EE3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64"/>
    <w:rsid w:val="00F7188A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2CAA"/>
    <w:rsid w:val="00F930AC"/>
    <w:rsid w:val="00F93576"/>
    <w:rsid w:val="00F9396C"/>
    <w:rsid w:val="00F94DDD"/>
    <w:rsid w:val="00F94EB9"/>
    <w:rsid w:val="00F95815"/>
    <w:rsid w:val="00F95C77"/>
    <w:rsid w:val="00F96EF9"/>
    <w:rsid w:val="00F9719B"/>
    <w:rsid w:val="00FA0876"/>
    <w:rsid w:val="00FA0A38"/>
    <w:rsid w:val="00FA10A3"/>
    <w:rsid w:val="00FA113E"/>
    <w:rsid w:val="00FA1ECB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980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116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4FAB"/>
    <w:rsid w:val="00FD59BC"/>
    <w:rsid w:val="00FD5BAC"/>
    <w:rsid w:val="00FD6B7D"/>
    <w:rsid w:val="00FD7200"/>
    <w:rsid w:val="00FE0013"/>
    <w:rsid w:val="00FE04EE"/>
    <w:rsid w:val="00FE0C57"/>
    <w:rsid w:val="00FE0E78"/>
    <w:rsid w:val="00FE1D27"/>
    <w:rsid w:val="00FE266F"/>
    <w:rsid w:val="00FE2B24"/>
    <w:rsid w:val="00FE3828"/>
    <w:rsid w:val="00FE4292"/>
    <w:rsid w:val="00FE5C1B"/>
    <w:rsid w:val="00FE5DA2"/>
    <w:rsid w:val="00FE5F30"/>
    <w:rsid w:val="00FE6ABD"/>
    <w:rsid w:val="00FE6CBD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579A"/>
    <w:rsid w:val="00FF61A5"/>
    <w:rsid w:val="00FF75D9"/>
    <w:rsid w:val="00FF77DB"/>
    <w:rsid w:val="00FF7F9C"/>
    <w:rsid w:val="18EEF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50BC19"/>
  <w15:chartTrackingRefBased/>
  <w15:docId w15:val="{837F067D-28F6-4970-830A-F314F919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,b1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0">
    <w:name w:val="Texto de globo10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0">
    <w:name w:val="Asunto del comentario10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0">
    <w:name w:val="Texto sin formato10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qFormat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1clara1">
    <w:name w:val="Tabla de cuadrícula 1 clara1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uiPriority w:val="99"/>
    <w:semiHidden/>
    <w:unhideWhenUsed/>
    <w:rsid w:val="00627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18A33-3653-4A9F-A0AA-2BB9A8F4E1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3306BC-D481-412E-8BF6-67E9DB8FA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DEA956-75DB-4CEA-BACD-EB5F9B023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30</TotalTime>
  <Pages>10</Pages>
  <Words>1236</Words>
  <Characters>6801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Diario Oficial de la Federación</Company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David Cabañas</cp:lastModifiedBy>
  <cp:revision>10</cp:revision>
  <cp:lastPrinted>2023-08-29T20:25:00Z</cp:lastPrinted>
  <dcterms:created xsi:type="dcterms:W3CDTF">2023-08-29T20:29:00Z</dcterms:created>
  <dcterms:modified xsi:type="dcterms:W3CDTF">2023-09-02T00:23:00Z</dcterms:modified>
</cp:coreProperties>
</file>