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3585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3CCDAAD8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2858E571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7B186A81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F24943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BBBF29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6AD9664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BF7610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5DC539F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3E83F1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154F7F6" w14:textId="063CC72B" w:rsidR="00A905DA" w:rsidRPr="00EF777D" w:rsidRDefault="008104C7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LIC. JESÚS ELISEO FLORES GÓMEZ</w:t>
      </w:r>
    </w:p>
    <w:p w14:paraId="699F9BDB" w14:textId="77777777" w:rsidR="00A905DA" w:rsidRPr="00EF777D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7CF1DD42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6FBAD364" w14:textId="572C4442" w:rsidR="000B2B3A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43764F" w14:textId="77777777" w:rsidR="008519BA" w:rsidRPr="00EF777D" w:rsidRDefault="008519B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C4596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717DA6" w14:textId="0ECF0512" w:rsidR="000B2B3A" w:rsidRPr="008519BA" w:rsidRDefault="000B2B3A" w:rsidP="008519BA">
      <w:pPr>
        <w:shd w:val="clear" w:color="auto" w:fill="FFFFFF"/>
        <w:spacing w:line="360" w:lineRule="auto"/>
        <w:ind w:right="23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8519BA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>No.</w:t>
      </w:r>
      <w:r w:rsidR="00F71864"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993BB8"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>LP/CESAVEVER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/2023/010</w:t>
      </w:r>
      <w:r w:rsidR="008519BA" w:rsidRPr="004F5E18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="008519BA" w:rsidRPr="004F5E18">
        <w:rPr>
          <w:rFonts w:ascii="Arial" w:hAnsi="Arial" w:cs="Arial"/>
          <w:bCs/>
          <w:sz w:val="22"/>
          <w:szCs w:val="22"/>
          <w:lang w:val="es-MX"/>
        </w:rPr>
        <w:t xml:space="preserve">PARA ADQUISICIÓN DE </w:t>
      </w:r>
      <w:proofErr w:type="spellStart"/>
      <w:r w:rsidR="008519BA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8519BA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8519BA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LOS DOCUMENTOS QUE PRESENTO SON LOS ESTATUTOS CON LOS QUE SE RIGE ACTUALMENTE LA EMPRESA QUE REPRESENTO.</w:t>
      </w:r>
    </w:p>
    <w:p w14:paraId="71E9947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413D853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A7A9836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7F6ED9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7CE7A2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C7DA92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904CC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40360B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7A1CA9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CC1C81A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980DFC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85E699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6EEB17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LEGAL</w:t>
      </w:r>
      <w:r w:rsidR="00751EF6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1A55251A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F6D2C48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1F27C88" w14:textId="77777777" w:rsidR="00A41F48" w:rsidRPr="00EF777D" w:rsidRDefault="00A41F48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B88F8C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45C11DD" w14:textId="77777777" w:rsidR="00557576" w:rsidRPr="00EF777D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B40E7A7" w14:textId="77777777" w:rsidR="00557576" w:rsidRPr="00EF777D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FFF7D4A" w14:textId="77777777" w:rsidR="00557576" w:rsidRPr="00EF777D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87B69A3" w14:textId="77777777" w:rsidR="00557576" w:rsidRPr="00EF777D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3A0829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D93C34E" w14:textId="77777777" w:rsidR="00A27772" w:rsidRPr="00EF777D" w:rsidRDefault="00A27772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9CA8924" w14:textId="77777777" w:rsidR="00557576" w:rsidRPr="00EF777D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43F6FA2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2</w:t>
      </w:r>
      <w:bookmarkEnd w:id="2"/>
      <w:bookmarkEnd w:id="3"/>
    </w:p>
    <w:p w14:paraId="46737B6A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37D206E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C694B97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EB26D9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C833FB0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LUGAR, _______</w:t>
      </w:r>
      <w:r w:rsidRPr="00EF777D">
        <w:rPr>
          <w:rFonts w:ascii="Arial" w:hAnsi="Arial" w:cs="Arial"/>
          <w:color w:val="000000"/>
          <w:sz w:val="22"/>
          <w:szCs w:val="22"/>
        </w:rPr>
        <w:t xml:space="preserve">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3BC8F9AD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D160C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1AC30F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6B1A37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FBB1207" w14:textId="1DC9D574" w:rsidR="00F71864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LIC. JESÚS ELISEO FLORES GÓMEZ</w:t>
      </w:r>
    </w:p>
    <w:p w14:paraId="79CC5C8E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5C7300F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11FC6EA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4ED50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CF4C5F7" w14:textId="1A81CB78" w:rsidR="000B2B3A" w:rsidRPr="00EF777D" w:rsidRDefault="000B2B3A" w:rsidP="008519BA">
      <w:pPr>
        <w:shd w:val="clear" w:color="auto" w:fill="FFFFFF"/>
        <w:spacing w:line="360" w:lineRule="auto"/>
        <w:ind w:right="23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LA 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. 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8519BA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8519BA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8519BA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8519BA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DECLARO BAJO PROTESTA DE DECIR VERDAD QUE EL PODER QUE</w:t>
      </w: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EXHIBO NO ME HA SIDO REVOCADO NI LIMITADO EN FORMA ALGUNA</w:t>
      </w:r>
      <w:r w:rsidR="008519BA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</w:p>
    <w:p w14:paraId="0AB9374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963555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A53FC6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7E000F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1CDEAE01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0F0706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FF85D3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E954643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27AA0A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45F8B8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163348CF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48830EA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3030591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LEGAL </w:t>
      </w:r>
      <w:r w:rsidR="00751EF6" w:rsidRPr="00EF777D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EF777D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5A7AF15D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6686FEF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br w:type="page"/>
      </w:r>
    </w:p>
    <w:p w14:paraId="29185FB4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510AF0F8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25E35E2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01A726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752F30A4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F92C0C3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3048BA75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</w:p>
    <w:p w14:paraId="3793568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1CEB47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4D4AFED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BA7733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AFF3172" w14:textId="40E5CF29" w:rsidR="00F71864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LIC. JESÚS ELISEO FLORES GÓMEZ</w:t>
      </w:r>
    </w:p>
    <w:p w14:paraId="404F196B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044DFFC7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506B019F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F7836D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B019DE" w14:textId="46F881B8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PRESENTE, EN RELACIÓN A LA LICITACIÓN PÚBLICA No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F31D25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F31D25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F31D25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F31D25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QUE, MI REPRESENTADA NO SE ENCUENTRA EN LOS SUPUESTOS QUE SE ESTABLECEN EN</w:t>
      </w: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478D7399" w14:textId="77777777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1AB2B8F9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FBF0C5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3DA39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896E9D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B319C6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DCF033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78072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18DC7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1EAE6A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BB9AFDF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26B93C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876FC12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08942E8E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56A0357C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4F0C6BC7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703ED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E86F94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56A2230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1946BE5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1C34A1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051CA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26953D2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061353C" w14:textId="77777777" w:rsidR="00913220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LIC. JESÚS ELISEO FLORES GÓMEZ </w:t>
      </w:r>
    </w:p>
    <w:p w14:paraId="5A3E20C0" w14:textId="1D535143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C3BC163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E5BF58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D8A3535" w14:textId="2E6C8486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CADA UNO DE LOS PUNTOS Y REQUISITOS ESENCIALES ESTABLECIDOS EN LAS BASES DE LA 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externa.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AS</w:t>
      </w:r>
      <w:r w:rsidR="00783671"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I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MISMO</w:t>
      </w:r>
      <w:r w:rsidR="00CB07B0"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CONOZCO Y ESTOY CONFORME CON TODO LO ASENTADO EN LA JUNTA</w:t>
      </w: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 ACLARACIONES</w:t>
      </w:r>
    </w:p>
    <w:p w14:paraId="053A08E0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674D19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C72A837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97BBF2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A9A139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A0069A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DF6F7AA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20646E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ED777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985EBF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5F382F8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99BCB82" w14:textId="77777777" w:rsidR="000B2B3A" w:rsidRPr="00EF777D" w:rsidRDefault="000B2B3A" w:rsidP="002A357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  <w:r w:rsidRPr="00EF777D">
        <w:rPr>
          <w:rFonts w:ascii="Arial" w:hAnsi="Arial" w:cs="Arial"/>
          <w:color w:val="000000"/>
          <w:sz w:val="22"/>
          <w:szCs w:val="22"/>
        </w:rPr>
        <w:br w:type="page"/>
      </w:r>
    </w:p>
    <w:p w14:paraId="5349AB25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1831BCE9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0F15B3C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532070F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013060DF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1A9B60E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190F5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B76C7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0EE7A80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D0B4B65" w14:textId="65E5F6C6" w:rsidR="00F71864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LIC. JESÚS ELISEO FLORES GÓMEZ</w:t>
      </w:r>
    </w:p>
    <w:p w14:paraId="3CCFC5A8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73426B6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E8E47C2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2E12EC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4AAB1D" w14:textId="4DA34DE9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ME COMPROMETO A RESPONDER POR CUALQUIER FALLA O DEFECTO QUE PRESENTE EL BIEN O SERVICIO, ASÍ COMO ALGUNA RESPONSABILIDAD EN QUE SE HUBIERE INCURRIDO, EN LOS TÉRMINOS SEÑALADOS</w:t>
      </w: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EL CONTRATO RESPECTIVO Y EN EL CÓDIGO CIVIL FEDERAL.</w:t>
      </w:r>
    </w:p>
    <w:p w14:paraId="6A2BC47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DCC6F47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B5E47D9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DE5E6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5D6C40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8E7D59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CC8AA0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387D0D6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5BFF5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F9FA66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670233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2236A33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4CDD9EB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br w:type="page"/>
      </w:r>
    </w:p>
    <w:p w14:paraId="02CE13D5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5BFE45D8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0653B57A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98AF0D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263F3B9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733058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16E5E00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D2860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2050CB3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360CFC4" w14:textId="77777777" w:rsidR="00913220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LIC. JESÚS ELISEO FLORES GÓMEZ </w:t>
      </w:r>
    </w:p>
    <w:p w14:paraId="3DAE14AF" w14:textId="212213DD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71291C1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30CC4CD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55BFDB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8618E22" w14:textId="0CF0CA73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YO (NOMBRE) GARANTIZO QUE ME APEGO A LAS CARACTERÍSTICAS Y ESPECIFICACIONES TÉCNICAS ESTABLECIDAS EN LAS PRESENTES</w:t>
      </w: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BASES CONFORME A SU PROPUESTA.</w:t>
      </w:r>
    </w:p>
    <w:p w14:paraId="38E7875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75F99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ECAA31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ABA5E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FBD1CF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DCE676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FC0A1C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2BAAD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4B6A3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72EF043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A39A06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5DA88CE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EF37AA3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br w:type="page"/>
      </w:r>
    </w:p>
    <w:p w14:paraId="3F702544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4B7A8EE7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05C6FF4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C7576E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000547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22C325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71F798A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BC294D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D36B6E2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3A65479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551B1C9" w14:textId="7C1B9169" w:rsidR="00F71864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LIC. JESÚS ELISEO FLORES GÓMEZ</w:t>
      </w:r>
    </w:p>
    <w:p w14:paraId="60E2AD60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68142D7C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7064837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163C686" w14:textId="62B00219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GARANTIZO QUE LA ENTREGA DEL BIEN O SERVICIO SE REALIZARÁ</w:t>
      </w: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ESTRICTO APEGO A LAS ESPECIFICACIONES ESTABLECIDAS EN EL ANEXO 1. </w:t>
      </w:r>
    </w:p>
    <w:p w14:paraId="50040504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F28F27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87C363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15D9A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DF9E10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243E61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3D98CF8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5C32BFB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662AD4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9F4D22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9C16E46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22855E6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PERSONA FÍSICA O DEL REPRESENTANTE LEGAL 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EF777D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757622BD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br w:type="page"/>
      </w:r>
    </w:p>
    <w:p w14:paraId="3245050B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57DE5F07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46463A6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D72DC9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77AB00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9BEC6D4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369B25B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DACA320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3DBAC7D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A1B5C7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107D984" w14:textId="3163E141" w:rsidR="00F71864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LIC. JESÚS ELISEO FLORES GÓMEZ</w:t>
      </w:r>
    </w:p>
    <w:p w14:paraId="0B1DAF99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0FD97D0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D35CF86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B09DA9F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CEC12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BC5F76" w14:textId="07C0D847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DECLARO BAJO PROTESTA DE DECIR VERDAD QUE ME ENCUENTRO 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</w:t>
      </w: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CUMPLIMIENTO A LO DISPUESTO EN EL ARTÍCULO 32-D, DEL CÓDIGO FISCAL DE LA FEDERACIÓN</w:t>
      </w:r>
      <w:r w:rsidR="00CB07B0">
        <w:rPr>
          <w:rFonts w:ascii="Arial" w:hAnsi="Arial" w:cs="Arial"/>
          <w:color w:val="000000"/>
          <w:sz w:val="22"/>
          <w:szCs w:val="22"/>
          <w:lang w:val="es-ES_tradnl" w:eastAsia="es-MX"/>
        </w:rPr>
        <w:t>.</w:t>
      </w:r>
    </w:p>
    <w:p w14:paraId="0ADD416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8C0D4CB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5482F3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4202A3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075937F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0FAE3EA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282F13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7AF947F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8ECD45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B7503E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A3AB10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A8A9B7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6EC59BF1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br w:type="page"/>
      </w:r>
    </w:p>
    <w:p w14:paraId="49DC9FDC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16292EA7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6393314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696288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69D64D9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4700833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39E0584D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BB1A27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8B125C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1C6045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520A901" w14:textId="77777777" w:rsidR="00913220" w:rsidRPr="00EF777D" w:rsidRDefault="00913220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LIC. JESÚS ELISEO FLORES GÓMEZ </w:t>
      </w:r>
    </w:p>
    <w:p w14:paraId="34344180" w14:textId="68A9CCBF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A0DFE1B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267F419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07325F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13AE7F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40262FD" w14:textId="1DBE2E5D" w:rsidR="000B2B3A" w:rsidRPr="00EF777D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LP/CESAVEVER/2023/010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DECLARO BAJO PROTESTA DE DECIR VERDAD QUE 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</w:t>
      </w:r>
      <w:r w:rsidR="00783671"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>(A)</w:t>
      </w:r>
      <w:r w:rsidRPr="004F5E18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O TRAVÉS DE INTERPÓSITA PERSONA, ME ABSTENGO DE ADOPTAR CONDUCTAS, PARA QUE LOS SERVIDORES PÚBLICOS Y DEMÁS PERSONAL QUE INTEGRAN</w:t>
      </w: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LOS COMITÉS, QUE PARTICIPEN EN LOS PROCESOS DE CONTRATACIÓN, INDUZCAN O ALTEREN LAS EVALUACIONES DE LAS PROPOSICIONES, EL RESULTADO DEL PROCEDIMIENTO, </w:t>
      </w:r>
      <w:r w:rsidR="00783671"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U </w:t>
      </w: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>OTROS ASPECTOS QUE OTORGUEN CONDICIONES MÁS VENTAJOSAS CON RELACIÓN A LOS</w:t>
      </w:r>
      <w:r w:rsidR="00783671"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>(AS)</w:t>
      </w: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DEMÁS PARTICIPANTES</w:t>
      </w:r>
      <w:r w:rsidR="00CB07B0">
        <w:rPr>
          <w:rFonts w:ascii="Arial" w:hAnsi="Arial" w:cs="Arial"/>
          <w:color w:val="000000"/>
          <w:sz w:val="22"/>
          <w:szCs w:val="22"/>
          <w:lang w:val="es-ES_tradnl" w:eastAsia="es-MX"/>
        </w:rPr>
        <w:t>.</w:t>
      </w:r>
    </w:p>
    <w:p w14:paraId="168F65D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60FA7C8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A5953D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35C602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C07BD8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FE3489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2B8818E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3FBCD1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EB1873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33DAD2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0D15BE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F61C124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4A4A9837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24F43B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9F3CD3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C71870F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5AB783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46C2908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AA19132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BC88503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75F54F" w14:textId="77777777" w:rsidR="00557576" w:rsidRPr="00EF777D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1CDE5E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29B71F4" w14:textId="77777777" w:rsidR="000B2B3A" w:rsidRPr="00EF777D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EF777D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10</w:t>
      </w:r>
    </w:p>
    <w:p w14:paraId="14D446C8" w14:textId="77777777" w:rsidR="000B2B3A" w:rsidRPr="00EF777D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F777D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5080A370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A2BC58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9A616B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8658A2" w14:textId="77777777" w:rsidR="000B2B3A" w:rsidRPr="00EF777D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EF777D">
        <w:rPr>
          <w:rFonts w:ascii="Arial" w:hAnsi="Arial" w:cs="Arial"/>
          <w:color w:val="000000"/>
          <w:sz w:val="22"/>
          <w:szCs w:val="22"/>
        </w:rPr>
        <w:t>3</w:t>
      </w:r>
      <w:r w:rsidRPr="00EF777D">
        <w:rPr>
          <w:rFonts w:ascii="Arial" w:hAnsi="Arial" w:cs="Arial"/>
          <w:color w:val="000000"/>
          <w:sz w:val="22"/>
          <w:szCs w:val="22"/>
        </w:rPr>
        <w:t>.</w:t>
      </w:r>
    </w:p>
    <w:p w14:paraId="3B4B52B0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A8F822E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37DCF21" w14:textId="77777777" w:rsidR="003D3194" w:rsidRPr="00EF777D" w:rsidRDefault="003D3194" w:rsidP="003D319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LIC. JESÚS ELISEO FLORES GÓMEZ </w:t>
      </w:r>
    </w:p>
    <w:p w14:paraId="79D63CE3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64AF0F6" w14:textId="77777777" w:rsidR="00F71864" w:rsidRPr="00EF777D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EA75E83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C4FE2F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CB4FD8" w14:textId="5E7DED2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EF777D">
        <w:rPr>
          <w:rFonts w:ascii="Arial" w:hAnsi="Arial" w:cs="Arial"/>
          <w:color w:val="000000"/>
          <w:sz w:val="22"/>
          <w:szCs w:val="22"/>
        </w:rPr>
        <w:t xml:space="preserve">POR MEDIO DE LA </w:t>
      </w:r>
      <w:r w:rsidRPr="004F5E18">
        <w:rPr>
          <w:rFonts w:ascii="Arial" w:hAnsi="Arial" w:cs="Arial"/>
          <w:color w:val="000000"/>
          <w:sz w:val="22"/>
          <w:szCs w:val="22"/>
        </w:rPr>
        <w:t xml:space="preserve">PRESENTE, </w:t>
      </w:r>
      <w:proofErr w:type="gramStart"/>
      <w:r w:rsidRPr="004F5E18">
        <w:rPr>
          <w:rFonts w:ascii="Arial" w:hAnsi="Arial" w:cs="Arial"/>
          <w:color w:val="000000"/>
          <w:sz w:val="22"/>
          <w:szCs w:val="22"/>
        </w:rPr>
        <w:t>EN RELACIÓN A</w:t>
      </w:r>
      <w:proofErr w:type="gramEnd"/>
      <w:r w:rsidRPr="004F5E18">
        <w:rPr>
          <w:rFonts w:ascii="Arial" w:hAnsi="Arial" w:cs="Arial"/>
          <w:color w:val="000000"/>
          <w:sz w:val="22"/>
          <w:szCs w:val="22"/>
        </w:rPr>
        <w:t xml:space="preserve"> LA </w:t>
      </w:r>
      <w:r w:rsidRPr="004F5E18">
        <w:rPr>
          <w:rFonts w:ascii="Arial" w:hAnsi="Arial" w:cs="Arial"/>
          <w:bCs/>
          <w:color w:val="000000"/>
          <w:sz w:val="22"/>
          <w:szCs w:val="22"/>
        </w:rPr>
        <w:t xml:space="preserve">LICITACIÓN PÚBLICA </w:t>
      </w:r>
      <w:r w:rsidRPr="004F5E18">
        <w:rPr>
          <w:rFonts w:ascii="Arial" w:hAnsi="Arial" w:cs="Arial"/>
          <w:color w:val="000000"/>
          <w:sz w:val="22"/>
          <w:szCs w:val="22"/>
        </w:rPr>
        <w:t>No</w:t>
      </w:r>
      <w:r w:rsidR="00F71864" w:rsidRPr="004F5E18">
        <w:rPr>
          <w:rFonts w:ascii="Arial" w:hAnsi="Arial" w:cs="Arial"/>
          <w:color w:val="000000"/>
          <w:sz w:val="22"/>
          <w:szCs w:val="22"/>
        </w:rPr>
        <w:t>.</w:t>
      </w:r>
      <w:r w:rsidR="00F71864" w:rsidRPr="004F5E18">
        <w:rPr>
          <w:rFonts w:ascii="Arial" w:hAnsi="Arial" w:cs="Arial"/>
          <w:sz w:val="22"/>
          <w:szCs w:val="22"/>
        </w:rPr>
        <w:t xml:space="preserve"> </w:t>
      </w:r>
      <w:r w:rsidR="00993BB8" w:rsidRPr="004F5E18">
        <w:rPr>
          <w:rFonts w:ascii="Arial" w:hAnsi="Arial" w:cs="Arial"/>
          <w:color w:val="000000"/>
          <w:sz w:val="22"/>
          <w:szCs w:val="22"/>
        </w:rPr>
        <w:t>LP/CESAVEVER/2023/010</w:t>
      </w:r>
      <w:r w:rsidR="00CB07B0" w:rsidRPr="004F5E18">
        <w:rPr>
          <w:rFonts w:ascii="Arial" w:hAnsi="Arial" w:cs="Arial"/>
          <w:bCs/>
          <w:sz w:val="22"/>
          <w:szCs w:val="22"/>
          <w:lang w:val="es-MX"/>
        </w:rPr>
        <w:t xml:space="preserve"> PARA ADQUISICIÓN DE </w:t>
      </w:r>
      <w:proofErr w:type="spellStart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>Chrysoperla</w:t>
      </w:r>
      <w:proofErr w:type="spellEnd"/>
      <w:r w:rsidR="00CB07B0" w:rsidRPr="004F5E18">
        <w:rPr>
          <w:rFonts w:ascii="Arial" w:hAnsi="Arial" w:cs="Arial"/>
          <w:bCs/>
          <w:i/>
          <w:sz w:val="22"/>
          <w:szCs w:val="22"/>
          <w:lang w:val="es-MX"/>
        </w:rPr>
        <w:t xml:space="preserve"> externa</w:t>
      </w:r>
      <w:r w:rsidR="00CB07B0" w:rsidRPr="004F5E18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4F5E18">
        <w:rPr>
          <w:rFonts w:ascii="Arial" w:hAnsi="Arial" w:cs="Arial"/>
          <w:color w:val="000000"/>
          <w:sz w:val="22"/>
          <w:szCs w:val="22"/>
        </w:rPr>
        <w:t xml:space="preserve"> YO (NOMBRE) ME OBLIGO A PROPORCIONAR EL SERVICIO BAJO LAS MÁS ESTRICTAS REGLAS DE CONFIDENCIALIDAD Y SECRETO PROFESIONAL</w:t>
      </w:r>
      <w:r w:rsidRPr="00EF777D">
        <w:rPr>
          <w:rFonts w:ascii="Arial" w:hAnsi="Arial" w:cs="Arial"/>
          <w:color w:val="000000"/>
          <w:sz w:val="22"/>
          <w:szCs w:val="22"/>
        </w:rPr>
        <w:t>. EN ESTE SENTIDO CUALQUIER DOCUMENTACIÓN O INFORMACIÓN QUE CONSERVE COMO PARTE DE MIS ARCHIVOS A LA CONCLUSIÓN DEL SERVICIO, PASARÁ A SER PROPIEDAD DE “</w:t>
      </w:r>
      <w:r w:rsidRPr="00EF777D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EF777D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5B09ED56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12E170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78AFD40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9DB5971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0F35735" w14:textId="77777777" w:rsidR="000B2B3A" w:rsidRPr="00EF777D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255343" w14:textId="77777777" w:rsidR="000B2B3A" w:rsidRPr="00EF777D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4A3F26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552C276D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F8AFB83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8342FE7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077633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07E9FD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8B2ECBC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8F439B5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D4BC1D2" w14:textId="77777777" w:rsidR="000B2B3A" w:rsidRPr="00EF777D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F777D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EF777D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EF777D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564A82CB" w14:textId="77777777" w:rsidR="000A59DB" w:rsidRPr="00EF777D" w:rsidRDefault="000A59DB" w:rsidP="007B1A7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CE28D4A" w14:textId="77777777" w:rsidR="000B2B3A" w:rsidRPr="00EF777D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E60B2D" w14:textId="77777777" w:rsidR="000B2B3A" w:rsidRPr="00EF777D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1A1092D" w14:textId="77777777" w:rsidR="000B2B3A" w:rsidRPr="00EF777D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CC5A65" w14:textId="77777777" w:rsidR="000B2B3A" w:rsidRPr="00EF777D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3ACB6A2" w14:textId="77777777" w:rsidR="000B2B3A" w:rsidRPr="00EF777D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2C8D472F" w14:textId="77777777" w:rsidR="006E109F" w:rsidRPr="00EF777D" w:rsidRDefault="006E109F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EE55097" w14:textId="77777777" w:rsidR="000B2B3A" w:rsidRPr="00EF777D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8AE7378" w14:textId="77777777" w:rsidR="000B2B3A" w:rsidRPr="00EF777D" w:rsidRDefault="000B2B3A" w:rsidP="00F71864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sectPr w:rsidR="000B2B3A" w:rsidRPr="00EF777D" w:rsidSect="00593EF9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86087" w14:textId="77777777" w:rsidR="003A7163" w:rsidRDefault="003A7163">
      <w:r>
        <w:separator/>
      </w:r>
    </w:p>
  </w:endnote>
  <w:endnote w:type="continuationSeparator" w:id="0">
    <w:p w14:paraId="1610FDBC" w14:textId="77777777" w:rsidR="003A7163" w:rsidRDefault="003A7163">
      <w:r>
        <w:continuationSeparator/>
      </w:r>
    </w:p>
  </w:endnote>
  <w:endnote w:type="continuationNotice" w:id="1">
    <w:p w14:paraId="2CBB8B68" w14:textId="77777777" w:rsidR="003A7163" w:rsidRDefault="003A71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5999" w14:textId="77777777" w:rsidR="00F6165A" w:rsidRPr="00F2504E" w:rsidRDefault="00F6165A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BCBCB4C" w14:textId="77777777" w:rsidR="00F6165A" w:rsidRDefault="00F6165A">
    <w:pPr>
      <w:pStyle w:val="Piedepgina"/>
    </w:pPr>
  </w:p>
  <w:p w14:paraId="5B48A671" w14:textId="77777777" w:rsidR="00F6165A" w:rsidRDefault="00F6165A"/>
  <w:p w14:paraId="675380AA" w14:textId="77777777" w:rsidR="00F6165A" w:rsidRDefault="00F616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EEF3F" w14:textId="77777777" w:rsidR="00F6165A" w:rsidRDefault="00F6165A">
    <w:pPr>
      <w:pStyle w:val="Piedepgina"/>
    </w:pPr>
  </w:p>
  <w:p w14:paraId="017DFA3C" w14:textId="77777777" w:rsidR="00F6165A" w:rsidRDefault="00F6165A"/>
  <w:p w14:paraId="486D2828" w14:textId="77777777" w:rsidR="00F6165A" w:rsidRDefault="00F616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63501" w14:textId="77777777" w:rsidR="003A7163" w:rsidRDefault="003A7163">
      <w:r>
        <w:separator/>
      </w:r>
    </w:p>
  </w:footnote>
  <w:footnote w:type="continuationSeparator" w:id="0">
    <w:p w14:paraId="76743FC4" w14:textId="77777777" w:rsidR="003A7163" w:rsidRDefault="003A7163">
      <w:r>
        <w:continuationSeparator/>
      </w:r>
    </w:p>
  </w:footnote>
  <w:footnote w:type="continuationNotice" w:id="1">
    <w:p w14:paraId="193817F6" w14:textId="77777777" w:rsidR="003A7163" w:rsidRDefault="003A71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515F" w14:textId="77777777" w:rsidR="00F6165A" w:rsidRDefault="00F6165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93139A" wp14:editId="07777777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201F1B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2D830042" w14:textId="77777777" w:rsidR="00F6165A" w:rsidRDefault="00F6165A"/>
  <w:p w14:paraId="46CCE917" w14:textId="77777777" w:rsidR="00F6165A" w:rsidRDefault="00F616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6E63" w14:textId="77777777" w:rsidR="00F6165A" w:rsidRPr="004F5E18" w:rsidRDefault="00F6165A" w:rsidP="00CC7E59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1"/>
        <w:szCs w:val="21"/>
        <w:lang w:val="es-ES_tradnl" w:eastAsia="es-MX"/>
      </w:rPr>
    </w:pPr>
    <w:r w:rsidRPr="004F5E18">
      <w:rPr>
        <w:noProof/>
        <w:sz w:val="21"/>
        <w:szCs w:val="21"/>
        <w:lang w:val="es-MX" w:eastAsia="es-MX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369ED534" wp14:editId="066606DB">
              <wp:simplePos x="0" y="0"/>
              <wp:positionH relativeFrom="column">
                <wp:posOffset>-810895</wp:posOffset>
              </wp:positionH>
              <wp:positionV relativeFrom="paragraph">
                <wp:posOffset>-122555</wp:posOffset>
              </wp:positionV>
              <wp:extent cx="1105535" cy="852805"/>
              <wp:effectExtent l="12065" t="13335" r="6350" b="1016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852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DEE53" w14:textId="5CBF9249" w:rsidR="00F6165A" w:rsidRPr="0035266E" w:rsidRDefault="004E25B9" w:rsidP="00CC7E59">
                          <w:pPr>
                            <w:jc w:val="center"/>
                            <w:rPr>
                              <w:rFonts w:ascii="Montserrat" w:hAnsi="Montserrat"/>
                            </w:rPr>
                          </w:pPr>
                          <w:r w:rsidRPr="00A61F5A">
                            <w:rPr>
                              <w:noProof/>
                            </w:rPr>
                            <w:drawing>
                              <wp:inline distT="0" distB="0" distL="0" distR="0" wp14:anchorId="3C5BEC1D" wp14:editId="2D7DD619">
                                <wp:extent cx="649605" cy="752475"/>
                                <wp:effectExtent l="0" t="0" r="0" b="9525"/>
                                <wp:docPr id="311995504" name="Imagen 1" descr="Logotipo, nombre de la empres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1995504" name="Imagen 1" descr="Logotipo, nombre de la empresa&#10;&#10;Descripción generada automá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960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ED53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63.85pt;margin-top:-9.65pt;width:87.05pt;height:67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">
              <v:textbox>
                <w:txbxContent>
                  <w:p w14:paraId="469DEE53" w14:textId="5CBF9249" w:rsidR="00F6165A" w:rsidRPr="0035266E" w:rsidRDefault="004E25B9" w:rsidP="00CC7E59">
                    <w:pPr>
                      <w:jc w:val="center"/>
                      <w:rPr>
                        <w:rFonts w:ascii="Montserrat" w:hAnsi="Montserrat"/>
                      </w:rPr>
                    </w:pPr>
                    <w:r w:rsidRPr="00A61F5A">
                      <w:rPr>
                        <w:noProof/>
                      </w:rPr>
                      <w:drawing>
                        <wp:inline distT="0" distB="0" distL="0" distR="0" wp14:anchorId="3C5BEC1D" wp14:editId="2D7DD619">
                          <wp:extent cx="649605" cy="752475"/>
                          <wp:effectExtent l="0" t="0" r="0" b="9525"/>
                          <wp:docPr id="311995504" name="Imagen 1" descr="Logotipo, nombre de la empres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995504" name="Imagen 1" descr="Logotipo, nombre de la empres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960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F5E18">
      <w:rPr>
        <w:rFonts w:ascii="Montserrat" w:hAnsi="Montserrat" w:cs="Arial"/>
        <w:b/>
        <w:sz w:val="21"/>
        <w:szCs w:val="21"/>
        <w:lang w:val="es-ES_tradnl" w:eastAsia="es-MX"/>
      </w:rPr>
      <w:t>COMITÉ ESTATAL DE SANIDAD VEGETAL DE VERACRUZ</w:t>
    </w:r>
  </w:p>
  <w:p w14:paraId="6DC39F48" w14:textId="77777777" w:rsidR="00F6165A" w:rsidRPr="004F5E18" w:rsidRDefault="00F6165A" w:rsidP="00CC7E59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1"/>
        <w:szCs w:val="21"/>
        <w:lang w:val="es-ES_tradnl" w:eastAsia="es-MX"/>
      </w:rPr>
    </w:pPr>
    <w:r w:rsidRPr="004F5E18">
      <w:rPr>
        <w:rFonts w:ascii="Montserrat" w:hAnsi="Montserrat" w:cs="Arial"/>
        <w:b/>
        <w:sz w:val="21"/>
        <w:szCs w:val="21"/>
        <w:lang w:val="es-ES_tradnl" w:eastAsia="es-MX"/>
      </w:rPr>
      <w:t xml:space="preserve">     ADQUISICIÓN DE BIENES Y SERVICIOS</w:t>
    </w:r>
  </w:p>
  <w:p w14:paraId="04C28CC3" w14:textId="51F00BB7" w:rsidR="00F6165A" w:rsidRPr="003F74F3" w:rsidRDefault="00F6165A" w:rsidP="00CC7E59">
    <w:pPr>
      <w:tabs>
        <w:tab w:val="left" w:pos="5709"/>
      </w:tabs>
      <w:jc w:val="center"/>
      <w:rPr>
        <w:rFonts w:ascii="Montserrat" w:hAnsi="Montserrat" w:cs="Latha"/>
        <w:b/>
        <w:bCs/>
        <w:sz w:val="21"/>
        <w:szCs w:val="21"/>
        <w:lang w:val="es-MX"/>
      </w:rPr>
    </w:pPr>
    <w:r w:rsidRPr="004F5E18">
      <w:rPr>
        <w:rFonts w:ascii="Montserrat" w:hAnsi="Montserrat" w:cs="Arial"/>
        <w:b/>
        <w:sz w:val="21"/>
        <w:szCs w:val="21"/>
        <w:lang w:val="es-ES_tradnl" w:eastAsia="es-MX"/>
      </w:rPr>
      <w:t xml:space="preserve">         BASES Y CONVOCATORIA DE LICITACIÓN PÚBLICA No. </w:t>
    </w:r>
    <w:r w:rsidRPr="004F5E18">
      <w:rPr>
        <w:rFonts w:ascii="Arial" w:hAnsi="Arial" w:cs="Arial"/>
        <w:b/>
        <w:bCs/>
        <w:color w:val="000000"/>
        <w:sz w:val="21"/>
        <w:szCs w:val="21"/>
      </w:rPr>
      <w:t>LP/CESAVEVER/2023/010</w:t>
    </w:r>
    <w:r w:rsidRPr="004F5E18">
      <w:rPr>
        <w:rFonts w:ascii="Montserrat" w:hAnsi="Montserrat" w:cs="Latha"/>
        <w:b/>
        <w:bCs/>
        <w:sz w:val="21"/>
        <w:szCs w:val="21"/>
        <w:lang w:val="es-MX"/>
      </w:rPr>
      <w:t xml:space="preserve"> PARA ADQUISICIÓN DE </w:t>
    </w:r>
    <w:proofErr w:type="spellStart"/>
    <w:r w:rsidRPr="004F5E18">
      <w:rPr>
        <w:rFonts w:ascii="Montserrat" w:hAnsi="Montserrat" w:cs="Latha"/>
        <w:b/>
        <w:bCs/>
        <w:i/>
        <w:sz w:val="21"/>
        <w:szCs w:val="21"/>
        <w:lang w:val="es-MX"/>
      </w:rPr>
      <w:t>Chrysoperla</w:t>
    </w:r>
    <w:proofErr w:type="spellEnd"/>
    <w:r w:rsidRPr="004F5E18">
      <w:rPr>
        <w:rFonts w:ascii="Montserrat" w:hAnsi="Montserrat" w:cs="Latha"/>
        <w:b/>
        <w:bCs/>
        <w:i/>
        <w:sz w:val="21"/>
        <w:szCs w:val="21"/>
        <w:lang w:val="es-MX"/>
      </w:rPr>
      <w:t xml:space="preserve"> externa</w:t>
    </w:r>
  </w:p>
  <w:p w14:paraId="549D4E67" w14:textId="77777777" w:rsidR="00F6165A" w:rsidRDefault="00F616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3A0D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23E3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3175B"/>
    <w:multiLevelType w:val="multilevel"/>
    <w:tmpl w:val="E5E8772A"/>
    <w:lvl w:ilvl="0">
      <w:start w:val="3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2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7D812E0"/>
    <w:multiLevelType w:val="hybridMultilevel"/>
    <w:tmpl w:val="77B48E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B3281"/>
    <w:multiLevelType w:val="hybridMultilevel"/>
    <w:tmpl w:val="0AD4C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4546C"/>
    <w:multiLevelType w:val="multilevel"/>
    <w:tmpl w:val="15F0E446"/>
    <w:lvl w:ilvl="0">
      <w:start w:val="1"/>
      <w:numFmt w:val="lowerLetter"/>
      <w:lvlText w:val="%1)"/>
      <w:lvlJc w:val="left"/>
      <w:pPr>
        <w:ind w:left="6629" w:hanging="360"/>
      </w:pPr>
    </w:lvl>
    <w:lvl w:ilvl="1">
      <w:start w:val="1"/>
      <w:numFmt w:val="lowerLetter"/>
      <w:lvlText w:val="%2."/>
      <w:lvlJc w:val="left"/>
      <w:pPr>
        <w:ind w:left="7349" w:hanging="360"/>
      </w:pPr>
    </w:lvl>
    <w:lvl w:ilvl="2">
      <w:start w:val="1"/>
      <w:numFmt w:val="lowerRoman"/>
      <w:lvlText w:val="%3."/>
      <w:lvlJc w:val="right"/>
      <w:pPr>
        <w:ind w:left="8069" w:hanging="180"/>
      </w:pPr>
    </w:lvl>
    <w:lvl w:ilvl="3">
      <w:start w:val="1"/>
      <w:numFmt w:val="decimal"/>
      <w:lvlText w:val="%4."/>
      <w:lvlJc w:val="left"/>
      <w:pPr>
        <w:ind w:left="8789" w:hanging="360"/>
      </w:pPr>
    </w:lvl>
    <w:lvl w:ilvl="4">
      <w:start w:val="1"/>
      <w:numFmt w:val="lowerLetter"/>
      <w:lvlText w:val="%5."/>
      <w:lvlJc w:val="left"/>
      <w:pPr>
        <w:ind w:left="9509" w:hanging="360"/>
      </w:pPr>
    </w:lvl>
    <w:lvl w:ilvl="5">
      <w:start w:val="1"/>
      <w:numFmt w:val="lowerRoman"/>
      <w:lvlText w:val="%6."/>
      <w:lvlJc w:val="right"/>
      <w:pPr>
        <w:ind w:left="10229" w:hanging="180"/>
      </w:pPr>
    </w:lvl>
    <w:lvl w:ilvl="6">
      <w:start w:val="1"/>
      <w:numFmt w:val="decimal"/>
      <w:lvlText w:val="%7."/>
      <w:lvlJc w:val="left"/>
      <w:pPr>
        <w:ind w:left="10949" w:hanging="360"/>
      </w:pPr>
    </w:lvl>
    <w:lvl w:ilvl="7">
      <w:start w:val="1"/>
      <w:numFmt w:val="lowerLetter"/>
      <w:lvlText w:val="%8."/>
      <w:lvlJc w:val="left"/>
      <w:pPr>
        <w:ind w:left="11669" w:hanging="360"/>
      </w:pPr>
    </w:lvl>
    <w:lvl w:ilvl="8">
      <w:start w:val="1"/>
      <w:numFmt w:val="lowerRoman"/>
      <w:lvlText w:val="%9."/>
      <w:lvlJc w:val="right"/>
      <w:pPr>
        <w:ind w:left="12389" w:hanging="180"/>
      </w:pPr>
    </w:lvl>
  </w:abstractNum>
  <w:abstractNum w:abstractNumId="7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74418"/>
    <w:multiLevelType w:val="multilevel"/>
    <w:tmpl w:val="FE6E500E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1FFA02B9"/>
    <w:multiLevelType w:val="multilevel"/>
    <w:tmpl w:val="1166EDB8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74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2CF1750"/>
    <w:multiLevelType w:val="hybridMultilevel"/>
    <w:tmpl w:val="FD2AF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C5260"/>
    <w:multiLevelType w:val="multilevel"/>
    <w:tmpl w:val="3A206F88"/>
    <w:lvl w:ilvl="0">
      <w:start w:val="4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CBC702B"/>
    <w:multiLevelType w:val="multilevel"/>
    <w:tmpl w:val="F8927F9A"/>
    <w:lvl w:ilvl="0">
      <w:start w:val="3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17042C4"/>
    <w:multiLevelType w:val="multilevel"/>
    <w:tmpl w:val="E8C2F2AC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99F3A67"/>
    <w:multiLevelType w:val="multilevel"/>
    <w:tmpl w:val="12DE3C50"/>
    <w:lvl w:ilvl="0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C6C4C03"/>
    <w:multiLevelType w:val="multilevel"/>
    <w:tmpl w:val="8FE26B80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B74B7"/>
    <w:multiLevelType w:val="multilevel"/>
    <w:tmpl w:val="1F1CC5C2"/>
    <w:lvl w:ilvl="0">
      <w:start w:val="2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2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A13E7"/>
    <w:multiLevelType w:val="hybridMultilevel"/>
    <w:tmpl w:val="6E761C02"/>
    <w:lvl w:ilvl="0" w:tplc="12C42F72">
      <w:start w:val="1"/>
      <w:numFmt w:val="decimal"/>
      <w:lvlText w:val="2.2.%1 "/>
      <w:lvlJc w:val="right"/>
      <w:pPr>
        <w:ind w:left="4045" w:hanging="360"/>
      </w:pPr>
      <w:rPr>
        <w:rFonts w:ascii="Arial" w:hAnsi="Arial" w:hint="default"/>
        <w:b/>
        <w:i w:val="0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A7454"/>
    <w:multiLevelType w:val="hybridMultilevel"/>
    <w:tmpl w:val="08F271BA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0DA0227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363EB"/>
    <w:multiLevelType w:val="multilevel"/>
    <w:tmpl w:val="27A423F4"/>
    <w:lvl w:ilvl="0">
      <w:start w:val="3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1C501E1"/>
    <w:multiLevelType w:val="hybridMultilevel"/>
    <w:tmpl w:val="58E48C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F7FE7"/>
    <w:multiLevelType w:val="hybridMultilevel"/>
    <w:tmpl w:val="1E1204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424BB"/>
    <w:multiLevelType w:val="multilevel"/>
    <w:tmpl w:val="A0264284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5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0A28D2"/>
    <w:multiLevelType w:val="hybridMultilevel"/>
    <w:tmpl w:val="C6542B8A"/>
    <w:lvl w:ilvl="0" w:tplc="C2A6D076"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60C24"/>
    <w:multiLevelType w:val="multilevel"/>
    <w:tmpl w:val="E9B0C1BC"/>
    <w:lvl w:ilvl="0">
      <w:start w:val="1"/>
      <w:numFmt w:val="decimal"/>
      <w:lvlText w:val="%1"/>
      <w:lvlJc w:val="left"/>
      <w:pPr>
        <w:ind w:left="9494" w:hanging="705"/>
      </w:pPr>
    </w:lvl>
    <w:lvl w:ilvl="1">
      <w:start w:val="1"/>
      <w:numFmt w:val="decimal"/>
      <w:lvlText w:val="%1.%2"/>
      <w:lvlJc w:val="left"/>
      <w:pPr>
        <w:ind w:left="705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8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52D5F"/>
    <w:multiLevelType w:val="hybridMultilevel"/>
    <w:tmpl w:val="08F271BA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97301F9"/>
    <w:multiLevelType w:val="hybridMultilevel"/>
    <w:tmpl w:val="1696E746"/>
    <w:lvl w:ilvl="0" w:tplc="CC8A5F9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2" w:hanging="360"/>
      </w:pPr>
    </w:lvl>
    <w:lvl w:ilvl="2" w:tplc="080A001B" w:tentative="1">
      <w:start w:val="1"/>
      <w:numFmt w:val="lowerRoman"/>
      <w:lvlText w:val="%3."/>
      <w:lvlJc w:val="right"/>
      <w:pPr>
        <w:ind w:left="2982" w:hanging="180"/>
      </w:pPr>
    </w:lvl>
    <w:lvl w:ilvl="3" w:tplc="080A000F" w:tentative="1">
      <w:start w:val="1"/>
      <w:numFmt w:val="decimal"/>
      <w:lvlText w:val="%4."/>
      <w:lvlJc w:val="left"/>
      <w:pPr>
        <w:ind w:left="3702" w:hanging="360"/>
      </w:pPr>
    </w:lvl>
    <w:lvl w:ilvl="4" w:tplc="080A0019" w:tentative="1">
      <w:start w:val="1"/>
      <w:numFmt w:val="lowerLetter"/>
      <w:lvlText w:val="%5."/>
      <w:lvlJc w:val="left"/>
      <w:pPr>
        <w:ind w:left="4422" w:hanging="360"/>
      </w:pPr>
    </w:lvl>
    <w:lvl w:ilvl="5" w:tplc="080A001B" w:tentative="1">
      <w:start w:val="1"/>
      <w:numFmt w:val="lowerRoman"/>
      <w:lvlText w:val="%6."/>
      <w:lvlJc w:val="right"/>
      <w:pPr>
        <w:ind w:left="5142" w:hanging="180"/>
      </w:pPr>
    </w:lvl>
    <w:lvl w:ilvl="6" w:tplc="080A000F" w:tentative="1">
      <w:start w:val="1"/>
      <w:numFmt w:val="decimal"/>
      <w:lvlText w:val="%7."/>
      <w:lvlJc w:val="left"/>
      <w:pPr>
        <w:ind w:left="5862" w:hanging="360"/>
      </w:pPr>
    </w:lvl>
    <w:lvl w:ilvl="7" w:tplc="080A0019" w:tentative="1">
      <w:start w:val="1"/>
      <w:numFmt w:val="lowerLetter"/>
      <w:lvlText w:val="%8."/>
      <w:lvlJc w:val="left"/>
      <w:pPr>
        <w:ind w:left="6582" w:hanging="360"/>
      </w:pPr>
    </w:lvl>
    <w:lvl w:ilvl="8" w:tplc="080A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32" w15:restartNumberingAfterBreak="0">
    <w:nsid w:val="7A2406C2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463979">
    <w:abstractNumId w:val="14"/>
  </w:num>
  <w:num w:numId="2" w16cid:durableId="956957160">
    <w:abstractNumId w:val="18"/>
  </w:num>
  <w:num w:numId="3" w16cid:durableId="1907446315">
    <w:abstractNumId w:val="23"/>
  </w:num>
  <w:num w:numId="4" w16cid:durableId="1512143752">
    <w:abstractNumId w:val="9"/>
  </w:num>
  <w:num w:numId="5" w16cid:durableId="1985964767">
    <w:abstractNumId w:val="7"/>
  </w:num>
  <w:num w:numId="6" w16cid:durableId="1247571179">
    <w:abstractNumId w:val="17"/>
  </w:num>
  <w:num w:numId="7" w16cid:durableId="355927376">
    <w:abstractNumId w:val="29"/>
  </w:num>
  <w:num w:numId="8" w16cid:durableId="1874926586">
    <w:abstractNumId w:val="25"/>
  </w:num>
  <w:num w:numId="9" w16cid:durableId="1175457053">
    <w:abstractNumId w:val="5"/>
  </w:num>
  <w:num w:numId="10" w16cid:durableId="982469696">
    <w:abstractNumId w:val="13"/>
  </w:num>
  <w:num w:numId="11" w16cid:durableId="1388987958">
    <w:abstractNumId w:val="22"/>
  </w:num>
  <w:num w:numId="12" w16cid:durableId="95175716">
    <w:abstractNumId w:val="10"/>
  </w:num>
  <w:num w:numId="13" w16cid:durableId="1022513963">
    <w:abstractNumId w:val="8"/>
  </w:num>
  <w:num w:numId="14" w16cid:durableId="1520267913">
    <w:abstractNumId w:val="24"/>
  </w:num>
  <w:num w:numId="15" w16cid:durableId="1955097010">
    <w:abstractNumId w:val="15"/>
  </w:num>
  <w:num w:numId="16" w16cid:durableId="28603802">
    <w:abstractNumId w:val="6"/>
  </w:num>
  <w:num w:numId="17" w16cid:durableId="963468239">
    <w:abstractNumId w:val="27"/>
  </w:num>
  <w:num w:numId="18" w16cid:durableId="664670065">
    <w:abstractNumId w:val="31"/>
  </w:num>
  <w:num w:numId="19" w16cid:durableId="1134568573">
    <w:abstractNumId w:val="28"/>
  </w:num>
  <w:num w:numId="20" w16cid:durableId="823401369">
    <w:abstractNumId w:val="20"/>
  </w:num>
  <w:num w:numId="21" w16cid:durableId="210926512">
    <w:abstractNumId w:val="19"/>
  </w:num>
  <w:num w:numId="22" w16cid:durableId="1657103492">
    <w:abstractNumId w:val="2"/>
  </w:num>
  <w:num w:numId="23" w16cid:durableId="1876842626">
    <w:abstractNumId w:val="4"/>
  </w:num>
  <w:num w:numId="24" w16cid:durableId="355155787">
    <w:abstractNumId w:val="0"/>
  </w:num>
  <w:num w:numId="25" w16cid:durableId="1626500411">
    <w:abstractNumId w:val="1"/>
  </w:num>
  <w:num w:numId="26" w16cid:durableId="2099017239">
    <w:abstractNumId w:val="32"/>
  </w:num>
  <w:num w:numId="27" w16cid:durableId="1865052998">
    <w:abstractNumId w:val="26"/>
  </w:num>
  <w:num w:numId="28" w16cid:durableId="853956171">
    <w:abstractNumId w:val="16"/>
  </w:num>
  <w:num w:numId="29" w16cid:durableId="1844782686">
    <w:abstractNumId w:val="12"/>
  </w:num>
  <w:num w:numId="30" w16cid:durableId="1498037654">
    <w:abstractNumId w:val="3"/>
  </w:num>
  <w:num w:numId="31" w16cid:durableId="1566453938">
    <w:abstractNumId w:val="21"/>
  </w:num>
  <w:num w:numId="32" w16cid:durableId="1121262539">
    <w:abstractNumId w:val="11"/>
  </w:num>
  <w:num w:numId="33" w16cid:durableId="1970283735">
    <w:abstractNumId w:val="3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699"/>
    <w:rsid w:val="00041A66"/>
    <w:rsid w:val="00041FDF"/>
    <w:rsid w:val="000420CC"/>
    <w:rsid w:val="0004227A"/>
    <w:rsid w:val="00042598"/>
    <w:rsid w:val="0004323B"/>
    <w:rsid w:val="00043F8E"/>
    <w:rsid w:val="00044719"/>
    <w:rsid w:val="00044D3E"/>
    <w:rsid w:val="00044E5C"/>
    <w:rsid w:val="00044ECD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102"/>
    <w:rsid w:val="00061418"/>
    <w:rsid w:val="00061B09"/>
    <w:rsid w:val="000628AC"/>
    <w:rsid w:val="0006416E"/>
    <w:rsid w:val="000643A3"/>
    <w:rsid w:val="000662F9"/>
    <w:rsid w:val="00066A08"/>
    <w:rsid w:val="00066EAB"/>
    <w:rsid w:val="0006735D"/>
    <w:rsid w:val="00067DB4"/>
    <w:rsid w:val="00067F06"/>
    <w:rsid w:val="00070342"/>
    <w:rsid w:val="00070CDB"/>
    <w:rsid w:val="00071833"/>
    <w:rsid w:val="00072A4F"/>
    <w:rsid w:val="00073DD9"/>
    <w:rsid w:val="0007474B"/>
    <w:rsid w:val="00074E48"/>
    <w:rsid w:val="000755ED"/>
    <w:rsid w:val="0007690E"/>
    <w:rsid w:val="00076F2D"/>
    <w:rsid w:val="00077569"/>
    <w:rsid w:val="000777B7"/>
    <w:rsid w:val="00077C09"/>
    <w:rsid w:val="00080625"/>
    <w:rsid w:val="00081121"/>
    <w:rsid w:val="00082241"/>
    <w:rsid w:val="00082589"/>
    <w:rsid w:val="00082A0E"/>
    <w:rsid w:val="000830D6"/>
    <w:rsid w:val="0008350F"/>
    <w:rsid w:val="00083532"/>
    <w:rsid w:val="0008366A"/>
    <w:rsid w:val="00083B96"/>
    <w:rsid w:val="00084275"/>
    <w:rsid w:val="00084F0C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1D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39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893"/>
    <w:rsid w:val="000C30B6"/>
    <w:rsid w:val="000C33A9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0F9F"/>
    <w:rsid w:val="000D1D5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28C2"/>
    <w:rsid w:val="000F2D1F"/>
    <w:rsid w:val="000F3ABE"/>
    <w:rsid w:val="000F52BF"/>
    <w:rsid w:val="000F6336"/>
    <w:rsid w:val="000F662D"/>
    <w:rsid w:val="000F6B60"/>
    <w:rsid w:val="000F6BC1"/>
    <w:rsid w:val="000F706A"/>
    <w:rsid w:val="00100353"/>
    <w:rsid w:val="001004E6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D5A"/>
    <w:rsid w:val="00115F92"/>
    <w:rsid w:val="00116871"/>
    <w:rsid w:val="0011769B"/>
    <w:rsid w:val="00120705"/>
    <w:rsid w:val="00120A0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A5C"/>
    <w:rsid w:val="00141D49"/>
    <w:rsid w:val="001425B9"/>
    <w:rsid w:val="00142DDF"/>
    <w:rsid w:val="00142F70"/>
    <w:rsid w:val="00143138"/>
    <w:rsid w:val="001433F3"/>
    <w:rsid w:val="00143731"/>
    <w:rsid w:val="00143C0E"/>
    <w:rsid w:val="00144EB3"/>
    <w:rsid w:val="00146551"/>
    <w:rsid w:val="001466B6"/>
    <w:rsid w:val="0014738D"/>
    <w:rsid w:val="00150A41"/>
    <w:rsid w:val="001517B8"/>
    <w:rsid w:val="001522EE"/>
    <w:rsid w:val="00153113"/>
    <w:rsid w:val="00153392"/>
    <w:rsid w:val="001536B3"/>
    <w:rsid w:val="00154531"/>
    <w:rsid w:val="00154AD6"/>
    <w:rsid w:val="00154B54"/>
    <w:rsid w:val="0015532B"/>
    <w:rsid w:val="001553DD"/>
    <w:rsid w:val="00155A7E"/>
    <w:rsid w:val="00156049"/>
    <w:rsid w:val="00156D57"/>
    <w:rsid w:val="001574EC"/>
    <w:rsid w:val="00157B64"/>
    <w:rsid w:val="001603F7"/>
    <w:rsid w:val="00160DC5"/>
    <w:rsid w:val="00160E20"/>
    <w:rsid w:val="00161BD2"/>
    <w:rsid w:val="00161F54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7F4"/>
    <w:rsid w:val="0017037C"/>
    <w:rsid w:val="0017042B"/>
    <w:rsid w:val="0017116F"/>
    <w:rsid w:val="00171BAB"/>
    <w:rsid w:val="00171C7C"/>
    <w:rsid w:val="00171E5B"/>
    <w:rsid w:val="001722AB"/>
    <w:rsid w:val="00172323"/>
    <w:rsid w:val="00172B7F"/>
    <w:rsid w:val="00173106"/>
    <w:rsid w:val="001733AA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5E6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A6"/>
    <w:rsid w:val="00183AC6"/>
    <w:rsid w:val="00184446"/>
    <w:rsid w:val="00184B8D"/>
    <w:rsid w:val="00185DF7"/>
    <w:rsid w:val="001866BB"/>
    <w:rsid w:val="00186C56"/>
    <w:rsid w:val="00186E80"/>
    <w:rsid w:val="00186EB7"/>
    <w:rsid w:val="00187102"/>
    <w:rsid w:val="0018775E"/>
    <w:rsid w:val="00190A9B"/>
    <w:rsid w:val="00192D23"/>
    <w:rsid w:val="00195259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3C89"/>
    <w:rsid w:val="001A42B0"/>
    <w:rsid w:val="001A5349"/>
    <w:rsid w:val="001A5813"/>
    <w:rsid w:val="001A6068"/>
    <w:rsid w:val="001A76A6"/>
    <w:rsid w:val="001B1144"/>
    <w:rsid w:val="001B166B"/>
    <w:rsid w:val="001B1A88"/>
    <w:rsid w:val="001B2C88"/>
    <w:rsid w:val="001B370B"/>
    <w:rsid w:val="001B39A4"/>
    <w:rsid w:val="001B3FAD"/>
    <w:rsid w:val="001B419F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91"/>
    <w:rsid w:val="001D02A1"/>
    <w:rsid w:val="001D1766"/>
    <w:rsid w:val="001D1B99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2577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7C4"/>
    <w:rsid w:val="001F6AAD"/>
    <w:rsid w:val="001F70EE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43A2"/>
    <w:rsid w:val="002055D5"/>
    <w:rsid w:val="00205C1D"/>
    <w:rsid w:val="00206C57"/>
    <w:rsid w:val="002070D3"/>
    <w:rsid w:val="0021054F"/>
    <w:rsid w:val="00211299"/>
    <w:rsid w:val="0021203A"/>
    <w:rsid w:val="0021289A"/>
    <w:rsid w:val="00213305"/>
    <w:rsid w:val="0021387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0A03"/>
    <w:rsid w:val="00231CF2"/>
    <w:rsid w:val="00232DD6"/>
    <w:rsid w:val="002336C9"/>
    <w:rsid w:val="00235082"/>
    <w:rsid w:val="002358DA"/>
    <w:rsid w:val="00235A03"/>
    <w:rsid w:val="00235A4E"/>
    <w:rsid w:val="00236E2D"/>
    <w:rsid w:val="00237721"/>
    <w:rsid w:val="00240E9E"/>
    <w:rsid w:val="002421A5"/>
    <w:rsid w:val="00242459"/>
    <w:rsid w:val="00244A35"/>
    <w:rsid w:val="00244D0A"/>
    <w:rsid w:val="002457CB"/>
    <w:rsid w:val="00245D28"/>
    <w:rsid w:val="00246199"/>
    <w:rsid w:val="002464F7"/>
    <w:rsid w:val="00247572"/>
    <w:rsid w:val="002475C5"/>
    <w:rsid w:val="0025082C"/>
    <w:rsid w:val="0025098D"/>
    <w:rsid w:val="00250DF9"/>
    <w:rsid w:val="00251891"/>
    <w:rsid w:val="00252649"/>
    <w:rsid w:val="0025288E"/>
    <w:rsid w:val="002529A3"/>
    <w:rsid w:val="00252D7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247F"/>
    <w:rsid w:val="00273CC0"/>
    <w:rsid w:val="00274A00"/>
    <w:rsid w:val="00275ED7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86"/>
    <w:rsid w:val="002946B1"/>
    <w:rsid w:val="0029476E"/>
    <w:rsid w:val="00294900"/>
    <w:rsid w:val="0029528C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B46"/>
    <w:rsid w:val="002A43EE"/>
    <w:rsid w:val="002A4C99"/>
    <w:rsid w:val="002A4FA4"/>
    <w:rsid w:val="002A58D4"/>
    <w:rsid w:val="002A7A50"/>
    <w:rsid w:val="002A7B1B"/>
    <w:rsid w:val="002B00EE"/>
    <w:rsid w:val="002B0648"/>
    <w:rsid w:val="002B127D"/>
    <w:rsid w:val="002B1345"/>
    <w:rsid w:val="002B22B2"/>
    <w:rsid w:val="002B2FE3"/>
    <w:rsid w:val="002B371D"/>
    <w:rsid w:val="002B37B4"/>
    <w:rsid w:val="002B3857"/>
    <w:rsid w:val="002B4116"/>
    <w:rsid w:val="002B59B8"/>
    <w:rsid w:val="002B5F39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301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79"/>
    <w:rsid w:val="002E62B3"/>
    <w:rsid w:val="002E7097"/>
    <w:rsid w:val="002E7353"/>
    <w:rsid w:val="002E750D"/>
    <w:rsid w:val="002E76D8"/>
    <w:rsid w:val="002E79C2"/>
    <w:rsid w:val="002F04DA"/>
    <w:rsid w:val="002F0C28"/>
    <w:rsid w:val="002F116F"/>
    <w:rsid w:val="002F2065"/>
    <w:rsid w:val="002F2236"/>
    <w:rsid w:val="002F36EF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7B4"/>
    <w:rsid w:val="00305CF7"/>
    <w:rsid w:val="00306621"/>
    <w:rsid w:val="0030677B"/>
    <w:rsid w:val="00306951"/>
    <w:rsid w:val="00307586"/>
    <w:rsid w:val="003077ED"/>
    <w:rsid w:val="00307D73"/>
    <w:rsid w:val="003109C0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17E57"/>
    <w:rsid w:val="00320449"/>
    <w:rsid w:val="00320B90"/>
    <w:rsid w:val="003217AA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30780"/>
    <w:rsid w:val="00330BE3"/>
    <w:rsid w:val="00331F16"/>
    <w:rsid w:val="00332DFD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594"/>
    <w:rsid w:val="003467CA"/>
    <w:rsid w:val="00346D0C"/>
    <w:rsid w:val="00346E6F"/>
    <w:rsid w:val="0034717C"/>
    <w:rsid w:val="003471F4"/>
    <w:rsid w:val="00347990"/>
    <w:rsid w:val="00347D2B"/>
    <w:rsid w:val="003508F6"/>
    <w:rsid w:val="00350F89"/>
    <w:rsid w:val="00351A7D"/>
    <w:rsid w:val="003523BA"/>
    <w:rsid w:val="0035266E"/>
    <w:rsid w:val="00353E99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18D3"/>
    <w:rsid w:val="0036330B"/>
    <w:rsid w:val="0036410B"/>
    <w:rsid w:val="0036422A"/>
    <w:rsid w:val="00364E09"/>
    <w:rsid w:val="003656C6"/>
    <w:rsid w:val="00365BF1"/>
    <w:rsid w:val="003664A8"/>
    <w:rsid w:val="00366B72"/>
    <w:rsid w:val="00366C38"/>
    <w:rsid w:val="0036768D"/>
    <w:rsid w:val="00370652"/>
    <w:rsid w:val="00371B54"/>
    <w:rsid w:val="00371BDA"/>
    <w:rsid w:val="00371D6D"/>
    <w:rsid w:val="003721DC"/>
    <w:rsid w:val="00373C3D"/>
    <w:rsid w:val="00373DFE"/>
    <w:rsid w:val="00374DB4"/>
    <w:rsid w:val="00374F70"/>
    <w:rsid w:val="00375014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44E"/>
    <w:rsid w:val="00393DF2"/>
    <w:rsid w:val="0039487D"/>
    <w:rsid w:val="00395550"/>
    <w:rsid w:val="003958AA"/>
    <w:rsid w:val="00395D8E"/>
    <w:rsid w:val="00395E35"/>
    <w:rsid w:val="003967FE"/>
    <w:rsid w:val="0039698D"/>
    <w:rsid w:val="00397572"/>
    <w:rsid w:val="003A016F"/>
    <w:rsid w:val="003A023A"/>
    <w:rsid w:val="003A09A3"/>
    <w:rsid w:val="003A0BD0"/>
    <w:rsid w:val="003A14A3"/>
    <w:rsid w:val="003A1E9A"/>
    <w:rsid w:val="003A21F8"/>
    <w:rsid w:val="003A2F29"/>
    <w:rsid w:val="003A331A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163"/>
    <w:rsid w:val="003A749E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331"/>
    <w:rsid w:val="003B46F2"/>
    <w:rsid w:val="003B48B3"/>
    <w:rsid w:val="003B4B6E"/>
    <w:rsid w:val="003B5053"/>
    <w:rsid w:val="003B530D"/>
    <w:rsid w:val="003B55B4"/>
    <w:rsid w:val="003B5808"/>
    <w:rsid w:val="003B5946"/>
    <w:rsid w:val="003B6B7B"/>
    <w:rsid w:val="003B7CDB"/>
    <w:rsid w:val="003C0B66"/>
    <w:rsid w:val="003C2339"/>
    <w:rsid w:val="003C2B2D"/>
    <w:rsid w:val="003C2E0A"/>
    <w:rsid w:val="003C32B4"/>
    <w:rsid w:val="003C3393"/>
    <w:rsid w:val="003C3905"/>
    <w:rsid w:val="003C3B1D"/>
    <w:rsid w:val="003C3E87"/>
    <w:rsid w:val="003C499D"/>
    <w:rsid w:val="003C4CE5"/>
    <w:rsid w:val="003C51C1"/>
    <w:rsid w:val="003C5EB9"/>
    <w:rsid w:val="003C5F35"/>
    <w:rsid w:val="003C6375"/>
    <w:rsid w:val="003C660C"/>
    <w:rsid w:val="003D021A"/>
    <w:rsid w:val="003D03F8"/>
    <w:rsid w:val="003D0A63"/>
    <w:rsid w:val="003D0D32"/>
    <w:rsid w:val="003D30B0"/>
    <w:rsid w:val="003D3194"/>
    <w:rsid w:val="003D386F"/>
    <w:rsid w:val="003D3A40"/>
    <w:rsid w:val="003D4DDB"/>
    <w:rsid w:val="003D5811"/>
    <w:rsid w:val="003D5AC8"/>
    <w:rsid w:val="003D6457"/>
    <w:rsid w:val="003D72C1"/>
    <w:rsid w:val="003D7559"/>
    <w:rsid w:val="003D7B3F"/>
    <w:rsid w:val="003E0A76"/>
    <w:rsid w:val="003E0EFA"/>
    <w:rsid w:val="003E1ABF"/>
    <w:rsid w:val="003E1C84"/>
    <w:rsid w:val="003E231D"/>
    <w:rsid w:val="003E2333"/>
    <w:rsid w:val="003E2CE3"/>
    <w:rsid w:val="003E42A0"/>
    <w:rsid w:val="003E5375"/>
    <w:rsid w:val="003E5783"/>
    <w:rsid w:val="003E7472"/>
    <w:rsid w:val="003F036E"/>
    <w:rsid w:val="003F0605"/>
    <w:rsid w:val="003F08DE"/>
    <w:rsid w:val="003F0DC2"/>
    <w:rsid w:val="003F116E"/>
    <w:rsid w:val="003F1693"/>
    <w:rsid w:val="003F1823"/>
    <w:rsid w:val="003F18DD"/>
    <w:rsid w:val="003F25A0"/>
    <w:rsid w:val="003F383A"/>
    <w:rsid w:val="003F4026"/>
    <w:rsid w:val="003F503C"/>
    <w:rsid w:val="003F5452"/>
    <w:rsid w:val="003F54B0"/>
    <w:rsid w:val="003F5654"/>
    <w:rsid w:val="003F5C75"/>
    <w:rsid w:val="003F727E"/>
    <w:rsid w:val="003F74F3"/>
    <w:rsid w:val="00400347"/>
    <w:rsid w:val="00400C9E"/>
    <w:rsid w:val="004015C5"/>
    <w:rsid w:val="00401868"/>
    <w:rsid w:val="00402509"/>
    <w:rsid w:val="004036EE"/>
    <w:rsid w:val="00404AE4"/>
    <w:rsid w:val="004057EE"/>
    <w:rsid w:val="00405AAF"/>
    <w:rsid w:val="00405D09"/>
    <w:rsid w:val="00406668"/>
    <w:rsid w:val="004073D9"/>
    <w:rsid w:val="00407A9B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6EAD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4E43"/>
    <w:rsid w:val="004257AD"/>
    <w:rsid w:val="004266D7"/>
    <w:rsid w:val="004273D0"/>
    <w:rsid w:val="0042763B"/>
    <w:rsid w:val="0042779F"/>
    <w:rsid w:val="00427DB2"/>
    <w:rsid w:val="00430A26"/>
    <w:rsid w:val="00431CB9"/>
    <w:rsid w:val="004333E6"/>
    <w:rsid w:val="00434464"/>
    <w:rsid w:val="004352A9"/>
    <w:rsid w:val="00437D43"/>
    <w:rsid w:val="00440349"/>
    <w:rsid w:val="00442870"/>
    <w:rsid w:val="00442DE9"/>
    <w:rsid w:val="00442F73"/>
    <w:rsid w:val="00443591"/>
    <w:rsid w:val="004435AE"/>
    <w:rsid w:val="0044530C"/>
    <w:rsid w:val="00447901"/>
    <w:rsid w:val="00450EE2"/>
    <w:rsid w:val="00451AD6"/>
    <w:rsid w:val="004521DF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189"/>
    <w:rsid w:val="00475453"/>
    <w:rsid w:val="00475763"/>
    <w:rsid w:val="00475BE2"/>
    <w:rsid w:val="004809C1"/>
    <w:rsid w:val="00480D29"/>
    <w:rsid w:val="00481DF0"/>
    <w:rsid w:val="00482FDE"/>
    <w:rsid w:val="00483020"/>
    <w:rsid w:val="0048385F"/>
    <w:rsid w:val="00484076"/>
    <w:rsid w:val="00484E8E"/>
    <w:rsid w:val="0048557F"/>
    <w:rsid w:val="00485921"/>
    <w:rsid w:val="00486EC5"/>
    <w:rsid w:val="00487610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46E7"/>
    <w:rsid w:val="0049583E"/>
    <w:rsid w:val="00497726"/>
    <w:rsid w:val="0049787F"/>
    <w:rsid w:val="004A00F5"/>
    <w:rsid w:val="004A05DF"/>
    <w:rsid w:val="004A13D6"/>
    <w:rsid w:val="004A149D"/>
    <w:rsid w:val="004A1AAF"/>
    <w:rsid w:val="004A2521"/>
    <w:rsid w:val="004A296A"/>
    <w:rsid w:val="004A2F2D"/>
    <w:rsid w:val="004A3A9A"/>
    <w:rsid w:val="004A3C5A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33E7"/>
    <w:rsid w:val="004C3886"/>
    <w:rsid w:val="004C3FC0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D95"/>
    <w:rsid w:val="004D10A7"/>
    <w:rsid w:val="004D273F"/>
    <w:rsid w:val="004D3940"/>
    <w:rsid w:val="004D3EE8"/>
    <w:rsid w:val="004D4A72"/>
    <w:rsid w:val="004D51E9"/>
    <w:rsid w:val="004D5E1F"/>
    <w:rsid w:val="004D6584"/>
    <w:rsid w:val="004D6A66"/>
    <w:rsid w:val="004D6B92"/>
    <w:rsid w:val="004D72E5"/>
    <w:rsid w:val="004D7D56"/>
    <w:rsid w:val="004D7DD0"/>
    <w:rsid w:val="004E164D"/>
    <w:rsid w:val="004E25B9"/>
    <w:rsid w:val="004E280D"/>
    <w:rsid w:val="004E3125"/>
    <w:rsid w:val="004E3281"/>
    <w:rsid w:val="004E393A"/>
    <w:rsid w:val="004E393C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6B8E"/>
    <w:rsid w:val="004E77FB"/>
    <w:rsid w:val="004F065C"/>
    <w:rsid w:val="004F11CB"/>
    <w:rsid w:val="004F1D40"/>
    <w:rsid w:val="004F2746"/>
    <w:rsid w:val="004F3952"/>
    <w:rsid w:val="004F3FE9"/>
    <w:rsid w:val="004F40A9"/>
    <w:rsid w:val="004F4E6C"/>
    <w:rsid w:val="004F58D2"/>
    <w:rsid w:val="004F5E18"/>
    <w:rsid w:val="004F64FB"/>
    <w:rsid w:val="004F6559"/>
    <w:rsid w:val="004F7859"/>
    <w:rsid w:val="00500110"/>
    <w:rsid w:val="005001AA"/>
    <w:rsid w:val="00500835"/>
    <w:rsid w:val="00500A9C"/>
    <w:rsid w:val="0050140A"/>
    <w:rsid w:val="00501544"/>
    <w:rsid w:val="00501FA7"/>
    <w:rsid w:val="00502289"/>
    <w:rsid w:val="00502367"/>
    <w:rsid w:val="00503E83"/>
    <w:rsid w:val="00503EB8"/>
    <w:rsid w:val="005042A1"/>
    <w:rsid w:val="00506260"/>
    <w:rsid w:val="00506811"/>
    <w:rsid w:val="00507B18"/>
    <w:rsid w:val="00507C1C"/>
    <w:rsid w:val="00507DBE"/>
    <w:rsid w:val="00510A32"/>
    <w:rsid w:val="00511A67"/>
    <w:rsid w:val="00511C52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508C"/>
    <w:rsid w:val="0051694C"/>
    <w:rsid w:val="00516A62"/>
    <w:rsid w:val="00517874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27449"/>
    <w:rsid w:val="00531CA8"/>
    <w:rsid w:val="00531D76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3D65"/>
    <w:rsid w:val="0054417F"/>
    <w:rsid w:val="005458D0"/>
    <w:rsid w:val="005460A4"/>
    <w:rsid w:val="0054733E"/>
    <w:rsid w:val="00547465"/>
    <w:rsid w:val="005503E4"/>
    <w:rsid w:val="00550E96"/>
    <w:rsid w:val="0055113A"/>
    <w:rsid w:val="00551174"/>
    <w:rsid w:val="00551411"/>
    <w:rsid w:val="00551630"/>
    <w:rsid w:val="00551E3B"/>
    <w:rsid w:val="005526B7"/>
    <w:rsid w:val="00552F41"/>
    <w:rsid w:val="00553107"/>
    <w:rsid w:val="0055349C"/>
    <w:rsid w:val="00554FFD"/>
    <w:rsid w:val="0055501A"/>
    <w:rsid w:val="005572DF"/>
    <w:rsid w:val="00557576"/>
    <w:rsid w:val="00561085"/>
    <w:rsid w:val="00561AFD"/>
    <w:rsid w:val="00561B2D"/>
    <w:rsid w:val="00561E4F"/>
    <w:rsid w:val="00561F2B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55"/>
    <w:rsid w:val="00567317"/>
    <w:rsid w:val="00567775"/>
    <w:rsid w:val="00570236"/>
    <w:rsid w:val="005707DB"/>
    <w:rsid w:val="00571BFA"/>
    <w:rsid w:val="005720C1"/>
    <w:rsid w:val="005724B9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4D56"/>
    <w:rsid w:val="0058678B"/>
    <w:rsid w:val="005868FD"/>
    <w:rsid w:val="00586D17"/>
    <w:rsid w:val="00586D38"/>
    <w:rsid w:val="005871EB"/>
    <w:rsid w:val="00587F4D"/>
    <w:rsid w:val="0059099E"/>
    <w:rsid w:val="00590E05"/>
    <w:rsid w:val="005930D4"/>
    <w:rsid w:val="0059373E"/>
    <w:rsid w:val="0059383A"/>
    <w:rsid w:val="00593EF9"/>
    <w:rsid w:val="00594262"/>
    <w:rsid w:val="00594ABD"/>
    <w:rsid w:val="005953BC"/>
    <w:rsid w:val="005955FA"/>
    <w:rsid w:val="0059584B"/>
    <w:rsid w:val="00595FAF"/>
    <w:rsid w:val="00596574"/>
    <w:rsid w:val="00596881"/>
    <w:rsid w:val="005977DB"/>
    <w:rsid w:val="00597817"/>
    <w:rsid w:val="005A0268"/>
    <w:rsid w:val="005A0954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1AC5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4019"/>
    <w:rsid w:val="005C4A9C"/>
    <w:rsid w:val="005C4EE2"/>
    <w:rsid w:val="005C5188"/>
    <w:rsid w:val="005C5645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723D"/>
    <w:rsid w:val="005D77A0"/>
    <w:rsid w:val="005D77D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327"/>
    <w:rsid w:val="005F45B1"/>
    <w:rsid w:val="005F4781"/>
    <w:rsid w:val="005F4AC0"/>
    <w:rsid w:val="005F5F17"/>
    <w:rsid w:val="005F68B5"/>
    <w:rsid w:val="005F6A4E"/>
    <w:rsid w:val="005F73E9"/>
    <w:rsid w:val="005F7804"/>
    <w:rsid w:val="00600EC9"/>
    <w:rsid w:val="00601347"/>
    <w:rsid w:val="006019CD"/>
    <w:rsid w:val="00602E80"/>
    <w:rsid w:val="00603D00"/>
    <w:rsid w:val="00604254"/>
    <w:rsid w:val="006047F1"/>
    <w:rsid w:val="006049C6"/>
    <w:rsid w:val="00606432"/>
    <w:rsid w:val="00606CF0"/>
    <w:rsid w:val="006070FA"/>
    <w:rsid w:val="00610918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6E7"/>
    <w:rsid w:val="00620BE8"/>
    <w:rsid w:val="00621CB5"/>
    <w:rsid w:val="006231E1"/>
    <w:rsid w:val="00623CE4"/>
    <w:rsid w:val="00624FCE"/>
    <w:rsid w:val="006257B7"/>
    <w:rsid w:val="00625D89"/>
    <w:rsid w:val="00625D9E"/>
    <w:rsid w:val="00626561"/>
    <w:rsid w:val="00627360"/>
    <w:rsid w:val="006273E7"/>
    <w:rsid w:val="00627D1A"/>
    <w:rsid w:val="0063013E"/>
    <w:rsid w:val="006305FC"/>
    <w:rsid w:val="006309DE"/>
    <w:rsid w:val="006324E0"/>
    <w:rsid w:val="006326E6"/>
    <w:rsid w:val="00633007"/>
    <w:rsid w:val="006331CD"/>
    <w:rsid w:val="006336AF"/>
    <w:rsid w:val="0063390F"/>
    <w:rsid w:val="0063474C"/>
    <w:rsid w:val="0063495E"/>
    <w:rsid w:val="00634C63"/>
    <w:rsid w:val="006359E5"/>
    <w:rsid w:val="0063641F"/>
    <w:rsid w:val="00636B3B"/>
    <w:rsid w:val="006376E2"/>
    <w:rsid w:val="006379FE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4B99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346B"/>
    <w:rsid w:val="00664BCC"/>
    <w:rsid w:val="00665486"/>
    <w:rsid w:val="00666C6F"/>
    <w:rsid w:val="006676C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6E47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B3E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2CF"/>
    <w:rsid w:val="006A3833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086"/>
    <w:rsid w:val="006B4674"/>
    <w:rsid w:val="006B4920"/>
    <w:rsid w:val="006B4B59"/>
    <w:rsid w:val="006B5BF5"/>
    <w:rsid w:val="006B7539"/>
    <w:rsid w:val="006B77E2"/>
    <w:rsid w:val="006C0DB8"/>
    <w:rsid w:val="006C0FD1"/>
    <w:rsid w:val="006C2B8F"/>
    <w:rsid w:val="006C2CA9"/>
    <w:rsid w:val="006C30AE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2C5B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2986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049"/>
    <w:rsid w:val="00710AB8"/>
    <w:rsid w:val="00712444"/>
    <w:rsid w:val="00712BAC"/>
    <w:rsid w:val="00713170"/>
    <w:rsid w:val="0071373C"/>
    <w:rsid w:val="00714B90"/>
    <w:rsid w:val="007164C0"/>
    <w:rsid w:val="00717690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78"/>
    <w:rsid w:val="00724A44"/>
    <w:rsid w:val="0072618F"/>
    <w:rsid w:val="00726905"/>
    <w:rsid w:val="00726EB3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7A0"/>
    <w:rsid w:val="0074486A"/>
    <w:rsid w:val="00745B4B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38D2"/>
    <w:rsid w:val="007543DF"/>
    <w:rsid w:val="00755117"/>
    <w:rsid w:val="007569F5"/>
    <w:rsid w:val="007570C1"/>
    <w:rsid w:val="007578BE"/>
    <w:rsid w:val="00757D18"/>
    <w:rsid w:val="007615D0"/>
    <w:rsid w:val="00761861"/>
    <w:rsid w:val="00762673"/>
    <w:rsid w:val="00762B29"/>
    <w:rsid w:val="00763C25"/>
    <w:rsid w:val="00764D23"/>
    <w:rsid w:val="00767EFB"/>
    <w:rsid w:val="00770A61"/>
    <w:rsid w:val="00772590"/>
    <w:rsid w:val="00772E61"/>
    <w:rsid w:val="00772E8E"/>
    <w:rsid w:val="00773C7F"/>
    <w:rsid w:val="00774677"/>
    <w:rsid w:val="00774BBD"/>
    <w:rsid w:val="007751CF"/>
    <w:rsid w:val="0077543A"/>
    <w:rsid w:val="007772EE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18A"/>
    <w:rsid w:val="00786F5B"/>
    <w:rsid w:val="0078703B"/>
    <w:rsid w:val="00787A3C"/>
    <w:rsid w:val="0079016F"/>
    <w:rsid w:val="00790336"/>
    <w:rsid w:val="0079175D"/>
    <w:rsid w:val="0079235F"/>
    <w:rsid w:val="00793D07"/>
    <w:rsid w:val="00794232"/>
    <w:rsid w:val="007947B4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4FAD"/>
    <w:rsid w:val="007B53D8"/>
    <w:rsid w:val="007B57B7"/>
    <w:rsid w:val="007B5841"/>
    <w:rsid w:val="007B6C13"/>
    <w:rsid w:val="007B6F90"/>
    <w:rsid w:val="007B705D"/>
    <w:rsid w:val="007B75F4"/>
    <w:rsid w:val="007B7AB0"/>
    <w:rsid w:val="007C0549"/>
    <w:rsid w:val="007C0DF3"/>
    <w:rsid w:val="007C1120"/>
    <w:rsid w:val="007C158E"/>
    <w:rsid w:val="007C23BF"/>
    <w:rsid w:val="007C36EF"/>
    <w:rsid w:val="007C3CE3"/>
    <w:rsid w:val="007C44BA"/>
    <w:rsid w:val="007C4CBE"/>
    <w:rsid w:val="007C5899"/>
    <w:rsid w:val="007C7413"/>
    <w:rsid w:val="007C76DA"/>
    <w:rsid w:val="007D00B8"/>
    <w:rsid w:val="007D0375"/>
    <w:rsid w:val="007D0C3B"/>
    <w:rsid w:val="007D2037"/>
    <w:rsid w:val="007D24DA"/>
    <w:rsid w:val="007D2830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2F00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EB7"/>
    <w:rsid w:val="007F42CB"/>
    <w:rsid w:val="007F4EDE"/>
    <w:rsid w:val="007F6865"/>
    <w:rsid w:val="007F69D3"/>
    <w:rsid w:val="007F6EED"/>
    <w:rsid w:val="007F72B5"/>
    <w:rsid w:val="007F7A90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D88"/>
    <w:rsid w:val="00806F10"/>
    <w:rsid w:val="00807795"/>
    <w:rsid w:val="00810200"/>
    <w:rsid w:val="008104C7"/>
    <w:rsid w:val="00810B8A"/>
    <w:rsid w:val="00810EC6"/>
    <w:rsid w:val="00812EE6"/>
    <w:rsid w:val="008131E7"/>
    <w:rsid w:val="00813F0E"/>
    <w:rsid w:val="00814532"/>
    <w:rsid w:val="00814B46"/>
    <w:rsid w:val="008161F5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B50"/>
    <w:rsid w:val="00830ECC"/>
    <w:rsid w:val="00830FFE"/>
    <w:rsid w:val="00831F06"/>
    <w:rsid w:val="00832E88"/>
    <w:rsid w:val="00833DAB"/>
    <w:rsid w:val="008342D6"/>
    <w:rsid w:val="00834CEF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F78"/>
    <w:rsid w:val="00842FB8"/>
    <w:rsid w:val="008430CE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131D"/>
    <w:rsid w:val="008519BA"/>
    <w:rsid w:val="00852E7F"/>
    <w:rsid w:val="00852F93"/>
    <w:rsid w:val="008536AB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3B09"/>
    <w:rsid w:val="0087572D"/>
    <w:rsid w:val="00875A59"/>
    <w:rsid w:val="00876781"/>
    <w:rsid w:val="00876B35"/>
    <w:rsid w:val="008772C5"/>
    <w:rsid w:val="00877775"/>
    <w:rsid w:val="00877B39"/>
    <w:rsid w:val="00881C7A"/>
    <w:rsid w:val="00881E53"/>
    <w:rsid w:val="008822A5"/>
    <w:rsid w:val="00883ABA"/>
    <w:rsid w:val="00883EF0"/>
    <w:rsid w:val="008846DE"/>
    <w:rsid w:val="008852D6"/>
    <w:rsid w:val="0088538C"/>
    <w:rsid w:val="008866AE"/>
    <w:rsid w:val="00887555"/>
    <w:rsid w:val="00887C61"/>
    <w:rsid w:val="00890954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A60CD"/>
    <w:rsid w:val="008B0384"/>
    <w:rsid w:val="008B1745"/>
    <w:rsid w:val="008B3CF7"/>
    <w:rsid w:val="008B44B7"/>
    <w:rsid w:val="008B4949"/>
    <w:rsid w:val="008B5BD2"/>
    <w:rsid w:val="008B6D32"/>
    <w:rsid w:val="008B7181"/>
    <w:rsid w:val="008B7B59"/>
    <w:rsid w:val="008C0C1C"/>
    <w:rsid w:val="008C1B77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1D63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32D5"/>
    <w:rsid w:val="008E35DF"/>
    <w:rsid w:val="008E43D1"/>
    <w:rsid w:val="008E5D25"/>
    <w:rsid w:val="008E6BCB"/>
    <w:rsid w:val="008E6D0D"/>
    <w:rsid w:val="008E7D12"/>
    <w:rsid w:val="008E7D61"/>
    <w:rsid w:val="008F011D"/>
    <w:rsid w:val="008F06A2"/>
    <w:rsid w:val="008F10CC"/>
    <w:rsid w:val="008F15C1"/>
    <w:rsid w:val="008F25C9"/>
    <w:rsid w:val="008F26F9"/>
    <w:rsid w:val="008F2918"/>
    <w:rsid w:val="008F2DC8"/>
    <w:rsid w:val="008F3EA9"/>
    <w:rsid w:val="008F405D"/>
    <w:rsid w:val="008F5142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716D"/>
    <w:rsid w:val="00907C2D"/>
    <w:rsid w:val="009104CB"/>
    <w:rsid w:val="00911910"/>
    <w:rsid w:val="0091294D"/>
    <w:rsid w:val="00913220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17BEC"/>
    <w:rsid w:val="009200A2"/>
    <w:rsid w:val="00920786"/>
    <w:rsid w:val="00922BEA"/>
    <w:rsid w:val="00923BB0"/>
    <w:rsid w:val="009246DD"/>
    <w:rsid w:val="009255F3"/>
    <w:rsid w:val="00926049"/>
    <w:rsid w:val="009261E6"/>
    <w:rsid w:val="009267D7"/>
    <w:rsid w:val="00927EC9"/>
    <w:rsid w:val="00930059"/>
    <w:rsid w:val="009308EE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664F"/>
    <w:rsid w:val="00940EF8"/>
    <w:rsid w:val="0094177D"/>
    <w:rsid w:val="00942A27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3D5"/>
    <w:rsid w:val="00961651"/>
    <w:rsid w:val="00961F8E"/>
    <w:rsid w:val="0096244C"/>
    <w:rsid w:val="009628F4"/>
    <w:rsid w:val="00963DDE"/>
    <w:rsid w:val="0096616A"/>
    <w:rsid w:val="0096717F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62A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3BB8"/>
    <w:rsid w:val="00996967"/>
    <w:rsid w:val="00996D9E"/>
    <w:rsid w:val="00996DD8"/>
    <w:rsid w:val="00996F2F"/>
    <w:rsid w:val="00997B76"/>
    <w:rsid w:val="009A08A7"/>
    <w:rsid w:val="009A24F2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947"/>
    <w:rsid w:val="009B4C3A"/>
    <w:rsid w:val="009B5A5F"/>
    <w:rsid w:val="009B7240"/>
    <w:rsid w:val="009C02DA"/>
    <w:rsid w:val="009C1135"/>
    <w:rsid w:val="009C1243"/>
    <w:rsid w:val="009C1380"/>
    <w:rsid w:val="009C2496"/>
    <w:rsid w:val="009C4484"/>
    <w:rsid w:val="009C4A27"/>
    <w:rsid w:val="009C5666"/>
    <w:rsid w:val="009C63F8"/>
    <w:rsid w:val="009C7463"/>
    <w:rsid w:val="009C751D"/>
    <w:rsid w:val="009C79AF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CA0"/>
    <w:rsid w:val="009F4FE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CD1"/>
    <w:rsid w:val="00A03E5C"/>
    <w:rsid w:val="00A04144"/>
    <w:rsid w:val="00A04B1D"/>
    <w:rsid w:val="00A0518B"/>
    <w:rsid w:val="00A0536A"/>
    <w:rsid w:val="00A05E66"/>
    <w:rsid w:val="00A0633C"/>
    <w:rsid w:val="00A0662C"/>
    <w:rsid w:val="00A0791A"/>
    <w:rsid w:val="00A0793B"/>
    <w:rsid w:val="00A07AE1"/>
    <w:rsid w:val="00A10A46"/>
    <w:rsid w:val="00A10B4F"/>
    <w:rsid w:val="00A10C2C"/>
    <w:rsid w:val="00A11936"/>
    <w:rsid w:val="00A1222B"/>
    <w:rsid w:val="00A128A0"/>
    <w:rsid w:val="00A135D5"/>
    <w:rsid w:val="00A14272"/>
    <w:rsid w:val="00A14930"/>
    <w:rsid w:val="00A15C82"/>
    <w:rsid w:val="00A165A4"/>
    <w:rsid w:val="00A207A8"/>
    <w:rsid w:val="00A21F0F"/>
    <w:rsid w:val="00A2276D"/>
    <w:rsid w:val="00A22D7C"/>
    <w:rsid w:val="00A240BD"/>
    <w:rsid w:val="00A24569"/>
    <w:rsid w:val="00A2529D"/>
    <w:rsid w:val="00A2766A"/>
    <w:rsid w:val="00A27772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79CF"/>
    <w:rsid w:val="00A37BF3"/>
    <w:rsid w:val="00A37C03"/>
    <w:rsid w:val="00A40194"/>
    <w:rsid w:val="00A40A4A"/>
    <w:rsid w:val="00A40B7C"/>
    <w:rsid w:val="00A41577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69BD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064"/>
    <w:rsid w:val="00A64994"/>
    <w:rsid w:val="00A6582A"/>
    <w:rsid w:val="00A65E2B"/>
    <w:rsid w:val="00A6781A"/>
    <w:rsid w:val="00A7010C"/>
    <w:rsid w:val="00A70530"/>
    <w:rsid w:val="00A706D3"/>
    <w:rsid w:val="00A70CC5"/>
    <w:rsid w:val="00A7143B"/>
    <w:rsid w:val="00A7199F"/>
    <w:rsid w:val="00A72364"/>
    <w:rsid w:val="00A72DAE"/>
    <w:rsid w:val="00A73F8A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2DF"/>
    <w:rsid w:val="00A82ED1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5DA"/>
    <w:rsid w:val="00A90AE8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267"/>
    <w:rsid w:val="00AA1945"/>
    <w:rsid w:val="00AA23BE"/>
    <w:rsid w:val="00AA26AE"/>
    <w:rsid w:val="00AA3231"/>
    <w:rsid w:val="00AA404C"/>
    <w:rsid w:val="00AA4C00"/>
    <w:rsid w:val="00AA545F"/>
    <w:rsid w:val="00AA6792"/>
    <w:rsid w:val="00AA6EB8"/>
    <w:rsid w:val="00AA7550"/>
    <w:rsid w:val="00AA78BA"/>
    <w:rsid w:val="00AA7D5D"/>
    <w:rsid w:val="00AB1592"/>
    <w:rsid w:val="00AB1705"/>
    <w:rsid w:val="00AB1EC5"/>
    <w:rsid w:val="00AB1EEE"/>
    <w:rsid w:val="00AB200F"/>
    <w:rsid w:val="00AB27AE"/>
    <w:rsid w:val="00AB27E0"/>
    <w:rsid w:val="00AB2D96"/>
    <w:rsid w:val="00AB3490"/>
    <w:rsid w:val="00AB43A7"/>
    <w:rsid w:val="00AB4591"/>
    <w:rsid w:val="00AB5A09"/>
    <w:rsid w:val="00AB5E1B"/>
    <w:rsid w:val="00AB5ED5"/>
    <w:rsid w:val="00AB6B74"/>
    <w:rsid w:val="00AB7088"/>
    <w:rsid w:val="00AB7B23"/>
    <w:rsid w:val="00AB7D3A"/>
    <w:rsid w:val="00AC0C64"/>
    <w:rsid w:val="00AC0CEA"/>
    <w:rsid w:val="00AC2A03"/>
    <w:rsid w:val="00AC2AA2"/>
    <w:rsid w:val="00AC49DC"/>
    <w:rsid w:val="00AC5294"/>
    <w:rsid w:val="00AC5BCB"/>
    <w:rsid w:val="00AC6739"/>
    <w:rsid w:val="00AC74AE"/>
    <w:rsid w:val="00AC7CA3"/>
    <w:rsid w:val="00AD24D5"/>
    <w:rsid w:val="00AD2A54"/>
    <w:rsid w:val="00AD31BD"/>
    <w:rsid w:val="00AD36A9"/>
    <w:rsid w:val="00AD449D"/>
    <w:rsid w:val="00AD466A"/>
    <w:rsid w:val="00AD52CA"/>
    <w:rsid w:val="00AD53ED"/>
    <w:rsid w:val="00AD54E0"/>
    <w:rsid w:val="00AD576E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1725"/>
    <w:rsid w:val="00AE23F4"/>
    <w:rsid w:val="00AE3E5C"/>
    <w:rsid w:val="00AE461B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A9D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14F"/>
    <w:rsid w:val="00B1249D"/>
    <w:rsid w:val="00B12784"/>
    <w:rsid w:val="00B1280A"/>
    <w:rsid w:val="00B12D0B"/>
    <w:rsid w:val="00B13CF3"/>
    <w:rsid w:val="00B140A0"/>
    <w:rsid w:val="00B14C29"/>
    <w:rsid w:val="00B15314"/>
    <w:rsid w:val="00B16746"/>
    <w:rsid w:val="00B170E8"/>
    <w:rsid w:val="00B1717C"/>
    <w:rsid w:val="00B17969"/>
    <w:rsid w:val="00B17DFA"/>
    <w:rsid w:val="00B17F03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CF5"/>
    <w:rsid w:val="00B40F59"/>
    <w:rsid w:val="00B41067"/>
    <w:rsid w:val="00B412AA"/>
    <w:rsid w:val="00B41630"/>
    <w:rsid w:val="00B416DE"/>
    <w:rsid w:val="00B424EE"/>
    <w:rsid w:val="00B43033"/>
    <w:rsid w:val="00B442D8"/>
    <w:rsid w:val="00B4431C"/>
    <w:rsid w:val="00B44BB3"/>
    <w:rsid w:val="00B45D81"/>
    <w:rsid w:val="00B46438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B06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D93"/>
    <w:rsid w:val="00B90015"/>
    <w:rsid w:val="00B90148"/>
    <w:rsid w:val="00B90FFD"/>
    <w:rsid w:val="00B91502"/>
    <w:rsid w:val="00B9242A"/>
    <w:rsid w:val="00B92DA0"/>
    <w:rsid w:val="00B93067"/>
    <w:rsid w:val="00B9483F"/>
    <w:rsid w:val="00B94E6E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3078"/>
    <w:rsid w:val="00BB519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29D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5"/>
    <w:rsid w:val="00C03CA6"/>
    <w:rsid w:val="00C04276"/>
    <w:rsid w:val="00C04C26"/>
    <w:rsid w:val="00C04E04"/>
    <w:rsid w:val="00C04E7D"/>
    <w:rsid w:val="00C04F88"/>
    <w:rsid w:val="00C056A8"/>
    <w:rsid w:val="00C05AF8"/>
    <w:rsid w:val="00C0666C"/>
    <w:rsid w:val="00C075C7"/>
    <w:rsid w:val="00C07998"/>
    <w:rsid w:val="00C100B1"/>
    <w:rsid w:val="00C107A2"/>
    <w:rsid w:val="00C10DAC"/>
    <w:rsid w:val="00C12240"/>
    <w:rsid w:val="00C1278D"/>
    <w:rsid w:val="00C12A08"/>
    <w:rsid w:val="00C13471"/>
    <w:rsid w:val="00C13504"/>
    <w:rsid w:val="00C140E3"/>
    <w:rsid w:val="00C15A08"/>
    <w:rsid w:val="00C16419"/>
    <w:rsid w:val="00C16B6D"/>
    <w:rsid w:val="00C17207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DC0"/>
    <w:rsid w:val="00C3443C"/>
    <w:rsid w:val="00C344F5"/>
    <w:rsid w:val="00C34A2C"/>
    <w:rsid w:val="00C351E7"/>
    <w:rsid w:val="00C35C9D"/>
    <w:rsid w:val="00C3686D"/>
    <w:rsid w:val="00C36E11"/>
    <w:rsid w:val="00C3716B"/>
    <w:rsid w:val="00C4010A"/>
    <w:rsid w:val="00C40115"/>
    <w:rsid w:val="00C405C4"/>
    <w:rsid w:val="00C40B0D"/>
    <w:rsid w:val="00C40DA3"/>
    <w:rsid w:val="00C40E53"/>
    <w:rsid w:val="00C41222"/>
    <w:rsid w:val="00C41E59"/>
    <w:rsid w:val="00C42BFF"/>
    <w:rsid w:val="00C42E46"/>
    <w:rsid w:val="00C42ED8"/>
    <w:rsid w:val="00C44DBB"/>
    <w:rsid w:val="00C45060"/>
    <w:rsid w:val="00C45C90"/>
    <w:rsid w:val="00C46438"/>
    <w:rsid w:val="00C4697E"/>
    <w:rsid w:val="00C4715C"/>
    <w:rsid w:val="00C4716E"/>
    <w:rsid w:val="00C47A8F"/>
    <w:rsid w:val="00C50F15"/>
    <w:rsid w:val="00C51296"/>
    <w:rsid w:val="00C51E88"/>
    <w:rsid w:val="00C5264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6A5"/>
    <w:rsid w:val="00C57836"/>
    <w:rsid w:val="00C60AF2"/>
    <w:rsid w:val="00C61924"/>
    <w:rsid w:val="00C61AE3"/>
    <w:rsid w:val="00C622F0"/>
    <w:rsid w:val="00C63E95"/>
    <w:rsid w:val="00C6408B"/>
    <w:rsid w:val="00C653ED"/>
    <w:rsid w:val="00C65CED"/>
    <w:rsid w:val="00C65E95"/>
    <w:rsid w:val="00C65EEA"/>
    <w:rsid w:val="00C6649D"/>
    <w:rsid w:val="00C67848"/>
    <w:rsid w:val="00C7026D"/>
    <w:rsid w:val="00C70721"/>
    <w:rsid w:val="00C7152E"/>
    <w:rsid w:val="00C7245F"/>
    <w:rsid w:val="00C72D02"/>
    <w:rsid w:val="00C72F0B"/>
    <w:rsid w:val="00C73968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3CB6"/>
    <w:rsid w:val="00C95802"/>
    <w:rsid w:val="00C95A8A"/>
    <w:rsid w:val="00C96371"/>
    <w:rsid w:val="00C96CA8"/>
    <w:rsid w:val="00C96FAD"/>
    <w:rsid w:val="00C97590"/>
    <w:rsid w:val="00C97E32"/>
    <w:rsid w:val="00CA0BAE"/>
    <w:rsid w:val="00CA0D94"/>
    <w:rsid w:val="00CA0EA8"/>
    <w:rsid w:val="00CA0F6B"/>
    <w:rsid w:val="00CA2CF9"/>
    <w:rsid w:val="00CA2FDC"/>
    <w:rsid w:val="00CA3637"/>
    <w:rsid w:val="00CA3BBA"/>
    <w:rsid w:val="00CA3E15"/>
    <w:rsid w:val="00CA48A5"/>
    <w:rsid w:val="00CA4B6D"/>
    <w:rsid w:val="00CA4BC0"/>
    <w:rsid w:val="00CA4E40"/>
    <w:rsid w:val="00CA6AC5"/>
    <w:rsid w:val="00CB005B"/>
    <w:rsid w:val="00CB0183"/>
    <w:rsid w:val="00CB07B0"/>
    <w:rsid w:val="00CB0F0D"/>
    <w:rsid w:val="00CB2032"/>
    <w:rsid w:val="00CB26F0"/>
    <w:rsid w:val="00CB318C"/>
    <w:rsid w:val="00CB31BD"/>
    <w:rsid w:val="00CB41A7"/>
    <w:rsid w:val="00CB4F90"/>
    <w:rsid w:val="00CB5AD4"/>
    <w:rsid w:val="00CB63C1"/>
    <w:rsid w:val="00CB6865"/>
    <w:rsid w:val="00CB6995"/>
    <w:rsid w:val="00CC0047"/>
    <w:rsid w:val="00CC0602"/>
    <w:rsid w:val="00CC0763"/>
    <w:rsid w:val="00CC084A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C7E59"/>
    <w:rsid w:val="00CD0151"/>
    <w:rsid w:val="00CD0E56"/>
    <w:rsid w:val="00CD170B"/>
    <w:rsid w:val="00CD1864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1750"/>
    <w:rsid w:val="00CF2214"/>
    <w:rsid w:val="00CF255B"/>
    <w:rsid w:val="00CF2880"/>
    <w:rsid w:val="00CF397A"/>
    <w:rsid w:val="00CF3B2E"/>
    <w:rsid w:val="00CF4DA0"/>
    <w:rsid w:val="00CF5120"/>
    <w:rsid w:val="00CF546F"/>
    <w:rsid w:val="00CF6193"/>
    <w:rsid w:val="00CF6269"/>
    <w:rsid w:val="00CF6A8C"/>
    <w:rsid w:val="00CF7031"/>
    <w:rsid w:val="00D00497"/>
    <w:rsid w:val="00D0130E"/>
    <w:rsid w:val="00D01798"/>
    <w:rsid w:val="00D0194C"/>
    <w:rsid w:val="00D01C9F"/>
    <w:rsid w:val="00D01D83"/>
    <w:rsid w:val="00D01E4B"/>
    <w:rsid w:val="00D037A4"/>
    <w:rsid w:val="00D03B71"/>
    <w:rsid w:val="00D04785"/>
    <w:rsid w:val="00D05131"/>
    <w:rsid w:val="00D0533C"/>
    <w:rsid w:val="00D05BBC"/>
    <w:rsid w:val="00D05CF7"/>
    <w:rsid w:val="00D05D65"/>
    <w:rsid w:val="00D06286"/>
    <w:rsid w:val="00D065B9"/>
    <w:rsid w:val="00D06962"/>
    <w:rsid w:val="00D06ACD"/>
    <w:rsid w:val="00D071A2"/>
    <w:rsid w:val="00D077FA"/>
    <w:rsid w:val="00D07834"/>
    <w:rsid w:val="00D104B5"/>
    <w:rsid w:val="00D10A51"/>
    <w:rsid w:val="00D12FB5"/>
    <w:rsid w:val="00D136A7"/>
    <w:rsid w:val="00D13C52"/>
    <w:rsid w:val="00D14927"/>
    <w:rsid w:val="00D14CC7"/>
    <w:rsid w:val="00D16642"/>
    <w:rsid w:val="00D16778"/>
    <w:rsid w:val="00D17282"/>
    <w:rsid w:val="00D174CB"/>
    <w:rsid w:val="00D17BE0"/>
    <w:rsid w:val="00D20876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3076F"/>
    <w:rsid w:val="00D31675"/>
    <w:rsid w:val="00D32C7D"/>
    <w:rsid w:val="00D3385D"/>
    <w:rsid w:val="00D33AFF"/>
    <w:rsid w:val="00D34588"/>
    <w:rsid w:val="00D3478E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BBD"/>
    <w:rsid w:val="00D45D42"/>
    <w:rsid w:val="00D47BE2"/>
    <w:rsid w:val="00D5116D"/>
    <w:rsid w:val="00D51222"/>
    <w:rsid w:val="00D521C9"/>
    <w:rsid w:val="00D52203"/>
    <w:rsid w:val="00D527CF"/>
    <w:rsid w:val="00D52C40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85C"/>
    <w:rsid w:val="00D56A5C"/>
    <w:rsid w:val="00D57365"/>
    <w:rsid w:val="00D60919"/>
    <w:rsid w:val="00D60AAD"/>
    <w:rsid w:val="00D61ABC"/>
    <w:rsid w:val="00D62A5B"/>
    <w:rsid w:val="00D63304"/>
    <w:rsid w:val="00D63898"/>
    <w:rsid w:val="00D63999"/>
    <w:rsid w:val="00D63CA1"/>
    <w:rsid w:val="00D64953"/>
    <w:rsid w:val="00D64959"/>
    <w:rsid w:val="00D64C43"/>
    <w:rsid w:val="00D65227"/>
    <w:rsid w:val="00D65E0F"/>
    <w:rsid w:val="00D65FA4"/>
    <w:rsid w:val="00D66426"/>
    <w:rsid w:val="00D66C25"/>
    <w:rsid w:val="00D67EE7"/>
    <w:rsid w:val="00D71A5D"/>
    <w:rsid w:val="00D71C5C"/>
    <w:rsid w:val="00D72499"/>
    <w:rsid w:val="00D72759"/>
    <w:rsid w:val="00D72820"/>
    <w:rsid w:val="00D7295E"/>
    <w:rsid w:val="00D732B5"/>
    <w:rsid w:val="00D732E8"/>
    <w:rsid w:val="00D7372E"/>
    <w:rsid w:val="00D75E52"/>
    <w:rsid w:val="00D767B1"/>
    <w:rsid w:val="00D773EB"/>
    <w:rsid w:val="00D77F97"/>
    <w:rsid w:val="00D804BE"/>
    <w:rsid w:val="00D80DF3"/>
    <w:rsid w:val="00D8124F"/>
    <w:rsid w:val="00D813EA"/>
    <w:rsid w:val="00D819E7"/>
    <w:rsid w:val="00D81FA1"/>
    <w:rsid w:val="00D827A0"/>
    <w:rsid w:val="00D83323"/>
    <w:rsid w:val="00D8399A"/>
    <w:rsid w:val="00D83C10"/>
    <w:rsid w:val="00D842D4"/>
    <w:rsid w:val="00D85C65"/>
    <w:rsid w:val="00D85EF3"/>
    <w:rsid w:val="00D86204"/>
    <w:rsid w:val="00D87572"/>
    <w:rsid w:val="00D877A2"/>
    <w:rsid w:val="00D878D3"/>
    <w:rsid w:val="00D904C3"/>
    <w:rsid w:val="00D90826"/>
    <w:rsid w:val="00D911DB"/>
    <w:rsid w:val="00D91A47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8F5"/>
    <w:rsid w:val="00DA2ADE"/>
    <w:rsid w:val="00DA2B57"/>
    <w:rsid w:val="00DA42B9"/>
    <w:rsid w:val="00DA4A54"/>
    <w:rsid w:val="00DA4D11"/>
    <w:rsid w:val="00DA4D99"/>
    <w:rsid w:val="00DA4FA3"/>
    <w:rsid w:val="00DA5760"/>
    <w:rsid w:val="00DA7232"/>
    <w:rsid w:val="00DA787B"/>
    <w:rsid w:val="00DB0874"/>
    <w:rsid w:val="00DB0F28"/>
    <w:rsid w:val="00DB2A7E"/>
    <w:rsid w:val="00DB3001"/>
    <w:rsid w:val="00DB3C7C"/>
    <w:rsid w:val="00DB3E9F"/>
    <w:rsid w:val="00DB3F98"/>
    <w:rsid w:val="00DB45C8"/>
    <w:rsid w:val="00DB4A71"/>
    <w:rsid w:val="00DB4FFE"/>
    <w:rsid w:val="00DB5982"/>
    <w:rsid w:val="00DB6984"/>
    <w:rsid w:val="00DB713F"/>
    <w:rsid w:val="00DC06D3"/>
    <w:rsid w:val="00DC07FD"/>
    <w:rsid w:val="00DC0C30"/>
    <w:rsid w:val="00DC2655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E79B4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0EFB"/>
    <w:rsid w:val="00E01296"/>
    <w:rsid w:val="00E018A9"/>
    <w:rsid w:val="00E03245"/>
    <w:rsid w:val="00E03B9F"/>
    <w:rsid w:val="00E0590E"/>
    <w:rsid w:val="00E067FD"/>
    <w:rsid w:val="00E10C5C"/>
    <w:rsid w:val="00E10F6C"/>
    <w:rsid w:val="00E11599"/>
    <w:rsid w:val="00E13CC2"/>
    <w:rsid w:val="00E13E86"/>
    <w:rsid w:val="00E140ED"/>
    <w:rsid w:val="00E14575"/>
    <w:rsid w:val="00E14A3C"/>
    <w:rsid w:val="00E16824"/>
    <w:rsid w:val="00E16904"/>
    <w:rsid w:val="00E169E9"/>
    <w:rsid w:val="00E17277"/>
    <w:rsid w:val="00E17651"/>
    <w:rsid w:val="00E17FC4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4E16"/>
    <w:rsid w:val="00E35E61"/>
    <w:rsid w:val="00E366B2"/>
    <w:rsid w:val="00E36784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6007"/>
    <w:rsid w:val="00E460F3"/>
    <w:rsid w:val="00E476CE"/>
    <w:rsid w:val="00E50177"/>
    <w:rsid w:val="00E5027B"/>
    <w:rsid w:val="00E50CEF"/>
    <w:rsid w:val="00E51BB8"/>
    <w:rsid w:val="00E526AE"/>
    <w:rsid w:val="00E558DA"/>
    <w:rsid w:val="00E5626A"/>
    <w:rsid w:val="00E564FE"/>
    <w:rsid w:val="00E56788"/>
    <w:rsid w:val="00E578A7"/>
    <w:rsid w:val="00E57D38"/>
    <w:rsid w:val="00E60B6D"/>
    <w:rsid w:val="00E60BFB"/>
    <w:rsid w:val="00E60C4C"/>
    <w:rsid w:val="00E6123E"/>
    <w:rsid w:val="00E61EEA"/>
    <w:rsid w:val="00E628C0"/>
    <w:rsid w:val="00E62EA5"/>
    <w:rsid w:val="00E63A9A"/>
    <w:rsid w:val="00E641D2"/>
    <w:rsid w:val="00E6456C"/>
    <w:rsid w:val="00E646DF"/>
    <w:rsid w:val="00E64D89"/>
    <w:rsid w:val="00E652A5"/>
    <w:rsid w:val="00E655CB"/>
    <w:rsid w:val="00E65EE9"/>
    <w:rsid w:val="00E66705"/>
    <w:rsid w:val="00E67DA4"/>
    <w:rsid w:val="00E70A1B"/>
    <w:rsid w:val="00E71CC2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82585"/>
    <w:rsid w:val="00E84160"/>
    <w:rsid w:val="00E8489F"/>
    <w:rsid w:val="00E84FBD"/>
    <w:rsid w:val="00E86017"/>
    <w:rsid w:val="00E8621C"/>
    <w:rsid w:val="00E865D3"/>
    <w:rsid w:val="00E86B8B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43C"/>
    <w:rsid w:val="00E95B05"/>
    <w:rsid w:val="00E95FB7"/>
    <w:rsid w:val="00E9694B"/>
    <w:rsid w:val="00E97552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0BC8"/>
    <w:rsid w:val="00EB1636"/>
    <w:rsid w:val="00EB18FD"/>
    <w:rsid w:val="00EB1D73"/>
    <w:rsid w:val="00EB1FCB"/>
    <w:rsid w:val="00EB309F"/>
    <w:rsid w:val="00EB3283"/>
    <w:rsid w:val="00EB3C2A"/>
    <w:rsid w:val="00EB3EB0"/>
    <w:rsid w:val="00EB40B5"/>
    <w:rsid w:val="00EC0415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46"/>
    <w:rsid w:val="00EC79CA"/>
    <w:rsid w:val="00EC7BCE"/>
    <w:rsid w:val="00ED0BEB"/>
    <w:rsid w:val="00ED0C23"/>
    <w:rsid w:val="00ED0E57"/>
    <w:rsid w:val="00ED2D8D"/>
    <w:rsid w:val="00ED2EA0"/>
    <w:rsid w:val="00ED3152"/>
    <w:rsid w:val="00ED4568"/>
    <w:rsid w:val="00ED4F1F"/>
    <w:rsid w:val="00ED5F4A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E799D"/>
    <w:rsid w:val="00EF04AC"/>
    <w:rsid w:val="00EF0833"/>
    <w:rsid w:val="00EF0C0D"/>
    <w:rsid w:val="00EF1962"/>
    <w:rsid w:val="00EF226B"/>
    <w:rsid w:val="00EF2AFE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77D"/>
    <w:rsid w:val="00EF7A7D"/>
    <w:rsid w:val="00F007E0"/>
    <w:rsid w:val="00F00937"/>
    <w:rsid w:val="00F00BBB"/>
    <w:rsid w:val="00F019D1"/>
    <w:rsid w:val="00F03498"/>
    <w:rsid w:val="00F03595"/>
    <w:rsid w:val="00F03740"/>
    <w:rsid w:val="00F040C0"/>
    <w:rsid w:val="00F0429A"/>
    <w:rsid w:val="00F04910"/>
    <w:rsid w:val="00F049B3"/>
    <w:rsid w:val="00F0519C"/>
    <w:rsid w:val="00F054A6"/>
    <w:rsid w:val="00F06450"/>
    <w:rsid w:val="00F065F7"/>
    <w:rsid w:val="00F06A33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D25"/>
    <w:rsid w:val="00F31F2D"/>
    <w:rsid w:val="00F32009"/>
    <w:rsid w:val="00F32155"/>
    <w:rsid w:val="00F321C3"/>
    <w:rsid w:val="00F32685"/>
    <w:rsid w:val="00F33C0B"/>
    <w:rsid w:val="00F33C48"/>
    <w:rsid w:val="00F34073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635E"/>
    <w:rsid w:val="00F470AA"/>
    <w:rsid w:val="00F51219"/>
    <w:rsid w:val="00F512E2"/>
    <w:rsid w:val="00F51B2B"/>
    <w:rsid w:val="00F51E5E"/>
    <w:rsid w:val="00F52525"/>
    <w:rsid w:val="00F52700"/>
    <w:rsid w:val="00F52CB1"/>
    <w:rsid w:val="00F53324"/>
    <w:rsid w:val="00F533DE"/>
    <w:rsid w:val="00F53799"/>
    <w:rsid w:val="00F545A4"/>
    <w:rsid w:val="00F54BC6"/>
    <w:rsid w:val="00F54BC7"/>
    <w:rsid w:val="00F54C0F"/>
    <w:rsid w:val="00F575DB"/>
    <w:rsid w:val="00F604EE"/>
    <w:rsid w:val="00F60501"/>
    <w:rsid w:val="00F60EE3"/>
    <w:rsid w:val="00F6141A"/>
    <w:rsid w:val="00F61467"/>
    <w:rsid w:val="00F6165A"/>
    <w:rsid w:val="00F61883"/>
    <w:rsid w:val="00F62CA4"/>
    <w:rsid w:val="00F6328C"/>
    <w:rsid w:val="00F63AAD"/>
    <w:rsid w:val="00F6464E"/>
    <w:rsid w:val="00F64B32"/>
    <w:rsid w:val="00F66679"/>
    <w:rsid w:val="00F666DF"/>
    <w:rsid w:val="00F669B4"/>
    <w:rsid w:val="00F66DEF"/>
    <w:rsid w:val="00F67110"/>
    <w:rsid w:val="00F673E5"/>
    <w:rsid w:val="00F67A9E"/>
    <w:rsid w:val="00F70C4B"/>
    <w:rsid w:val="00F71864"/>
    <w:rsid w:val="00F7188A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0BB5"/>
    <w:rsid w:val="00F92CAA"/>
    <w:rsid w:val="00F930AC"/>
    <w:rsid w:val="00F93576"/>
    <w:rsid w:val="00F9396C"/>
    <w:rsid w:val="00F94DDD"/>
    <w:rsid w:val="00F94EB9"/>
    <w:rsid w:val="00F95815"/>
    <w:rsid w:val="00F95C77"/>
    <w:rsid w:val="00F96EF9"/>
    <w:rsid w:val="00F9719B"/>
    <w:rsid w:val="00FA0876"/>
    <w:rsid w:val="00FA0A38"/>
    <w:rsid w:val="00FA10A3"/>
    <w:rsid w:val="00FA113E"/>
    <w:rsid w:val="00FA1410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042"/>
    <w:rsid w:val="00FB6379"/>
    <w:rsid w:val="00FB6980"/>
    <w:rsid w:val="00FB6DB7"/>
    <w:rsid w:val="00FB6F0D"/>
    <w:rsid w:val="00FB7C6D"/>
    <w:rsid w:val="00FC03A2"/>
    <w:rsid w:val="00FC07F7"/>
    <w:rsid w:val="00FC089E"/>
    <w:rsid w:val="00FC0936"/>
    <w:rsid w:val="00FC0D02"/>
    <w:rsid w:val="00FC1B1C"/>
    <w:rsid w:val="00FC1B4A"/>
    <w:rsid w:val="00FC2B5F"/>
    <w:rsid w:val="00FC2CCA"/>
    <w:rsid w:val="00FC2E28"/>
    <w:rsid w:val="00FC3116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2AF5"/>
    <w:rsid w:val="00FD44E8"/>
    <w:rsid w:val="00FD458A"/>
    <w:rsid w:val="00FD49A7"/>
    <w:rsid w:val="00FD4C49"/>
    <w:rsid w:val="00FD4F85"/>
    <w:rsid w:val="00FD4FAB"/>
    <w:rsid w:val="00FD59BC"/>
    <w:rsid w:val="00FD5BAC"/>
    <w:rsid w:val="00FD6B7D"/>
    <w:rsid w:val="00FD7200"/>
    <w:rsid w:val="00FE0013"/>
    <w:rsid w:val="00FE04EE"/>
    <w:rsid w:val="00FE0C57"/>
    <w:rsid w:val="00FE0E78"/>
    <w:rsid w:val="00FE1D27"/>
    <w:rsid w:val="00FE266F"/>
    <w:rsid w:val="00FE2B24"/>
    <w:rsid w:val="00FE3828"/>
    <w:rsid w:val="00FE4292"/>
    <w:rsid w:val="00FE5C1B"/>
    <w:rsid w:val="00FE5DA2"/>
    <w:rsid w:val="00FE5F30"/>
    <w:rsid w:val="00FE6ABD"/>
    <w:rsid w:val="00FE6CBD"/>
    <w:rsid w:val="00FE78B8"/>
    <w:rsid w:val="00FE7961"/>
    <w:rsid w:val="00FE7A15"/>
    <w:rsid w:val="00FE7CC9"/>
    <w:rsid w:val="00FF09C6"/>
    <w:rsid w:val="00FF1904"/>
    <w:rsid w:val="00FF1A66"/>
    <w:rsid w:val="00FF1AA9"/>
    <w:rsid w:val="00FF26F6"/>
    <w:rsid w:val="00FF2865"/>
    <w:rsid w:val="00FF4672"/>
    <w:rsid w:val="00FF579A"/>
    <w:rsid w:val="00FF61A5"/>
    <w:rsid w:val="00FF75D9"/>
    <w:rsid w:val="00FF77DB"/>
    <w:rsid w:val="00FF7F9C"/>
    <w:rsid w:val="18EEF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0BC19"/>
  <w15:chartTrackingRefBased/>
  <w15:docId w15:val="{837F067D-28F6-4970-830A-F314F919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0">
    <w:name w:val="Texto de globo10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0">
    <w:name w:val="Asunto del comentario10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0">
    <w:name w:val="Texto sin formato10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1clara1">
    <w:name w:val="Tabla de cuadrícula 1 clara1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uiPriority w:val="99"/>
    <w:semiHidden/>
    <w:unhideWhenUsed/>
    <w:rsid w:val="0062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3CFBBA-A6A9-445B-B8B0-57105D78E6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918A33-3653-4A9F-A0AA-2BB9A8F4E1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3306BC-D481-412E-8BF6-67E9DB8FA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0</TotalTime>
  <Pages>10</Pages>
  <Words>1244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Diario Oficial de la Federación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2</cp:revision>
  <cp:lastPrinted>2023-10-24T19:02:00Z</cp:lastPrinted>
  <dcterms:created xsi:type="dcterms:W3CDTF">2023-10-25T16:11:00Z</dcterms:created>
  <dcterms:modified xsi:type="dcterms:W3CDTF">2023-10-25T16:11:00Z</dcterms:modified>
</cp:coreProperties>
</file>