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F3380" w14:textId="77777777" w:rsidR="000B2B3A" w:rsidRPr="00497650" w:rsidRDefault="000B2B3A" w:rsidP="00D66FAD">
      <w:pPr>
        <w:pStyle w:val="Ttulo7"/>
        <w:jc w:val="center"/>
        <w:rPr>
          <w:rFonts w:ascii="Arial" w:hAnsi="Arial" w:cs="Arial"/>
          <w:szCs w:val="24"/>
          <w:lang w:val="es-MX"/>
        </w:rPr>
      </w:pPr>
      <w:bookmarkStart w:id="0" w:name="_Toc483934586"/>
      <w:bookmarkStart w:id="1" w:name="_Toc13477464"/>
      <w:r w:rsidRPr="00497650">
        <w:rPr>
          <w:rFonts w:ascii="Arial" w:hAnsi="Arial" w:cs="Arial"/>
          <w:szCs w:val="24"/>
          <w:lang w:val="es-MX"/>
        </w:rPr>
        <w:t>Formato 1</w:t>
      </w:r>
      <w:bookmarkEnd w:id="0"/>
      <w:bookmarkEnd w:id="1"/>
    </w:p>
    <w:p w14:paraId="1B979CD4" w14:textId="77777777" w:rsidR="00D66FAD" w:rsidRPr="00497650" w:rsidRDefault="00D66FAD" w:rsidP="00D66FAD">
      <w:pPr>
        <w:rPr>
          <w:lang w:val="es-MX" w:eastAsia="es-MX"/>
        </w:rPr>
      </w:pPr>
    </w:p>
    <w:p w14:paraId="2268370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ESTATUTOS</w:t>
      </w:r>
    </w:p>
    <w:p w14:paraId="1312C78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527C64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933C42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1F897B6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58E0D38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205EB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DE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3C3BFBA" w14:textId="6CF6EF24" w:rsidR="000B2B3A" w:rsidRPr="00CE571B" w:rsidRDefault="00BA3BA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7F672F">
        <w:rPr>
          <w:rFonts w:ascii="Arial" w:hAnsi="Arial" w:cs="Arial"/>
          <w:b/>
          <w:color w:val="000000"/>
        </w:rPr>
        <w:t xml:space="preserve"> </w:t>
      </w:r>
    </w:p>
    <w:p w14:paraId="679F3FA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 w:rsidR="007F672F"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358BD0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E58C8E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2110F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29426DA" w14:textId="440E99F3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E16A7C">
        <w:rPr>
          <w:rFonts w:ascii="Arial" w:hAnsi="Arial" w:cs="Arial"/>
          <w:color w:val="000000"/>
          <w:lang w:val="es-MX" w:eastAsia="es-MX"/>
        </w:rPr>
        <w:t>POR MEDIO DE LA PRESENTE</w:t>
      </w:r>
      <w:r w:rsidRPr="00E03B1F">
        <w:rPr>
          <w:rFonts w:ascii="Arial" w:hAnsi="Arial" w:cs="Arial"/>
          <w:color w:val="000000"/>
          <w:lang w:val="es-MX" w:eastAsia="es-MX"/>
        </w:rPr>
        <w:t xml:space="preserve">, </w:t>
      </w:r>
      <w:proofErr w:type="gramStart"/>
      <w:r w:rsidRPr="00E03B1F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E03B1F">
        <w:rPr>
          <w:rFonts w:ascii="Arial" w:hAnsi="Arial" w:cs="Arial"/>
          <w:color w:val="000000"/>
          <w:lang w:val="es-MX" w:eastAsia="es-MX"/>
        </w:rPr>
        <w:t xml:space="preserve"> LA </w:t>
      </w:r>
      <w:r w:rsidR="007F672F" w:rsidRPr="00E03B1F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E03B1F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E03B1F">
        <w:rPr>
          <w:rFonts w:ascii="Arial" w:hAnsi="Arial" w:cs="Arial"/>
          <w:color w:val="000000"/>
          <w:lang w:val="es-MX" w:eastAsia="es-MX"/>
        </w:rPr>
        <w:t>, YO</w:t>
      </w:r>
      <w:r w:rsidRPr="00CE571B">
        <w:rPr>
          <w:rFonts w:ascii="Arial" w:hAnsi="Arial" w:cs="Arial"/>
          <w:color w:val="000000"/>
          <w:lang w:val="es-MX" w:eastAsia="es-MX"/>
        </w:rPr>
        <w:t xml:space="preserve"> (NOMBRE) DECLARO BAJO PROTESTA DE DECIR VERDAD QUE LOS DOCUMENTOS QUE PRESENTO SON LOS ESTATUTOS CON LOS QUE SE RIGE ACTUALMENTE LA EMPRESA QUE REPRESENTO.</w:t>
      </w:r>
    </w:p>
    <w:p w14:paraId="08A3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817E71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0979D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953BC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2E23EE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381AC3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0B7D22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7051F4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A8D67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C4528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F9FC24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EED6D4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1585C87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LEGAL</w:t>
      </w:r>
      <w:r w:rsidR="00751EF6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556307AB" w14:textId="77777777" w:rsidR="00F9225C" w:rsidRPr="00CE571B" w:rsidRDefault="00F9225C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F158CF2" w14:textId="77777777" w:rsidR="00ED64A8" w:rsidRDefault="00ED64A8">
      <w:pPr>
        <w:rPr>
          <w:rFonts w:ascii="Arial" w:hAnsi="Arial" w:cs="Arial"/>
          <w:szCs w:val="20"/>
          <w:lang w:val="es-MX" w:eastAsia="es-MX"/>
        </w:rPr>
      </w:pPr>
      <w:bookmarkStart w:id="2" w:name="_Toc483934587"/>
      <w:bookmarkStart w:id="3" w:name="_Toc13477465"/>
      <w:r>
        <w:rPr>
          <w:rFonts w:ascii="Arial" w:hAnsi="Arial" w:cs="Arial"/>
          <w:lang w:val="es-MX"/>
        </w:rPr>
        <w:br w:type="page"/>
      </w:r>
    </w:p>
    <w:p w14:paraId="532A184A" w14:textId="2E33AA35" w:rsidR="000B2B3A" w:rsidRPr="00C660A1" w:rsidRDefault="000B2B3A" w:rsidP="00F9225C">
      <w:pPr>
        <w:pStyle w:val="Subttulo"/>
        <w:rPr>
          <w:rFonts w:ascii="Arial" w:hAnsi="Arial" w:cs="Arial"/>
          <w:lang w:val="es-MX"/>
        </w:rPr>
      </w:pPr>
      <w:r w:rsidRPr="00C660A1">
        <w:rPr>
          <w:rFonts w:ascii="Arial" w:hAnsi="Arial" w:cs="Arial"/>
          <w:lang w:val="es-MX"/>
        </w:rPr>
        <w:lastRenderedPageBreak/>
        <w:t>Formato 2</w:t>
      </w:r>
      <w:bookmarkEnd w:id="2"/>
      <w:bookmarkEnd w:id="3"/>
    </w:p>
    <w:p w14:paraId="10F2C1AD" w14:textId="77777777" w:rsidR="00D66FAD" w:rsidRPr="00C660A1" w:rsidRDefault="00D66FAD" w:rsidP="00D66FAD">
      <w:pPr>
        <w:rPr>
          <w:lang w:val="es-MX" w:eastAsia="es-MX"/>
        </w:rPr>
      </w:pPr>
    </w:p>
    <w:p w14:paraId="4BFCC7D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REVOCACIÓN DE PODERES</w:t>
      </w:r>
    </w:p>
    <w:p w14:paraId="3B8A58B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457A62B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32AA29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5AD0C1F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b/>
          <w:color w:val="000000"/>
        </w:rPr>
        <w:t>LUGAR, _______</w:t>
      </w:r>
      <w:r w:rsidRPr="00CE571B">
        <w:rPr>
          <w:rFonts w:ascii="Arial" w:hAnsi="Arial" w:cs="Arial"/>
          <w:color w:val="000000"/>
        </w:rPr>
        <w:t xml:space="preserve">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2AB6C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CD21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89D5B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7D58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5790F04" w14:textId="592FF2DE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1041A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42BDDE0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8FC18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530A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ED1B0CF" w14:textId="2A65DAF8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9752EA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E03B1F">
        <w:rPr>
          <w:rFonts w:ascii="Arial" w:hAnsi="Arial" w:cs="Arial"/>
          <w:color w:val="000000"/>
          <w:lang w:val="es-MX" w:eastAsia="es-MX"/>
        </w:rPr>
        <w:t>, YO</w:t>
      </w:r>
      <w:r w:rsidRPr="00CE571B">
        <w:rPr>
          <w:rFonts w:ascii="Arial" w:hAnsi="Arial" w:cs="Arial"/>
          <w:color w:val="000000"/>
          <w:lang w:val="es-MX" w:eastAsia="es-MX"/>
        </w:rPr>
        <w:t xml:space="preserve"> (NOMBRE) DECLARO BAJO PROTESTA DE DECIR VERDAD QUE EL PODER QUE EXHIBO NO ME HA SIDO REVOCADO NI LIMITADO EN FORMA ALGUNA</w:t>
      </w:r>
    </w:p>
    <w:p w14:paraId="7D78F5B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476C1A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AEFCD4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A209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4F4730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91CBC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E709DF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1696F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4D795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7F04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CD49D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3BA1C3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65D8D1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LEGAL </w:t>
      </w:r>
      <w:r w:rsidR="00751EF6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49F1C5ED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5B42DF4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4" w:name="_Toc483934588"/>
      <w:bookmarkStart w:id="5" w:name="_Toc13477466"/>
      <w:r w:rsidRPr="00F9225C">
        <w:rPr>
          <w:rFonts w:ascii="Arial" w:hAnsi="Arial" w:cs="Arial"/>
          <w:lang w:val="es-ES_tradnl"/>
        </w:rPr>
        <w:lastRenderedPageBreak/>
        <w:t>Formato 3</w:t>
      </w:r>
      <w:bookmarkEnd w:id="4"/>
      <w:bookmarkEnd w:id="5"/>
    </w:p>
    <w:p w14:paraId="2F7C79E4" w14:textId="77777777" w:rsidR="00D66FAD" w:rsidRPr="00D66FAD" w:rsidRDefault="00D66FAD" w:rsidP="00D66FAD">
      <w:pPr>
        <w:rPr>
          <w:lang w:val="es-ES_tradnl" w:eastAsia="es-MX"/>
        </w:rPr>
      </w:pPr>
    </w:p>
    <w:p w14:paraId="555CE4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INHABILITACIÓN O SUSPENSIÓN</w:t>
      </w:r>
    </w:p>
    <w:p w14:paraId="67A9EB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7CCC1C8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3D6EC9B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E3E7D7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1E608A0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</w:p>
    <w:p w14:paraId="789C57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0D5E0B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1A48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35C8B6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05BCE27" w14:textId="4F6C8085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5D004D5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FA3CBA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79C8FE7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D60C3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49E973B" w14:textId="060099D1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EN RELACIÓN A LA </w:t>
      </w:r>
      <w:r w:rsidR="009752EA">
        <w:rPr>
          <w:rFonts w:ascii="Arial" w:hAnsi="Arial" w:cs="Arial"/>
          <w:color w:val="000000"/>
          <w:lang w:val="es-MX" w:eastAsia="es-MX"/>
        </w:rPr>
        <w:t>INIVTACIÓN A CUANDO MENOS TRES PERSONAS</w:t>
      </w:r>
      <w:r w:rsidRPr="00CE571B">
        <w:rPr>
          <w:rFonts w:ascii="Arial" w:hAnsi="Arial" w:cs="Arial"/>
          <w:color w:val="000000"/>
          <w:lang w:val="es-MX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E03B1F">
        <w:rPr>
          <w:rFonts w:ascii="Arial" w:hAnsi="Arial" w:cs="Arial"/>
          <w:color w:val="000000"/>
          <w:lang w:val="es-MX" w:eastAsia="es-MX"/>
        </w:rPr>
        <w:t>,</w:t>
      </w:r>
      <w:r w:rsidRPr="00CE571B">
        <w:rPr>
          <w:rFonts w:ascii="Arial" w:hAnsi="Arial" w:cs="Arial"/>
          <w:color w:val="000000"/>
          <w:lang w:val="es-MX" w:eastAsia="es-MX"/>
        </w:rPr>
        <w:t xml:space="preserve"> YO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331C8DB3" w14:textId="77777777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6974C8A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4239C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7AE9CD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0C2F9D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2F8310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7DDE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5BB1E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6951A9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12A8F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8DEE0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95DB48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AE244B3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6" w:name="_Toc483934589"/>
      <w:bookmarkStart w:id="7" w:name="_Toc13477467"/>
      <w:r w:rsidRPr="00F9225C">
        <w:rPr>
          <w:rFonts w:ascii="Arial" w:hAnsi="Arial" w:cs="Arial"/>
          <w:lang w:val="es-ES_tradnl"/>
        </w:rPr>
        <w:lastRenderedPageBreak/>
        <w:t>Formato 4</w:t>
      </w:r>
      <w:bookmarkEnd w:id="6"/>
      <w:bookmarkEnd w:id="7"/>
    </w:p>
    <w:p w14:paraId="05727BB2" w14:textId="77777777" w:rsidR="00D66FAD" w:rsidRPr="00D66FAD" w:rsidRDefault="00D66FAD" w:rsidP="00D66FAD">
      <w:pPr>
        <w:rPr>
          <w:lang w:val="es-ES_tradnl" w:eastAsia="es-MX"/>
        </w:rPr>
      </w:pPr>
    </w:p>
    <w:p w14:paraId="1400081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CONFORMIDAD</w:t>
      </w:r>
    </w:p>
    <w:p w14:paraId="604375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70F226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AA8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1E91267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573D82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3734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DC08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C42491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5FA0490" w14:textId="49D4DE48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738DF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95713B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C9CC7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5B06988" w14:textId="51E06C1B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CONOZCO EN SU INTEGRIDAD Y MANIFIESTO MI CONFORMIDAD CON TODOS Y CADA UNO DE LOS PUNTOS Y REQUISITOS ESENCIALES </w:t>
      </w:r>
      <w:r w:rsidRPr="00E03B1F">
        <w:rPr>
          <w:rFonts w:ascii="Arial" w:hAnsi="Arial" w:cs="Arial"/>
          <w:color w:val="000000"/>
          <w:lang w:val="es-ES_tradnl" w:eastAsia="es-MX"/>
        </w:rPr>
        <w:t xml:space="preserve">ESTABLECIDOS EN LAS BASES DE LA </w:t>
      </w:r>
      <w:r w:rsidR="009752EA" w:rsidRPr="00E03B1F">
        <w:rPr>
          <w:rFonts w:ascii="Arial" w:hAnsi="Arial" w:cs="Arial"/>
          <w:color w:val="000000"/>
          <w:lang w:val="es-ES_tradnl" w:eastAsia="es-MX"/>
        </w:rPr>
        <w:t>INVITACIÓN A CUANDO MENOS TRES PERSONAS</w:t>
      </w:r>
      <w:r w:rsidRPr="00E03B1F">
        <w:rPr>
          <w:rFonts w:ascii="Arial" w:hAnsi="Arial" w:cs="Arial"/>
          <w:color w:val="000000"/>
          <w:lang w:val="es-ES_tradnl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E03B1F">
        <w:rPr>
          <w:rFonts w:ascii="Arial" w:hAnsi="Arial" w:cs="Arial"/>
          <w:color w:val="000000"/>
          <w:lang w:val="es-ES_tradnl" w:eastAsia="es-MX"/>
        </w:rPr>
        <w:t xml:space="preserve">. </w:t>
      </w:r>
      <w:proofErr w:type="gramStart"/>
      <w:r w:rsidRPr="00E03B1F">
        <w:rPr>
          <w:rFonts w:ascii="Arial" w:hAnsi="Arial" w:cs="Arial"/>
          <w:color w:val="000000"/>
          <w:lang w:val="es-ES_tradnl" w:eastAsia="es-MX"/>
        </w:rPr>
        <w:t>AS</w:t>
      </w:r>
      <w:r w:rsidR="00783671" w:rsidRPr="00E03B1F">
        <w:rPr>
          <w:rFonts w:ascii="Arial" w:hAnsi="Arial" w:cs="Arial"/>
          <w:color w:val="000000"/>
          <w:lang w:val="es-ES_tradnl" w:eastAsia="es-MX"/>
        </w:rPr>
        <w:t>I</w:t>
      </w:r>
      <w:r w:rsidRPr="00E03B1F">
        <w:rPr>
          <w:rFonts w:ascii="Arial" w:hAnsi="Arial" w:cs="Arial"/>
          <w:color w:val="000000"/>
          <w:lang w:val="es-ES_tradnl" w:eastAsia="es-MX"/>
        </w:rPr>
        <w:t>MISMO</w:t>
      </w:r>
      <w:proofErr w:type="gramEnd"/>
      <w:r w:rsidRPr="00E03B1F">
        <w:rPr>
          <w:rFonts w:ascii="Arial" w:hAnsi="Arial" w:cs="Arial"/>
          <w:color w:val="000000"/>
          <w:lang w:val="es-ES_tradnl" w:eastAsia="es-MX"/>
        </w:rPr>
        <w:t xml:space="preserve"> CONOZCO Y ESTOY CONFORME CON TODO LO ASENTADO EN LA JUNTA DE ACLARACIONES</w:t>
      </w:r>
    </w:p>
    <w:p w14:paraId="0BCD6A9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27ED0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1C961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1B7F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A19A44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BF3B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7658D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DF6977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81C8C4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A3D4C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CA39E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C028223" w14:textId="77777777" w:rsidR="000B2B3A" w:rsidRDefault="000B2B3A" w:rsidP="00F9225C">
      <w:pPr>
        <w:jc w:val="center"/>
        <w:rPr>
          <w:rFonts w:ascii="Arial" w:hAnsi="Arial" w:cs="Arial"/>
          <w:lang w:val="es-ES_tradnl" w:eastAsia="es-MX"/>
        </w:rPr>
      </w:pPr>
      <w:r w:rsidRPr="00F95CB9">
        <w:rPr>
          <w:rFonts w:ascii="Arial" w:hAnsi="Arial" w:cs="Arial"/>
          <w:b/>
          <w:color w:val="000000"/>
        </w:rPr>
        <w:t>PERSONA FÍSICA O DEL REPRESENTANTE LEGAL</w:t>
      </w:r>
      <w:r w:rsidR="005E7974" w:rsidRPr="00F95CB9">
        <w:rPr>
          <w:rFonts w:ascii="Arial" w:hAnsi="Arial" w:cs="Arial"/>
          <w:b/>
          <w:color w:val="000000"/>
        </w:rPr>
        <w:t xml:space="preserve"> O DE LA REPRESENTANTE LEGAL</w:t>
      </w:r>
      <w:r w:rsidRPr="00F95CB9">
        <w:rPr>
          <w:rFonts w:ascii="Arial" w:hAnsi="Arial" w:cs="Arial"/>
          <w:b/>
          <w:color w:val="000000"/>
        </w:rPr>
        <w:t xml:space="preserve"> DE LA EMPRESA</w:t>
      </w:r>
      <w:r w:rsidRPr="00CE571B">
        <w:br w:type="page"/>
      </w:r>
      <w:bookmarkStart w:id="8" w:name="_Toc483934590"/>
      <w:bookmarkStart w:id="9" w:name="_Toc13477468"/>
      <w:r w:rsidRPr="00F9225C">
        <w:rPr>
          <w:rFonts w:ascii="Arial" w:hAnsi="Arial" w:cs="Arial"/>
          <w:lang w:val="es-ES_tradnl" w:eastAsia="es-MX"/>
        </w:rPr>
        <w:lastRenderedPageBreak/>
        <w:t>Formato 5</w:t>
      </w:r>
      <w:bookmarkEnd w:id="8"/>
      <w:bookmarkEnd w:id="9"/>
    </w:p>
    <w:p w14:paraId="774742F7" w14:textId="77777777" w:rsidR="00D66FAD" w:rsidRPr="00F9225C" w:rsidRDefault="00D66FAD" w:rsidP="00F9225C">
      <w:pPr>
        <w:jc w:val="center"/>
        <w:rPr>
          <w:rFonts w:ascii="Arial" w:hAnsi="Arial" w:cs="Arial"/>
          <w:lang w:val="es-ES_tradnl" w:eastAsia="es-MX"/>
        </w:rPr>
      </w:pPr>
    </w:p>
    <w:p w14:paraId="03E0FE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COMPROMISO PARA RESPONDER POR FALLA O DEFECTO</w:t>
      </w:r>
    </w:p>
    <w:p w14:paraId="69832B4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81F5DF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1663ADA9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909EE5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D0906B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53CAD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9A4A1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D192AF9" w14:textId="373A2ADA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59926B6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12EF2D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6126B9D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5B4F6A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A673452" w14:textId="004BA291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9752EA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 w:rsidR="009752EA">
        <w:rPr>
          <w:rFonts w:ascii="Arial" w:hAnsi="Arial" w:cs="Arial"/>
          <w:color w:val="000000"/>
          <w:lang w:val="es-MX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CE571B">
        <w:rPr>
          <w:rFonts w:ascii="Arial" w:hAnsi="Arial" w:cs="Arial"/>
          <w:color w:val="000000"/>
          <w:lang w:val="es-MX" w:eastAsia="es-MX"/>
        </w:rPr>
        <w:t>, YO (NOMBRE)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544EE47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1A059D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A2689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4923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8E0C0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35ADE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35E8E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918F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3CD3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C865B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972065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66AD9C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3C327A45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0" w:name="_Toc483934591"/>
      <w:bookmarkStart w:id="11" w:name="_Toc13477469"/>
      <w:r w:rsidRPr="00F9225C">
        <w:rPr>
          <w:rFonts w:ascii="Arial" w:hAnsi="Arial" w:cs="Arial"/>
          <w:lang w:val="es-ES_tradnl"/>
        </w:rPr>
        <w:lastRenderedPageBreak/>
        <w:t>Formato 6</w:t>
      </w:r>
      <w:bookmarkEnd w:id="10"/>
      <w:bookmarkEnd w:id="11"/>
    </w:p>
    <w:p w14:paraId="77897903" w14:textId="77777777" w:rsidR="00D66FAD" w:rsidRPr="00D66FAD" w:rsidRDefault="00D66FAD" w:rsidP="00D66FAD">
      <w:pPr>
        <w:rPr>
          <w:lang w:val="es-ES_tradnl" w:eastAsia="es-MX"/>
        </w:rPr>
      </w:pPr>
    </w:p>
    <w:p w14:paraId="6FF46106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CARACTERÍSTICAS Y ESPECIFICACIONES</w:t>
      </w:r>
    </w:p>
    <w:p w14:paraId="0D3B03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C066F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DE42D0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5A1107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F003B7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6F5B5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4B1E3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D3AB34" w14:textId="5FB4D96E" w:rsidR="00E62C34" w:rsidRPr="00CE571B" w:rsidRDefault="00BA3BAA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E62C34">
        <w:rPr>
          <w:rFonts w:ascii="Arial" w:hAnsi="Arial" w:cs="Arial"/>
          <w:b/>
          <w:color w:val="000000"/>
        </w:rPr>
        <w:t xml:space="preserve"> </w:t>
      </w:r>
    </w:p>
    <w:p w14:paraId="425BC7C7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60BE79F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1C19FC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1C1C113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BCCC54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9B99A12" w14:textId="0107A750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62C34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="003732C4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E571B">
        <w:rPr>
          <w:rFonts w:ascii="Arial" w:hAnsi="Arial" w:cs="Arial"/>
          <w:color w:val="000000"/>
          <w:lang w:val="es-MX" w:eastAsia="es-MX"/>
        </w:rPr>
        <w:t>No</w:t>
      </w:r>
      <w:r w:rsidR="00E62C34">
        <w:rPr>
          <w:rFonts w:ascii="Arial" w:hAnsi="Arial" w:cs="Arial"/>
          <w:color w:val="000000"/>
          <w:lang w:val="es-MX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CE571B">
        <w:rPr>
          <w:rFonts w:ascii="Arial" w:hAnsi="Arial" w:cs="Arial"/>
          <w:color w:val="000000"/>
          <w:lang w:val="es-MX" w:eastAsia="es-MX"/>
        </w:rPr>
        <w:t>, YO (NOMBRE) GARANTIZO QUE ME APEGO A LAS CARACTERÍSTICAS Y ESPECIFICACIONES TÉCNICAS ESTABLECIDAS EN LAS PRESENTES BASES CONFORME A SU PROPUESTA.</w:t>
      </w:r>
    </w:p>
    <w:p w14:paraId="60589DD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2AC6AA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84FDF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8107A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5B3A2A2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6FACC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431D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DCB3E6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9269EC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9A7427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30AEA6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73E13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37CBDE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2" w:name="_Toc483934592"/>
      <w:bookmarkStart w:id="13" w:name="_Toc13477470"/>
      <w:r w:rsidRPr="00F9225C">
        <w:rPr>
          <w:rFonts w:ascii="Arial" w:hAnsi="Arial" w:cs="Arial"/>
          <w:lang w:val="es-ES_tradnl"/>
        </w:rPr>
        <w:lastRenderedPageBreak/>
        <w:t>Formato 7</w:t>
      </w:r>
      <w:bookmarkEnd w:id="12"/>
      <w:bookmarkEnd w:id="13"/>
    </w:p>
    <w:p w14:paraId="438E1751" w14:textId="77777777" w:rsidR="00D66FAD" w:rsidRPr="00D66FAD" w:rsidRDefault="00D66FAD" w:rsidP="00D66FAD">
      <w:pPr>
        <w:rPr>
          <w:lang w:val="es-ES_tradnl" w:eastAsia="es-MX"/>
        </w:rPr>
      </w:pPr>
    </w:p>
    <w:p w14:paraId="3D215472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ENTREGA</w:t>
      </w:r>
    </w:p>
    <w:p w14:paraId="42B160F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9E1F5D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CA11A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85D265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7E547B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1FD9F0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9C9F3E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39EDF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0F111A2" w14:textId="64C0B14D" w:rsidR="00942B2B" w:rsidRPr="00CE571B" w:rsidRDefault="00BA3BAA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42B2B">
        <w:rPr>
          <w:rFonts w:ascii="Arial" w:hAnsi="Arial" w:cs="Arial"/>
          <w:b/>
          <w:color w:val="000000"/>
        </w:rPr>
        <w:t xml:space="preserve"> </w:t>
      </w:r>
    </w:p>
    <w:p w14:paraId="4B3E4F6A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30796E00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3D7DBD55" w14:textId="77777777" w:rsidR="00942B2B" w:rsidRDefault="00942B2B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1BD53CB9" w14:textId="2CA601E0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</w:t>
      </w:r>
      <w:r w:rsidR="00942B2B">
        <w:rPr>
          <w:rFonts w:ascii="Arial" w:hAnsi="Arial" w:cs="Arial"/>
          <w:color w:val="000000"/>
          <w:lang w:val="es-MX" w:eastAsia="es-MX"/>
        </w:rPr>
        <w:t xml:space="preserve"> INVITACIÓN A CUANDO MENOS TRES PERSONAS</w:t>
      </w:r>
      <w:r w:rsidR="003732C4">
        <w:rPr>
          <w:rFonts w:ascii="Arial" w:hAnsi="Arial" w:cs="Arial"/>
          <w:color w:val="000000"/>
          <w:lang w:val="es-MX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GARANTIZO QUE LA ENTREGA DEL BIEN O SERVICIO SE REALIZARÁ EN ESTRICTO APEGO A LAS ESPECIFICACIONES ESTABLECIDAS EN EL ANEXO 1. </w:t>
      </w:r>
    </w:p>
    <w:p w14:paraId="5E874CB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95E0B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BDAB21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EEB52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3A89E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C5BB0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AA52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D620F1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5EA28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31C7D5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01337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74214E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PERSONA FÍSICA O DEL REPRESENTANTE LEGAL </w:t>
      </w:r>
      <w:r w:rsidR="005E7974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3CC5BE88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4" w:name="_Toc483934593"/>
      <w:bookmarkStart w:id="15" w:name="_Toc13477471"/>
      <w:r w:rsidRPr="00F9225C">
        <w:rPr>
          <w:rFonts w:ascii="Arial" w:hAnsi="Arial" w:cs="Arial"/>
          <w:lang w:val="es-ES_tradnl"/>
        </w:rPr>
        <w:lastRenderedPageBreak/>
        <w:t>Formato 8</w:t>
      </w:r>
      <w:bookmarkEnd w:id="14"/>
      <w:bookmarkEnd w:id="15"/>
    </w:p>
    <w:p w14:paraId="092B4A3E" w14:textId="77777777" w:rsidR="00D66FAD" w:rsidRPr="00D66FAD" w:rsidRDefault="00D66FAD" w:rsidP="00D66FAD">
      <w:pPr>
        <w:rPr>
          <w:lang w:val="es-ES_tradnl" w:eastAsia="es-MX"/>
        </w:rPr>
      </w:pPr>
    </w:p>
    <w:p w14:paraId="5CCBD00A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PAGO DE IMPUESTOS</w:t>
      </w:r>
    </w:p>
    <w:p w14:paraId="11F8ED3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5B1522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4EA9E06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612FD1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184A9F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978075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CBEAC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9F77CF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6815FB3" w14:textId="7F55C5DC" w:rsidR="00ED7F4C" w:rsidRPr="00CE571B" w:rsidRDefault="00BA3BAA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ED7F4C">
        <w:rPr>
          <w:rFonts w:ascii="Arial" w:hAnsi="Arial" w:cs="Arial"/>
          <w:b/>
          <w:color w:val="000000"/>
        </w:rPr>
        <w:t xml:space="preserve"> </w:t>
      </w:r>
    </w:p>
    <w:p w14:paraId="3C4145AC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F1AA3B0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C06665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91C5F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638551" w14:textId="384B65B9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D7F4C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ME ENCUENTRO </w:t>
      </w:r>
      <w:r w:rsidRPr="00CE571B">
        <w:rPr>
          <w:rFonts w:ascii="Arial" w:hAnsi="Arial" w:cs="Arial"/>
          <w:color w:val="000000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37FE5B4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40181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E02D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B34663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441F2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0FDD3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4AE87C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69B1D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7CB8E0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713E6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1854F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24E1E4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29EC4477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6" w:name="_Toc483934594"/>
      <w:bookmarkStart w:id="17" w:name="_Toc13477472"/>
      <w:r w:rsidRPr="00F9225C">
        <w:rPr>
          <w:rFonts w:ascii="Arial" w:hAnsi="Arial" w:cs="Arial"/>
          <w:lang w:val="es-ES_tradnl"/>
        </w:rPr>
        <w:lastRenderedPageBreak/>
        <w:t>Formato 9</w:t>
      </w:r>
      <w:bookmarkEnd w:id="16"/>
      <w:bookmarkEnd w:id="17"/>
    </w:p>
    <w:p w14:paraId="680B4552" w14:textId="77777777" w:rsidR="00D66FAD" w:rsidRPr="00D66FAD" w:rsidRDefault="00D66FAD" w:rsidP="00D66FAD">
      <w:pPr>
        <w:rPr>
          <w:lang w:val="es-ES_tradnl" w:eastAsia="es-MX"/>
        </w:rPr>
      </w:pPr>
    </w:p>
    <w:p w14:paraId="136F4E8E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ÉTICA</w:t>
      </w:r>
    </w:p>
    <w:p w14:paraId="302569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649DA7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A4E70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4E22D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69A57C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A25914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434E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7369BE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508D326" w14:textId="14970B60" w:rsidR="00937C3A" w:rsidRPr="00CE571B" w:rsidRDefault="00BA3BA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37C3A">
        <w:rPr>
          <w:rFonts w:ascii="Arial" w:hAnsi="Arial" w:cs="Arial"/>
          <w:b/>
          <w:color w:val="000000"/>
        </w:rPr>
        <w:t xml:space="preserve"> </w:t>
      </w:r>
    </w:p>
    <w:p w14:paraId="7E9942E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8A8798C" w14:textId="77777777" w:rsidR="000B2B3A" w:rsidRPr="00CE571B" w:rsidRDefault="00937C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24BE3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6DFCB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84035E" w14:textId="334DB578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ES_tradnl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EN RELACIÓN A LA </w:t>
      </w:r>
      <w:r w:rsidR="00937C3A">
        <w:rPr>
          <w:rFonts w:ascii="Arial" w:hAnsi="Arial" w:cs="Arial"/>
          <w:bCs/>
          <w:color w:val="000000"/>
          <w:lang w:val="es-MX" w:eastAsia="es-MX"/>
        </w:rPr>
        <w:t xml:space="preserve">INVITACIÓN A CUANDO MENOS TRES PERSONAS </w:t>
      </w:r>
      <w:r w:rsidR="009001F8">
        <w:rPr>
          <w:rFonts w:ascii="Arial" w:hAnsi="Arial" w:cs="Arial"/>
          <w:color w:val="000000"/>
          <w:lang w:val="es-MX" w:eastAsia="es-MX"/>
        </w:rPr>
        <w:t>ITP/CESAVEVER/2023-008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>POR SÍ MISMO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 xml:space="preserve">U </w:t>
      </w:r>
      <w:r w:rsidRPr="00CE571B">
        <w:rPr>
          <w:rFonts w:ascii="Arial" w:hAnsi="Arial" w:cs="Arial"/>
          <w:color w:val="000000"/>
          <w:lang w:val="es-ES_tradnl" w:eastAsia="es-MX"/>
        </w:rPr>
        <w:t>OTROS ASPECTOS QUE OTORGUEN CONDICIONES MÁS VENTAJOSAS CON RELACIÓN A LOS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(AS)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DEMÁS PARTICIPANTES</w:t>
      </w:r>
    </w:p>
    <w:p w14:paraId="45820AA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FC3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52172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4F607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B35075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C6707A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79D0E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42EC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5739DA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7319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DA658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1AD9D7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7C7EA842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</w:p>
    <w:p w14:paraId="56A51FFF" w14:textId="77777777" w:rsidR="005C3ECC" w:rsidRDefault="005C3ECC">
      <w:pPr>
        <w:rPr>
          <w:rFonts w:ascii="Arial" w:hAnsi="Arial" w:cs="Arial"/>
          <w:szCs w:val="20"/>
          <w:lang w:val="es-ES_tradnl" w:eastAsia="es-MX"/>
        </w:rPr>
      </w:pPr>
      <w:r>
        <w:rPr>
          <w:rFonts w:ascii="Arial" w:hAnsi="Arial" w:cs="Arial"/>
          <w:lang w:val="es-ES_tradnl"/>
        </w:rPr>
        <w:br w:type="page"/>
      </w:r>
    </w:p>
    <w:p w14:paraId="0AD98A63" w14:textId="4C8CF523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F9225C">
        <w:rPr>
          <w:rFonts w:ascii="Arial" w:hAnsi="Arial" w:cs="Arial"/>
          <w:lang w:val="es-ES_tradnl"/>
        </w:rPr>
        <w:lastRenderedPageBreak/>
        <w:t>Forma</w:t>
      </w:r>
      <w:r w:rsidR="009B4690">
        <w:rPr>
          <w:rFonts w:ascii="Arial" w:hAnsi="Arial" w:cs="Arial"/>
          <w:lang w:val="es-ES_tradnl"/>
        </w:rPr>
        <w:t>t</w:t>
      </w:r>
      <w:r w:rsidRPr="00F9225C">
        <w:rPr>
          <w:rFonts w:ascii="Arial" w:hAnsi="Arial" w:cs="Arial"/>
          <w:lang w:val="es-ES_tradnl"/>
        </w:rPr>
        <w:t>o 10</w:t>
      </w:r>
    </w:p>
    <w:p w14:paraId="569EBFD2" w14:textId="77777777" w:rsidR="00D66FAD" w:rsidRPr="00D66FAD" w:rsidRDefault="00D66FAD" w:rsidP="00D66FAD">
      <w:pPr>
        <w:rPr>
          <w:lang w:val="es-ES_tradnl" w:eastAsia="es-MX"/>
        </w:rPr>
      </w:pPr>
    </w:p>
    <w:p w14:paraId="2331BC8C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CONFIDENCIALIDAD</w:t>
      </w:r>
    </w:p>
    <w:p w14:paraId="461B17D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86F13F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85D915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9CBF2C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705EC07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E09977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105EB6E" w14:textId="5A901F04" w:rsidR="0060167F" w:rsidRPr="00CE571B" w:rsidRDefault="00BA3BAA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60167F">
        <w:rPr>
          <w:rFonts w:ascii="Arial" w:hAnsi="Arial" w:cs="Arial"/>
          <w:b/>
          <w:color w:val="000000"/>
        </w:rPr>
        <w:t xml:space="preserve"> </w:t>
      </w:r>
    </w:p>
    <w:p w14:paraId="6B25C462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2EBD33F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4C13E43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227D58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373598" w14:textId="3740184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</w:rPr>
        <w:t>EN RELACIÓN A</w:t>
      </w:r>
      <w:proofErr w:type="gramEnd"/>
      <w:r w:rsidRPr="00CE571B">
        <w:rPr>
          <w:rFonts w:ascii="Arial" w:hAnsi="Arial" w:cs="Arial"/>
          <w:color w:val="000000"/>
        </w:rPr>
        <w:t xml:space="preserve"> LA </w:t>
      </w:r>
      <w:r w:rsidR="0060167F">
        <w:rPr>
          <w:rFonts w:ascii="Arial" w:hAnsi="Arial" w:cs="Arial"/>
          <w:bCs/>
          <w:color w:val="000000"/>
        </w:rPr>
        <w:t xml:space="preserve">INVITACIÓN A CUANDO MENOS TRES </w:t>
      </w:r>
      <w:r w:rsidR="0060167F" w:rsidRPr="00345CC3">
        <w:rPr>
          <w:rFonts w:ascii="Arial" w:hAnsi="Arial" w:cs="Arial"/>
          <w:bCs/>
          <w:color w:val="000000"/>
        </w:rPr>
        <w:t>PERSONAS</w:t>
      </w:r>
      <w:r w:rsidRPr="00345CC3">
        <w:rPr>
          <w:rFonts w:ascii="Arial" w:hAnsi="Arial" w:cs="Arial"/>
          <w:bCs/>
          <w:color w:val="000000"/>
        </w:rPr>
        <w:t xml:space="preserve"> </w:t>
      </w:r>
      <w:r w:rsidR="009001F8">
        <w:rPr>
          <w:rFonts w:ascii="Arial" w:hAnsi="Arial" w:cs="Arial"/>
          <w:color w:val="000000"/>
        </w:rPr>
        <w:t>ITP/CESAVEVER/2023-008</w:t>
      </w:r>
      <w:r w:rsidRPr="00345CC3">
        <w:rPr>
          <w:rFonts w:ascii="Arial" w:hAnsi="Arial" w:cs="Arial"/>
          <w:color w:val="000000"/>
        </w:rPr>
        <w:t>, YO (NOMBRE) ME OBLIGO A PROPORCIONAR EL SERVICIO BAJO LAS MÁS</w:t>
      </w:r>
      <w:r w:rsidRPr="00CE571B">
        <w:rPr>
          <w:rFonts w:ascii="Arial" w:hAnsi="Arial" w:cs="Arial"/>
          <w:color w:val="000000"/>
        </w:rPr>
        <w:t xml:space="preserve"> ESTRICTAS REGLAS DE CONFIDENCIALIDAD Y SECRETO PROFESIONAL. EN ESTE SENTIDO CUALQUIER DOCUMENTACIÓN O INFORMACIÓN QUE CONSERVE COMO PARTE DE MIS ARCHIVOS A LA CONCLUSIÓN DEL SERVICIO, PASARÁ A SER PROPIEDAD DE “</w:t>
      </w:r>
      <w:r w:rsidRPr="00CE571B">
        <w:rPr>
          <w:rFonts w:ascii="Arial" w:hAnsi="Arial" w:cs="Arial"/>
          <w:b/>
          <w:color w:val="000000"/>
        </w:rPr>
        <w:t>EL COMITÉ”;</w:t>
      </w:r>
      <w:r w:rsidRPr="00CE571B">
        <w:rPr>
          <w:rFonts w:ascii="Arial" w:hAnsi="Arial" w:cs="Arial"/>
          <w:color w:val="000000"/>
        </w:rPr>
        <w:t xml:space="preserve"> ASIMISMO ME OBLIGO A NO DIVULGAR LOS INFORMES, DATOS Y RESULTADOS OBTENIDOS DEL SERVICIO PRESTADO.</w:t>
      </w:r>
    </w:p>
    <w:p w14:paraId="0A0FDFB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E070F2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DC4B0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137A79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F25D1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E326CC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D5406E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6B9A69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DBBC42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75FDB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36B78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D0613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2DF7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87E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443F1EE" w14:textId="77777777" w:rsidR="00F9225C" w:rsidRPr="00C660A1" w:rsidRDefault="000B2B3A" w:rsidP="00F9225C">
      <w:pPr>
        <w:pStyle w:val="Subttulo"/>
        <w:rPr>
          <w:rFonts w:ascii="Arial" w:hAnsi="Arial" w:cs="Arial"/>
          <w:b/>
          <w:color w:val="000000"/>
          <w:lang w:val="es-MX"/>
        </w:rPr>
      </w:pPr>
      <w:r w:rsidRPr="00C660A1">
        <w:rPr>
          <w:rFonts w:ascii="Arial" w:hAnsi="Arial" w:cs="Arial"/>
          <w:b/>
          <w:color w:val="000000"/>
          <w:lang w:val="es-MX"/>
        </w:rPr>
        <w:t>PERSONA FÍSICA O DEL REPRESENTANTE LEGAL</w:t>
      </w:r>
      <w:r w:rsidR="005E7974" w:rsidRPr="00C660A1">
        <w:rPr>
          <w:rFonts w:ascii="Arial" w:hAnsi="Arial" w:cs="Arial"/>
          <w:b/>
          <w:color w:val="000000"/>
          <w:lang w:val="es-MX"/>
        </w:rPr>
        <w:t xml:space="preserve"> O DE LA REPRESENTANTE LEGAL</w:t>
      </w:r>
      <w:r w:rsidRPr="00C660A1">
        <w:rPr>
          <w:rFonts w:ascii="Arial" w:hAnsi="Arial" w:cs="Arial"/>
          <w:b/>
          <w:color w:val="000000"/>
          <w:lang w:val="es-MX"/>
        </w:rPr>
        <w:t xml:space="preserve"> DE LA EMPRESA</w:t>
      </w:r>
    </w:p>
    <w:p w14:paraId="5DA4F892" w14:textId="77777777" w:rsidR="00F9225C" w:rsidRPr="00C660A1" w:rsidRDefault="00F9225C" w:rsidP="00F9225C">
      <w:pPr>
        <w:rPr>
          <w:lang w:val="es-MX" w:eastAsia="es-MX"/>
        </w:rPr>
      </w:pPr>
    </w:p>
    <w:sectPr w:rsidR="00F9225C" w:rsidRPr="00C660A1" w:rsidSect="00F34687">
      <w:headerReference w:type="even" r:id="rId11"/>
      <w:headerReference w:type="default" r:id="rId12"/>
      <w:footerReference w:type="even" r:id="rId13"/>
      <w:footerReference w:type="default" r:id="rId14"/>
      <w:pgSz w:w="12240" w:h="15840" w:code="1"/>
      <w:pgMar w:top="1417" w:right="1701" w:bottom="1417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B30A4" w14:textId="77777777" w:rsidR="00EE7AD5" w:rsidRDefault="00EE7AD5">
      <w:r>
        <w:separator/>
      </w:r>
    </w:p>
  </w:endnote>
  <w:endnote w:type="continuationSeparator" w:id="0">
    <w:p w14:paraId="7CF5B3B3" w14:textId="77777777" w:rsidR="00EE7AD5" w:rsidRDefault="00EE7AD5">
      <w:r>
        <w:continuationSeparator/>
      </w:r>
    </w:p>
  </w:endnote>
  <w:endnote w:type="continuationNotice" w:id="1">
    <w:p w14:paraId="712398DA" w14:textId="77777777" w:rsidR="00EE7AD5" w:rsidRDefault="00EE7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B7A8" w14:textId="77777777" w:rsidR="00CF17CA" w:rsidRPr="00F2504E" w:rsidRDefault="00CF17CA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43DC621A" w14:textId="77777777" w:rsidR="00CF17CA" w:rsidRDefault="00CF17CA">
    <w:pPr>
      <w:pStyle w:val="Piedepgina"/>
    </w:pPr>
  </w:p>
  <w:p w14:paraId="78AC5084" w14:textId="77777777" w:rsidR="00CF17CA" w:rsidRDefault="00CF17CA"/>
  <w:p w14:paraId="0599C654" w14:textId="77777777" w:rsidR="00CF17CA" w:rsidRDefault="00CF17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3A2C" w14:textId="77777777" w:rsidR="00CF17CA" w:rsidRDefault="00CF17CA" w:rsidP="005C6516">
    <w:pPr>
      <w:pStyle w:val="Piedepgina"/>
    </w:pPr>
  </w:p>
  <w:p w14:paraId="09598E04" w14:textId="77777777" w:rsidR="00CF17CA" w:rsidRDefault="00CF17CA"/>
  <w:p w14:paraId="4BA9F5BC" w14:textId="77777777" w:rsidR="00CF17CA" w:rsidRDefault="00CF17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A589E" w14:textId="77777777" w:rsidR="00EE7AD5" w:rsidRDefault="00EE7AD5">
      <w:r>
        <w:separator/>
      </w:r>
    </w:p>
  </w:footnote>
  <w:footnote w:type="continuationSeparator" w:id="0">
    <w:p w14:paraId="1A9F55E0" w14:textId="77777777" w:rsidR="00EE7AD5" w:rsidRDefault="00EE7AD5">
      <w:r>
        <w:continuationSeparator/>
      </w:r>
    </w:p>
  </w:footnote>
  <w:footnote w:type="continuationNotice" w:id="1">
    <w:p w14:paraId="50E88016" w14:textId="77777777" w:rsidR="00EE7AD5" w:rsidRDefault="00EE7A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8F7F" w14:textId="77777777" w:rsidR="00CF17CA" w:rsidRDefault="00CF17C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C53D24" wp14:editId="64C77E9E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B38F3F1">
            <v:group id="Grupo 1" style="position:absolute;margin-left:14.9pt;margin-top:4.55pt;width:141.75pt;height:113.4pt;z-index:251657728;mso-position-horizontal-relative:margin;mso-width-relative:margin;mso-height-relative:margin" coordsize="22423,13257" o:spid="_x0000_s1026" w14:anchorId="31785E6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Uy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1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nNWZGlyc1ZkaXJzVmRpcnNWZGlyc1ZkaXJ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iMDU4NDdiOS1mZTNmLTRmMWUtYjRjOC1iNmU3NGQy&#10;MzA5Yzg8L3N0UmVmOmluc3RhbmNlSUQ+CiAgICAgICAgICAgIDxzdFJlZjpkb2N1bWVudElEPnht&#10;cC5kaWQ6OWZiNDQzZmYtMTkzYS1jYjQyLThlZDgtNzBkZDZjMDVmMDky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5&#10;NzQ5YTQwMC0zNjc0LTRkNzYtOGQyNC1kMWJhYjczN2U4NjQ8L3N0RXZ0Omluc3RhbmNlSUQ+CiAg&#10;ICAgICAgICAgICAgICAgIDxzdEV2dDp3aGVuPjIwMTgtMTItMDFUMTM6MjI6MDYtMDY6MDA8L3N0&#10;RXZ0OndoZW4+CiAgICAgICAgICAgICAgICAgIDxzdEV2dDpzb2Z0d2FyZUFnZW50PkFkb2JlIEls&#10;bHVzdHJhdG9yIENDIDIyLjE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UzNzE0ZTg4LWZh&#10;ZTQtNDg0Yy05NzM5LTEzNDlmNjQ0MjA4NTwvc3RFdnQ6aW5zdGFuY2VJRD4KICAgICAgICAgICAg&#10;ICAgICAgPHN0RXZ0OndoZW4+MjAxOS0wNy0wMVQxMDo1ODozNy0wNTowMDwvc3RFdnQ6d2hlbj4K&#10;ICAgICAgICAgICAgICAgICAgPHN0RXZ0OnNvZnR3YXJlQWdlbnQ+QWRvYmUgSWxsdXN0cmF0b3Ig&#10;Q0MgMjIuMS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">
              <v:group id="Grupo 2" style="position:absolute;width:22423;height:5524" coordsize="22423,552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width:22423;height:36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cropleft="9882f" croptop="5051f" cropright="38540f" cropbottom="59011f" grayscale="t" o:title="" r:id="rId3"/>
                </v:shape>
                <v:shape id="Imagen 5" style="position:absolute;left:1714;top:3429;width:20076;height:2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cropleft="9882f" croptop="6447f" cropright="40300f" cropbottom="58233f" grayscale="t" o:title="" r:id="rId3"/>
                </v:shape>
              </v:group>
              <v:shape id="Imagen 3" style="position:absolute;top:5524;width:21790;height:773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cropleft="2165f" croptop="31839f" cropright="2329f" cropbottom="3016f" grayscale="t" o:title="" r:id="rId4"/>
              </v:shape>
              <w10:wrap anchorx="margin"/>
            </v:group>
          </w:pict>
        </mc:Fallback>
      </mc:AlternateContent>
    </w:r>
  </w:p>
  <w:p w14:paraId="4E86BE7F" w14:textId="77777777" w:rsidR="00CF17CA" w:rsidRDefault="00CF17CA"/>
  <w:p w14:paraId="2246F34B" w14:textId="77777777" w:rsidR="00CF17CA" w:rsidRDefault="00CF17C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0BFB" w14:textId="2EC9A5BF" w:rsidR="00912AF4" w:rsidRPr="00ED4DE4" w:rsidRDefault="00912AF4" w:rsidP="00912AF4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2"/>
        <w:szCs w:val="22"/>
        <w:lang w:val="es-ES_tradnl" w:eastAsia="es-MX"/>
      </w:rPr>
    </w:pPr>
    <w:r w:rsidRPr="00ED4D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3063161A" wp14:editId="623BE4E9">
              <wp:simplePos x="0" y="0"/>
              <wp:positionH relativeFrom="column">
                <wp:posOffset>-810895</wp:posOffset>
              </wp:positionH>
              <wp:positionV relativeFrom="paragraph">
                <wp:posOffset>-122555</wp:posOffset>
              </wp:positionV>
              <wp:extent cx="998220" cy="1051560"/>
              <wp:effectExtent l="8255" t="10795" r="10160" b="12700"/>
              <wp:wrapSquare wrapText="bothSides"/>
              <wp:docPr id="115304566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1051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8704E" w14:textId="1925622E" w:rsidR="00912AF4" w:rsidRDefault="00912AF4" w:rsidP="00912AF4">
                          <w:r w:rsidRPr="00A61F5A">
                            <w:rPr>
                              <w:noProof/>
                            </w:rPr>
                            <w:drawing>
                              <wp:inline distT="0" distB="0" distL="0" distR="0" wp14:anchorId="6453A7C7" wp14:editId="3815031E">
                                <wp:extent cx="806450" cy="952500"/>
                                <wp:effectExtent l="0" t="0" r="0" b="0"/>
                                <wp:docPr id="1434247326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645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3161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63.85pt;margin-top:-9.65pt;width:78.6pt;height:82.8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">
              <v:textbox style="mso-fit-shape-to-text:t">
                <w:txbxContent>
                  <w:p w14:paraId="7858704E" w14:textId="1925622E" w:rsidR="00912AF4" w:rsidRDefault="00912AF4" w:rsidP="00912AF4">
                    <w:r w:rsidRPr="00A61F5A">
                      <w:rPr>
                        <w:noProof/>
                      </w:rPr>
                      <w:drawing>
                        <wp:inline distT="0" distB="0" distL="0" distR="0" wp14:anchorId="6453A7C7" wp14:editId="3815031E">
                          <wp:extent cx="806450" cy="952500"/>
                          <wp:effectExtent l="0" t="0" r="0" b="0"/>
                          <wp:docPr id="1434247326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645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D4DE4">
      <w:rPr>
        <w:rFonts w:ascii="Montserrat" w:hAnsi="Montserrat" w:cs="Arial"/>
        <w:b/>
        <w:sz w:val="22"/>
        <w:szCs w:val="22"/>
        <w:lang w:val="es-ES_tradnl" w:eastAsia="es-MX"/>
      </w:rPr>
      <w:t>COMITÉ ESTATAL DE SANIDAD VEGETAL DE VERACRUZ</w:t>
    </w:r>
  </w:p>
  <w:p w14:paraId="712E8335" w14:textId="77777777" w:rsidR="00912AF4" w:rsidRPr="00ED4DE4" w:rsidRDefault="00912AF4" w:rsidP="00912AF4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2"/>
        <w:szCs w:val="22"/>
        <w:lang w:val="es-ES_tradnl" w:eastAsia="es-MX"/>
      </w:rPr>
    </w:pPr>
    <w:r w:rsidRPr="00ED4DE4">
      <w:rPr>
        <w:rFonts w:ascii="Montserrat" w:hAnsi="Montserrat" w:cs="Arial"/>
        <w:b/>
        <w:sz w:val="22"/>
        <w:szCs w:val="22"/>
        <w:lang w:val="es-ES_tradnl" w:eastAsia="es-MX"/>
      </w:rPr>
      <w:t xml:space="preserve">     ADQUISICIÓN DE BIENES Y SERVICIOS</w:t>
    </w:r>
  </w:p>
  <w:p w14:paraId="2E28C7C3" w14:textId="77777777" w:rsidR="00B52309" w:rsidRPr="00CE571B" w:rsidRDefault="00912AF4" w:rsidP="00B52309">
    <w:pPr>
      <w:shd w:val="clear" w:color="auto" w:fill="FFFFFF"/>
      <w:jc w:val="center"/>
      <w:rPr>
        <w:rFonts w:ascii="Arial" w:hAnsi="Arial" w:cs="Arial"/>
        <w:b/>
        <w:bCs/>
        <w:color w:val="000000"/>
        <w:lang w:eastAsia="es-MX"/>
      </w:rPr>
    </w:pPr>
    <w:r w:rsidRPr="00ED4DE4">
      <w:rPr>
        <w:rFonts w:ascii="Montserrat" w:hAnsi="Montserrat" w:cs="Arial"/>
        <w:b/>
        <w:sz w:val="22"/>
        <w:szCs w:val="22"/>
        <w:lang w:val="es-ES_tradnl" w:eastAsia="es-MX"/>
      </w:rPr>
      <w:t xml:space="preserve">         BASES Y CONVOCATORIA DE </w:t>
    </w:r>
    <w:r>
      <w:rPr>
        <w:rFonts w:ascii="Montserrat" w:hAnsi="Montserrat" w:cs="Arial"/>
        <w:b/>
        <w:sz w:val="22"/>
        <w:szCs w:val="22"/>
        <w:lang w:val="es-ES_tradnl" w:eastAsia="es-MX"/>
      </w:rPr>
      <w:t>LA INVITACIÓN A CUANDO MENOS TRES PERSONAS</w:t>
    </w:r>
    <w:r w:rsidRPr="00ED4DE4">
      <w:rPr>
        <w:rFonts w:ascii="Montserrat" w:hAnsi="Montserrat" w:cs="Arial"/>
        <w:b/>
        <w:sz w:val="22"/>
        <w:szCs w:val="22"/>
        <w:lang w:val="es-ES_tradnl" w:eastAsia="es-MX"/>
      </w:rPr>
      <w:t xml:space="preserve"> No. </w:t>
    </w:r>
    <w:r w:rsidR="00B52309">
      <w:rPr>
        <w:rFonts w:ascii="Arial" w:hAnsi="Arial" w:cs="Arial"/>
        <w:b/>
        <w:bCs/>
        <w:color w:val="000000"/>
        <w:lang w:eastAsia="es-MX"/>
      </w:rPr>
      <w:t>ITP/CESAVEVER/2023-008</w:t>
    </w:r>
  </w:p>
  <w:p w14:paraId="6816D0AA" w14:textId="7726E8E7" w:rsidR="00912AF4" w:rsidRPr="00912AF4" w:rsidRDefault="00912AF4" w:rsidP="000D6281">
    <w:pPr>
      <w:tabs>
        <w:tab w:val="left" w:pos="5709"/>
      </w:tabs>
      <w:jc w:val="center"/>
      <w:rPr>
        <w:lang w:val="es-MX"/>
      </w:rPr>
    </w:pPr>
    <w:r w:rsidRPr="00ED4DE4">
      <w:rPr>
        <w:rFonts w:ascii="Montserrat" w:hAnsi="Montserrat" w:cs="Latha"/>
        <w:b/>
        <w:bCs/>
        <w:sz w:val="22"/>
        <w:szCs w:val="22"/>
        <w:lang w:val="es-MX"/>
      </w:rPr>
      <w:t xml:space="preserve">PARA </w:t>
    </w:r>
    <w:r w:rsidR="000D6281">
      <w:rPr>
        <w:rFonts w:ascii="Montserrat" w:hAnsi="Montserrat" w:cs="Latha"/>
        <w:b/>
        <w:bCs/>
        <w:sz w:val="22"/>
        <w:szCs w:val="22"/>
        <w:lang w:val="es-MX"/>
      </w:rPr>
      <w:t xml:space="preserve">LA </w:t>
    </w:r>
    <w:r w:rsidRPr="00ED4DE4">
      <w:rPr>
        <w:rFonts w:ascii="Montserrat" w:hAnsi="Montserrat" w:cs="Latha"/>
        <w:b/>
        <w:bCs/>
        <w:sz w:val="22"/>
        <w:szCs w:val="22"/>
        <w:lang w:val="es-MX"/>
      </w:rPr>
      <w:t xml:space="preserve">ADQUISICIÓN DE </w:t>
    </w:r>
    <w:r w:rsidR="000D6281">
      <w:rPr>
        <w:rFonts w:ascii="Montserrat" w:hAnsi="Montserrat" w:cs="Latha"/>
        <w:b/>
        <w:bCs/>
        <w:sz w:val="22"/>
        <w:szCs w:val="22"/>
        <w:lang w:val="es-MX"/>
      </w:rPr>
      <w:t>LLANTAS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2AD"/>
    <w:multiLevelType w:val="hybridMultilevel"/>
    <w:tmpl w:val="502E886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743A8"/>
    <w:multiLevelType w:val="hybridMultilevel"/>
    <w:tmpl w:val="A50AF6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F2875"/>
    <w:multiLevelType w:val="hybridMultilevel"/>
    <w:tmpl w:val="ACF0018C"/>
    <w:lvl w:ilvl="0" w:tplc="5FD00E92">
      <w:start w:val="1"/>
      <w:numFmt w:val="lowerLetter"/>
      <w:lvlText w:val="%1)"/>
      <w:lvlJc w:val="left"/>
      <w:pPr>
        <w:ind w:left="1440" w:hanging="864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F5140"/>
    <w:multiLevelType w:val="hybridMultilevel"/>
    <w:tmpl w:val="F224FCCC"/>
    <w:lvl w:ilvl="0" w:tplc="080A0017">
      <w:start w:val="1"/>
      <w:numFmt w:val="lowerLetter"/>
      <w:lvlText w:val="%1)"/>
      <w:lvlJc w:val="left"/>
      <w:pPr>
        <w:ind w:left="1008" w:hanging="360"/>
      </w:p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 w15:restartNumberingAfterBreak="0">
    <w:nsid w:val="399F3A67"/>
    <w:multiLevelType w:val="multilevel"/>
    <w:tmpl w:val="DE445582"/>
    <w:lvl w:ilvl="0">
      <w:start w:val="8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6391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C2D3CA8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B1D34"/>
    <w:multiLevelType w:val="hybridMultilevel"/>
    <w:tmpl w:val="9AEAB004"/>
    <w:lvl w:ilvl="0" w:tplc="191CBA7C">
      <w:start w:val="1"/>
      <w:numFmt w:val="lowerLetter"/>
      <w:lvlText w:val="%1."/>
      <w:lvlJc w:val="left"/>
      <w:pPr>
        <w:ind w:left="1598" w:hanging="432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46" w:hanging="360"/>
      </w:pPr>
    </w:lvl>
    <w:lvl w:ilvl="2" w:tplc="080A001B" w:tentative="1">
      <w:start w:val="1"/>
      <w:numFmt w:val="lowerRoman"/>
      <w:lvlText w:val="%3."/>
      <w:lvlJc w:val="right"/>
      <w:pPr>
        <w:ind w:left="2966" w:hanging="180"/>
      </w:pPr>
    </w:lvl>
    <w:lvl w:ilvl="3" w:tplc="080A000F" w:tentative="1">
      <w:start w:val="1"/>
      <w:numFmt w:val="decimal"/>
      <w:lvlText w:val="%4."/>
      <w:lvlJc w:val="left"/>
      <w:pPr>
        <w:ind w:left="3686" w:hanging="360"/>
      </w:pPr>
    </w:lvl>
    <w:lvl w:ilvl="4" w:tplc="080A0019" w:tentative="1">
      <w:start w:val="1"/>
      <w:numFmt w:val="lowerLetter"/>
      <w:lvlText w:val="%5."/>
      <w:lvlJc w:val="left"/>
      <w:pPr>
        <w:ind w:left="4406" w:hanging="360"/>
      </w:pPr>
    </w:lvl>
    <w:lvl w:ilvl="5" w:tplc="080A001B" w:tentative="1">
      <w:start w:val="1"/>
      <w:numFmt w:val="lowerRoman"/>
      <w:lvlText w:val="%6."/>
      <w:lvlJc w:val="right"/>
      <w:pPr>
        <w:ind w:left="5126" w:hanging="180"/>
      </w:pPr>
    </w:lvl>
    <w:lvl w:ilvl="6" w:tplc="080A000F" w:tentative="1">
      <w:start w:val="1"/>
      <w:numFmt w:val="decimal"/>
      <w:lvlText w:val="%7."/>
      <w:lvlJc w:val="left"/>
      <w:pPr>
        <w:ind w:left="5846" w:hanging="360"/>
      </w:pPr>
    </w:lvl>
    <w:lvl w:ilvl="7" w:tplc="080A0019" w:tentative="1">
      <w:start w:val="1"/>
      <w:numFmt w:val="lowerLetter"/>
      <w:lvlText w:val="%8."/>
      <w:lvlJc w:val="left"/>
      <w:pPr>
        <w:ind w:left="6566" w:hanging="360"/>
      </w:pPr>
    </w:lvl>
    <w:lvl w:ilvl="8" w:tplc="080A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0" w15:restartNumberingAfterBreak="0">
    <w:nsid w:val="5A791071"/>
    <w:multiLevelType w:val="hybridMultilevel"/>
    <w:tmpl w:val="00C293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009F0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51488"/>
    <w:multiLevelType w:val="hybridMultilevel"/>
    <w:tmpl w:val="30DE28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501E1"/>
    <w:multiLevelType w:val="hybridMultilevel"/>
    <w:tmpl w:val="2EACCA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E95AA222">
      <w:start w:val="8"/>
      <w:numFmt w:val="decimal"/>
      <w:lvlText w:val="%5"/>
      <w:lvlJc w:val="left"/>
      <w:pPr>
        <w:ind w:left="3660" w:hanging="42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E21D37"/>
    <w:multiLevelType w:val="hybridMultilevel"/>
    <w:tmpl w:val="52B69EBA"/>
    <w:lvl w:ilvl="0" w:tplc="5FD00E92">
      <w:start w:val="1"/>
      <w:numFmt w:val="lowerLetter"/>
      <w:lvlText w:val="%1)"/>
      <w:lvlJc w:val="left"/>
      <w:pPr>
        <w:ind w:left="1152" w:hanging="864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836F6B"/>
    <w:multiLevelType w:val="hybridMultilevel"/>
    <w:tmpl w:val="B5946D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16597"/>
    <w:multiLevelType w:val="hybridMultilevel"/>
    <w:tmpl w:val="A1DCF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822292">
    <w:abstractNumId w:val="6"/>
  </w:num>
  <w:num w:numId="2" w16cid:durableId="1289432526">
    <w:abstractNumId w:val="4"/>
  </w:num>
  <w:num w:numId="3" w16cid:durableId="1958638191">
    <w:abstractNumId w:val="8"/>
  </w:num>
  <w:num w:numId="4" w16cid:durableId="1797218181">
    <w:abstractNumId w:val="17"/>
  </w:num>
  <w:num w:numId="5" w16cid:durableId="1746608012">
    <w:abstractNumId w:val="15"/>
  </w:num>
  <w:num w:numId="6" w16cid:durableId="448863113">
    <w:abstractNumId w:val="13"/>
  </w:num>
  <w:num w:numId="7" w16cid:durableId="823399856">
    <w:abstractNumId w:val="16"/>
  </w:num>
  <w:num w:numId="8" w16cid:durableId="965889345">
    <w:abstractNumId w:val="0"/>
  </w:num>
  <w:num w:numId="9" w16cid:durableId="1403718769">
    <w:abstractNumId w:val="10"/>
  </w:num>
  <w:num w:numId="10" w16cid:durableId="1198620448">
    <w:abstractNumId w:val="19"/>
  </w:num>
  <w:num w:numId="11" w16cid:durableId="1397556145">
    <w:abstractNumId w:val="18"/>
  </w:num>
  <w:num w:numId="12" w16cid:durableId="119809207">
    <w:abstractNumId w:val="12"/>
  </w:num>
  <w:num w:numId="13" w16cid:durableId="915017803">
    <w:abstractNumId w:val="1"/>
  </w:num>
  <w:num w:numId="14" w16cid:durableId="1863935867">
    <w:abstractNumId w:val="11"/>
  </w:num>
  <w:num w:numId="15" w16cid:durableId="1750348557">
    <w:abstractNumId w:val="2"/>
  </w:num>
  <w:num w:numId="16" w16cid:durableId="452136091">
    <w:abstractNumId w:val="7"/>
  </w:num>
  <w:num w:numId="17" w16cid:durableId="350376235">
    <w:abstractNumId w:val="5"/>
  </w:num>
  <w:num w:numId="18" w16cid:durableId="1331441667">
    <w:abstractNumId w:val="14"/>
  </w:num>
  <w:num w:numId="19" w16cid:durableId="1629050882">
    <w:abstractNumId w:val="3"/>
  </w:num>
  <w:num w:numId="20" w16cid:durableId="210779976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649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8EB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0C4"/>
    <w:rsid w:val="00046542"/>
    <w:rsid w:val="000468AF"/>
    <w:rsid w:val="00046AF3"/>
    <w:rsid w:val="00047AFF"/>
    <w:rsid w:val="00050404"/>
    <w:rsid w:val="00050901"/>
    <w:rsid w:val="00050F5B"/>
    <w:rsid w:val="00051754"/>
    <w:rsid w:val="0005472E"/>
    <w:rsid w:val="0005599A"/>
    <w:rsid w:val="000564B3"/>
    <w:rsid w:val="00056A6A"/>
    <w:rsid w:val="000577B4"/>
    <w:rsid w:val="00060B29"/>
    <w:rsid w:val="00061418"/>
    <w:rsid w:val="00061B09"/>
    <w:rsid w:val="000628AC"/>
    <w:rsid w:val="0006416E"/>
    <w:rsid w:val="000643A3"/>
    <w:rsid w:val="000662F9"/>
    <w:rsid w:val="00066A1B"/>
    <w:rsid w:val="00066EAB"/>
    <w:rsid w:val="0006735D"/>
    <w:rsid w:val="00067AE6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94C"/>
    <w:rsid w:val="00077C09"/>
    <w:rsid w:val="00080625"/>
    <w:rsid w:val="00080CB0"/>
    <w:rsid w:val="00081121"/>
    <w:rsid w:val="000817D1"/>
    <w:rsid w:val="00082589"/>
    <w:rsid w:val="00082A0E"/>
    <w:rsid w:val="000830D6"/>
    <w:rsid w:val="0008333C"/>
    <w:rsid w:val="0008350F"/>
    <w:rsid w:val="00083532"/>
    <w:rsid w:val="0008366A"/>
    <w:rsid w:val="00083B96"/>
    <w:rsid w:val="00084275"/>
    <w:rsid w:val="00085CFF"/>
    <w:rsid w:val="00085EF7"/>
    <w:rsid w:val="00086410"/>
    <w:rsid w:val="00090755"/>
    <w:rsid w:val="00090AAD"/>
    <w:rsid w:val="00090C5F"/>
    <w:rsid w:val="00091056"/>
    <w:rsid w:val="0009150A"/>
    <w:rsid w:val="0009337F"/>
    <w:rsid w:val="000934C4"/>
    <w:rsid w:val="0009416F"/>
    <w:rsid w:val="00094288"/>
    <w:rsid w:val="00094425"/>
    <w:rsid w:val="00094ABA"/>
    <w:rsid w:val="00094D04"/>
    <w:rsid w:val="00095DF9"/>
    <w:rsid w:val="00095E9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720"/>
    <w:rsid w:val="000C2893"/>
    <w:rsid w:val="000C2C79"/>
    <w:rsid w:val="000C30B6"/>
    <w:rsid w:val="000C3352"/>
    <w:rsid w:val="000C33A9"/>
    <w:rsid w:val="000C3872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1E31"/>
    <w:rsid w:val="000D22F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281"/>
    <w:rsid w:val="000D641C"/>
    <w:rsid w:val="000D6EAF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2388"/>
    <w:rsid w:val="000E3179"/>
    <w:rsid w:val="000E3563"/>
    <w:rsid w:val="000E36C4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3ABE"/>
    <w:rsid w:val="000F4559"/>
    <w:rsid w:val="000F52BF"/>
    <w:rsid w:val="000F662D"/>
    <w:rsid w:val="000F6B60"/>
    <w:rsid w:val="000F6BC1"/>
    <w:rsid w:val="000F706A"/>
    <w:rsid w:val="00100353"/>
    <w:rsid w:val="001004E6"/>
    <w:rsid w:val="00100825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AE2"/>
    <w:rsid w:val="00115D5A"/>
    <w:rsid w:val="00115F92"/>
    <w:rsid w:val="00116871"/>
    <w:rsid w:val="0011769B"/>
    <w:rsid w:val="00120705"/>
    <w:rsid w:val="00120A00"/>
    <w:rsid w:val="00121D20"/>
    <w:rsid w:val="001229AC"/>
    <w:rsid w:val="00123223"/>
    <w:rsid w:val="0012384B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498"/>
    <w:rsid w:val="00140A5C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4765A"/>
    <w:rsid w:val="00150A41"/>
    <w:rsid w:val="001517B8"/>
    <w:rsid w:val="001522EE"/>
    <w:rsid w:val="00153113"/>
    <w:rsid w:val="001531CA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070"/>
    <w:rsid w:val="001574EC"/>
    <w:rsid w:val="00157B64"/>
    <w:rsid w:val="001603F7"/>
    <w:rsid w:val="00160DC5"/>
    <w:rsid w:val="00160E20"/>
    <w:rsid w:val="00161BD2"/>
    <w:rsid w:val="00162190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20F"/>
    <w:rsid w:val="001677F4"/>
    <w:rsid w:val="0017037C"/>
    <w:rsid w:val="0017116F"/>
    <w:rsid w:val="00171C7C"/>
    <w:rsid w:val="00171E5B"/>
    <w:rsid w:val="00172323"/>
    <w:rsid w:val="00173106"/>
    <w:rsid w:val="00173642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5D"/>
    <w:rsid w:val="001833A6"/>
    <w:rsid w:val="00183AC6"/>
    <w:rsid w:val="00184446"/>
    <w:rsid w:val="00184B8D"/>
    <w:rsid w:val="00185DF7"/>
    <w:rsid w:val="001866BB"/>
    <w:rsid w:val="00186E80"/>
    <w:rsid w:val="00186EB7"/>
    <w:rsid w:val="00187102"/>
    <w:rsid w:val="0018775E"/>
    <w:rsid w:val="00190A9B"/>
    <w:rsid w:val="00190E17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A7DFA"/>
    <w:rsid w:val="001B1144"/>
    <w:rsid w:val="001B166B"/>
    <w:rsid w:val="001B1A88"/>
    <w:rsid w:val="001B2C88"/>
    <w:rsid w:val="001B370B"/>
    <w:rsid w:val="001B39A4"/>
    <w:rsid w:val="001B3FAD"/>
    <w:rsid w:val="001B476D"/>
    <w:rsid w:val="001B4B20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2F2C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384D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AAD"/>
    <w:rsid w:val="001F70EE"/>
    <w:rsid w:val="002001C1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3607"/>
    <w:rsid w:val="002043A2"/>
    <w:rsid w:val="002055D5"/>
    <w:rsid w:val="00205866"/>
    <w:rsid w:val="00205C1D"/>
    <w:rsid w:val="00206C57"/>
    <w:rsid w:val="002070D3"/>
    <w:rsid w:val="0020735A"/>
    <w:rsid w:val="0021097A"/>
    <w:rsid w:val="00211299"/>
    <w:rsid w:val="00211B07"/>
    <w:rsid w:val="0021203A"/>
    <w:rsid w:val="0021289A"/>
    <w:rsid w:val="00213305"/>
    <w:rsid w:val="002135E9"/>
    <w:rsid w:val="00213871"/>
    <w:rsid w:val="00214A8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388F"/>
    <w:rsid w:val="00244A35"/>
    <w:rsid w:val="00244B8B"/>
    <w:rsid w:val="00244D0A"/>
    <w:rsid w:val="002457CB"/>
    <w:rsid w:val="002459E5"/>
    <w:rsid w:val="00245D28"/>
    <w:rsid w:val="00246199"/>
    <w:rsid w:val="002464F7"/>
    <w:rsid w:val="002475C5"/>
    <w:rsid w:val="0025082C"/>
    <w:rsid w:val="0025098D"/>
    <w:rsid w:val="00250DF9"/>
    <w:rsid w:val="00251891"/>
    <w:rsid w:val="002522B6"/>
    <w:rsid w:val="0025264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750"/>
    <w:rsid w:val="00262BD7"/>
    <w:rsid w:val="00263D98"/>
    <w:rsid w:val="002651FE"/>
    <w:rsid w:val="002663B2"/>
    <w:rsid w:val="00266EAA"/>
    <w:rsid w:val="00270C56"/>
    <w:rsid w:val="002714FB"/>
    <w:rsid w:val="00274A00"/>
    <w:rsid w:val="002758CD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43EE"/>
    <w:rsid w:val="002A4C99"/>
    <w:rsid w:val="002A4FA4"/>
    <w:rsid w:val="002A7A50"/>
    <w:rsid w:val="002A7B1B"/>
    <w:rsid w:val="002B00EE"/>
    <w:rsid w:val="002B0648"/>
    <w:rsid w:val="002B06AD"/>
    <w:rsid w:val="002B127D"/>
    <w:rsid w:val="002B1345"/>
    <w:rsid w:val="002B1D2A"/>
    <w:rsid w:val="002B22B2"/>
    <w:rsid w:val="002B371D"/>
    <w:rsid w:val="002B37B4"/>
    <w:rsid w:val="002B3857"/>
    <w:rsid w:val="002B59B8"/>
    <w:rsid w:val="002B6909"/>
    <w:rsid w:val="002B7D46"/>
    <w:rsid w:val="002C0CBB"/>
    <w:rsid w:val="002C14C6"/>
    <w:rsid w:val="002C15EB"/>
    <w:rsid w:val="002C2AA7"/>
    <w:rsid w:val="002C2BE3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9C8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15EA"/>
    <w:rsid w:val="002F2065"/>
    <w:rsid w:val="002F2236"/>
    <w:rsid w:val="002F36EF"/>
    <w:rsid w:val="002F3861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293"/>
    <w:rsid w:val="00313779"/>
    <w:rsid w:val="0031483A"/>
    <w:rsid w:val="00317D49"/>
    <w:rsid w:val="00320449"/>
    <w:rsid w:val="00320B90"/>
    <w:rsid w:val="003217AA"/>
    <w:rsid w:val="0032199E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27670"/>
    <w:rsid w:val="00330780"/>
    <w:rsid w:val="00330BE3"/>
    <w:rsid w:val="00331F16"/>
    <w:rsid w:val="00332DFD"/>
    <w:rsid w:val="00332F80"/>
    <w:rsid w:val="003340A4"/>
    <w:rsid w:val="003345B3"/>
    <w:rsid w:val="00334968"/>
    <w:rsid w:val="00334C68"/>
    <w:rsid w:val="00335649"/>
    <w:rsid w:val="00335FB6"/>
    <w:rsid w:val="00336165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5CC3"/>
    <w:rsid w:val="00346D0C"/>
    <w:rsid w:val="0034717C"/>
    <w:rsid w:val="003471F4"/>
    <w:rsid w:val="00347990"/>
    <w:rsid w:val="00347D2B"/>
    <w:rsid w:val="003508F6"/>
    <w:rsid w:val="00350F89"/>
    <w:rsid w:val="003514A0"/>
    <w:rsid w:val="00351A7D"/>
    <w:rsid w:val="003523BA"/>
    <w:rsid w:val="00353264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B54"/>
    <w:rsid w:val="00371BDA"/>
    <w:rsid w:val="00371D6D"/>
    <w:rsid w:val="003721DC"/>
    <w:rsid w:val="003732C4"/>
    <w:rsid w:val="00373C3D"/>
    <w:rsid w:val="00373DFE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A016F"/>
    <w:rsid w:val="003A023A"/>
    <w:rsid w:val="003A09A3"/>
    <w:rsid w:val="003A0BD0"/>
    <w:rsid w:val="003A14A3"/>
    <w:rsid w:val="003A2F29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5A4B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154"/>
    <w:rsid w:val="003B4331"/>
    <w:rsid w:val="003B46F2"/>
    <w:rsid w:val="003B48B3"/>
    <w:rsid w:val="003B4B6E"/>
    <w:rsid w:val="003B530D"/>
    <w:rsid w:val="003B55B4"/>
    <w:rsid w:val="003B5808"/>
    <w:rsid w:val="003B5946"/>
    <w:rsid w:val="003B6B7B"/>
    <w:rsid w:val="003B79DE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A63"/>
    <w:rsid w:val="003D0D32"/>
    <w:rsid w:val="003D30B0"/>
    <w:rsid w:val="003D3155"/>
    <w:rsid w:val="003D386F"/>
    <w:rsid w:val="003D3A40"/>
    <w:rsid w:val="003D4DDB"/>
    <w:rsid w:val="003D5811"/>
    <w:rsid w:val="003D5AC8"/>
    <w:rsid w:val="003D6457"/>
    <w:rsid w:val="003D72C1"/>
    <w:rsid w:val="003D7559"/>
    <w:rsid w:val="003E0EA3"/>
    <w:rsid w:val="003E1ABF"/>
    <w:rsid w:val="003E1C84"/>
    <w:rsid w:val="003E231D"/>
    <w:rsid w:val="003E42A0"/>
    <w:rsid w:val="003E5375"/>
    <w:rsid w:val="003E5783"/>
    <w:rsid w:val="003E7472"/>
    <w:rsid w:val="003E7EBD"/>
    <w:rsid w:val="003F036E"/>
    <w:rsid w:val="003F0605"/>
    <w:rsid w:val="003F08DE"/>
    <w:rsid w:val="003F0DC2"/>
    <w:rsid w:val="003F116E"/>
    <w:rsid w:val="003F1693"/>
    <w:rsid w:val="003F1823"/>
    <w:rsid w:val="003F18DD"/>
    <w:rsid w:val="003F22B7"/>
    <w:rsid w:val="003F25A0"/>
    <w:rsid w:val="003F383A"/>
    <w:rsid w:val="003F4026"/>
    <w:rsid w:val="003F503C"/>
    <w:rsid w:val="003F54B0"/>
    <w:rsid w:val="003F55C5"/>
    <w:rsid w:val="003F5654"/>
    <w:rsid w:val="003F5C75"/>
    <w:rsid w:val="003F727E"/>
    <w:rsid w:val="00400347"/>
    <w:rsid w:val="00400C9E"/>
    <w:rsid w:val="004015C5"/>
    <w:rsid w:val="00401868"/>
    <w:rsid w:val="00402509"/>
    <w:rsid w:val="00404294"/>
    <w:rsid w:val="00404AE4"/>
    <w:rsid w:val="004057EE"/>
    <w:rsid w:val="00405A20"/>
    <w:rsid w:val="00405AAF"/>
    <w:rsid w:val="00405D09"/>
    <w:rsid w:val="00406668"/>
    <w:rsid w:val="004073D9"/>
    <w:rsid w:val="00407E08"/>
    <w:rsid w:val="00407FE6"/>
    <w:rsid w:val="00410202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5CFD"/>
    <w:rsid w:val="00437D43"/>
    <w:rsid w:val="00440349"/>
    <w:rsid w:val="004414BD"/>
    <w:rsid w:val="00442870"/>
    <w:rsid w:val="00442DE9"/>
    <w:rsid w:val="00443591"/>
    <w:rsid w:val="004435AE"/>
    <w:rsid w:val="0044530C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642"/>
    <w:rsid w:val="00467C0F"/>
    <w:rsid w:val="00467E4F"/>
    <w:rsid w:val="00467F5B"/>
    <w:rsid w:val="00470269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453"/>
    <w:rsid w:val="00475763"/>
    <w:rsid w:val="00475BE2"/>
    <w:rsid w:val="004801AA"/>
    <w:rsid w:val="00480D29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6581"/>
    <w:rsid w:val="00497650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8E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099"/>
    <w:rsid w:val="004B6739"/>
    <w:rsid w:val="004B681D"/>
    <w:rsid w:val="004C0200"/>
    <w:rsid w:val="004C174C"/>
    <w:rsid w:val="004C2BFF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764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1E6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77FB"/>
    <w:rsid w:val="004F065C"/>
    <w:rsid w:val="004F11CB"/>
    <w:rsid w:val="004F1D40"/>
    <w:rsid w:val="004F2746"/>
    <w:rsid w:val="004F3952"/>
    <w:rsid w:val="004F3C1E"/>
    <w:rsid w:val="004F3FE9"/>
    <w:rsid w:val="004F4E6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2DD0"/>
    <w:rsid w:val="00503E83"/>
    <w:rsid w:val="00503EB8"/>
    <w:rsid w:val="0050414E"/>
    <w:rsid w:val="005042A1"/>
    <w:rsid w:val="00504365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4AEA"/>
    <w:rsid w:val="0051508C"/>
    <w:rsid w:val="0051694C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31CA8"/>
    <w:rsid w:val="00531D76"/>
    <w:rsid w:val="00534307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495"/>
    <w:rsid w:val="00542FD8"/>
    <w:rsid w:val="005432A4"/>
    <w:rsid w:val="0054345D"/>
    <w:rsid w:val="005438AB"/>
    <w:rsid w:val="00543991"/>
    <w:rsid w:val="0054417F"/>
    <w:rsid w:val="005458D0"/>
    <w:rsid w:val="00545E78"/>
    <w:rsid w:val="005460A4"/>
    <w:rsid w:val="0054733E"/>
    <w:rsid w:val="005503E4"/>
    <w:rsid w:val="00550E96"/>
    <w:rsid w:val="0055113A"/>
    <w:rsid w:val="00551174"/>
    <w:rsid w:val="00551411"/>
    <w:rsid w:val="00551630"/>
    <w:rsid w:val="005526B7"/>
    <w:rsid w:val="00552F41"/>
    <w:rsid w:val="00553107"/>
    <w:rsid w:val="0055349C"/>
    <w:rsid w:val="00554FFD"/>
    <w:rsid w:val="0055501A"/>
    <w:rsid w:val="005572DF"/>
    <w:rsid w:val="00560405"/>
    <w:rsid w:val="00560D90"/>
    <w:rsid w:val="00561085"/>
    <w:rsid w:val="00561AFD"/>
    <w:rsid w:val="00561B2D"/>
    <w:rsid w:val="00561E4F"/>
    <w:rsid w:val="00561F2B"/>
    <w:rsid w:val="00562E5C"/>
    <w:rsid w:val="00563190"/>
    <w:rsid w:val="005635D3"/>
    <w:rsid w:val="005635E9"/>
    <w:rsid w:val="00563967"/>
    <w:rsid w:val="00564652"/>
    <w:rsid w:val="005659A8"/>
    <w:rsid w:val="00565F39"/>
    <w:rsid w:val="0056611B"/>
    <w:rsid w:val="0056661C"/>
    <w:rsid w:val="005668B2"/>
    <w:rsid w:val="00566A9D"/>
    <w:rsid w:val="0056722B"/>
    <w:rsid w:val="00567317"/>
    <w:rsid w:val="00567775"/>
    <w:rsid w:val="005678A2"/>
    <w:rsid w:val="00570236"/>
    <w:rsid w:val="005707DB"/>
    <w:rsid w:val="00571BFA"/>
    <w:rsid w:val="005720C1"/>
    <w:rsid w:val="005724B9"/>
    <w:rsid w:val="0057287F"/>
    <w:rsid w:val="00573738"/>
    <w:rsid w:val="005739B6"/>
    <w:rsid w:val="00573B3E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678B"/>
    <w:rsid w:val="005868FD"/>
    <w:rsid w:val="00586AFF"/>
    <w:rsid w:val="00586D17"/>
    <w:rsid w:val="00586D38"/>
    <w:rsid w:val="005871EB"/>
    <w:rsid w:val="005875A3"/>
    <w:rsid w:val="00587F4D"/>
    <w:rsid w:val="0059099E"/>
    <w:rsid w:val="00590E05"/>
    <w:rsid w:val="005930D4"/>
    <w:rsid w:val="0059373E"/>
    <w:rsid w:val="0059383A"/>
    <w:rsid w:val="00594262"/>
    <w:rsid w:val="00594ABD"/>
    <w:rsid w:val="005955FA"/>
    <w:rsid w:val="0059584B"/>
    <w:rsid w:val="00595DD0"/>
    <w:rsid w:val="00595FAF"/>
    <w:rsid w:val="00596574"/>
    <w:rsid w:val="00596881"/>
    <w:rsid w:val="00596E2F"/>
    <w:rsid w:val="005977DB"/>
    <w:rsid w:val="00597817"/>
    <w:rsid w:val="005A0268"/>
    <w:rsid w:val="005A0954"/>
    <w:rsid w:val="005A176D"/>
    <w:rsid w:val="005A17A6"/>
    <w:rsid w:val="005A1959"/>
    <w:rsid w:val="005A1CB1"/>
    <w:rsid w:val="005A1ED1"/>
    <w:rsid w:val="005A2A04"/>
    <w:rsid w:val="005A35DB"/>
    <w:rsid w:val="005A452A"/>
    <w:rsid w:val="005A4AE2"/>
    <w:rsid w:val="005A504F"/>
    <w:rsid w:val="005A71C2"/>
    <w:rsid w:val="005A740F"/>
    <w:rsid w:val="005B0622"/>
    <w:rsid w:val="005B18CD"/>
    <w:rsid w:val="005B1D46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14"/>
    <w:rsid w:val="005B7AF4"/>
    <w:rsid w:val="005C074E"/>
    <w:rsid w:val="005C0A65"/>
    <w:rsid w:val="005C1354"/>
    <w:rsid w:val="005C32C8"/>
    <w:rsid w:val="005C3667"/>
    <w:rsid w:val="005C3ECC"/>
    <w:rsid w:val="005C4019"/>
    <w:rsid w:val="005C4A9C"/>
    <w:rsid w:val="005C4EE2"/>
    <w:rsid w:val="005C5188"/>
    <w:rsid w:val="005C5645"/>
    <w:rsid w:val="005C6516"/>
    <w:rsid w:val="005C6C50"/>
    <w:rsid w:val="005C7502"/>
    <w:rsid w:val="005C75DE"/>
    <w:rsid w:val="005C7989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5BF4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11A"/>
    <w:rsid w:val="005F4327"/>
    <w:rsid w:val="005F45B1"/>
    <w:rsid w:val="005F4781"/>
    <w:rsid w:val="005F4AC0"/>
    <w:rsid w:val="005F51C1"/>
    <w:rsid w:val="005F5F17"/>
    <w:rsid w:val="005F68B5"/>
    <w:rsid w:val="005F6A4E"/>
    <w:rsid w:val="005F73E9"/>
    <w:rsid w:val="005F7804"/>
    <w:rsid w:val="00600EC9"/>
    <w:rsid w:val="00601347"/>
    <w:rsid w:val="0060167F"/>
    <w:rsid w:val="006019CD"/>
    <w:rsid w:val="00601AD4"/>
    <w:rsid w:val="00602E80"/>
    <w:rsid w:val="00603D00"/>
    <w:rsid w:val="00603E84"/>
    <w:rsid w:val="00604074"/>
    <w:rsid w:val="006047F1"/>
    <w:rsid w:val="006049C6"/>
    <w:rsid w:val="00606432"/>
    <w:rsid w:val="00606CF0"/>
    <w:rsid w:val="00610918"/>
    <w:rsid w:val="006119C9"/>
    <w:rsid w:val="00611CCB"/>
    <w:rsid w:val="00612996"/>
    <w:rsid w:val="006139C6"/>
    <w:rsid w:val="00613F3E"/>
    <w:rsid w:val="00614813"/>
    <w:rsid w:val="00614C52"/>
    <w:rsid w:val="00614F6C"/>
    <w:rsid w:val="00615041"/>
    <w:rsid w:val="006150A7"/>
    <w:rsid w:val="0061713E"/>
    <w:rsid w:val="00620BE8"/>
    <w:rsid w:val="00621CB5"/>
    <w:rsid w:val="006231E1"/>
    <w:rsid w:val="00623CE4"/>
    <w:rsid w:val="00624FCE"/>
    <w:rsid w:val="006257B7"/>
    <w:rsid w:val="00626561"/>
    <w:rsid w:val="00627360"/>
    <w:rsid w:val="00627D1A"/>
    <w:rsid w:val="0063013E"/>
    <w:rsid w:val="006305FC"/>
    <w:rsid w:val="006309DE"/>
    <w:rsid w:val="006324E0"/>
    <w:rsid w:val="00632A26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5483"/>
    <w:rsid w:val="00655BE2"/>
    <w:rsid w:val="00655D70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27B3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1BD8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1DF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674"/>
    <w:rsid w:val="006B4920"/>
    <w:rsid w:val="006B4B59"/>
    <w:rsid w:val="006B5BF5"/>
    <w:rsid w:val="006B7539"/>
    <w:rsid w:val="006B77E2"/>
    <w:rsid w:val="006C0F50"/>
    <w:rsid w:val="006C0FD1"/>
    <w:rsid w:val="006C2B8F"/>
    <w:rsid w:val="006C2CA9"/>
    <w:rsid w:val="006C30AE"/>
    <w:rsid w:val="006C3550"/>
    <w:rsid w:val="006C46E7"/>
    <w:rsid w:val="006C4701"/>
    <w:rsid w:val="006C47E4"/>
    <w:rsid w:val="006C584D"/>
    <w:rsid w:val="006C5893"/>
    <w:rsid w:val="006C590E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9F3"/>
    <w:rsid w:val="006D3AE1"/>
    <w:rsid w:val="006D4ECF"/>
    <w:rsid w:val="006D5014"/>
    <w:rsid w:val="006D5199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127C"/>
    <w:rsid w:val="007016EA"/>
    <w:rsid w:val="00702045"/>
    <w:rsid w:val="007028B5"/>
    <w:rsid w:val="00702A8D"/>
    <w:rsid w:val="00702E82"/>
    <w:rsid w:val="007037AA"/>
    <w:rsid w:val="00703FBC"/>
    <w:rsid w:val="0070415B"/>
    <w:rsid w:val="00704DB0"/>
    <w:rsid w:val="0070543F"/>
    <w:rsid w:val="00705F53"/>
    <w:rsid w:val="0070797B"/>
    <w:rsid w:val="007079DA"/>
    <w:rsid w:val="00710AB8"/>
    <w:rsid w:val="00712444"/>
    <w:rsid w:val="00712BAC"/>
    <w:rsid w:val="00713170"/>
    <w:rsid w:val="0071373C"/>
    <w:rsid w:val="00714B90"/>
    <w:rsid w:val="00714BCA"/>
    <w:rsid w:val="007164C0"/>
    <w:rsid w:val="00717690"/>
    <w:rsid w:val="007179ED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48"/>
    <w:rsid w:val="00724878"/>
    <w:rsid w:val="00724A44"/>
    <w:rsid w:val="0072618F"/>
    <w:rsid w:val="00726905"/>
    <w:rsid w:val="00726EB3"/>
    <w:rsid w:val="00726F33"/>
    <w:rsid w:val="00727000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2FB5"/>
    <w:rsid w:val="007538D2"/>
    <w:rsid w:val="00755117"/>
    <w:rsid w:val="007569F5"/>
    <w:rsid w:val="007570C1"/>
    <w:rsid w:val="00757634"/>
    <w:rsid w:val="007578BE"/>
    <w:rsid w:val="00757D18"/>
    <w:rsid w:val="007615D0"/>
    <w:rsid w:val="00761861"/>
    <w:rsid w:val="00762B29"/>
    <w:rsid w:val="00763C25"/>
    <w:rsid w:val="00764D23"/>
    <w:rsid w:val="00767EFB"/>
    <w:rsid w:val="00770A61"/>
    <w:rsid w:val="0077254E"/>
    <w:rsid w:val="00772590"/>
    <w:rsid w:val="00772E61"/>
    <w:rsid w:val="00772E8E"/>
    <w:rsid w:val="00773707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87B52"/>
    <w:rsid w:val="0079016F"/>
    <w:rsid w:val="00790336"/>
    <w:rsid w:val="0079175D"/>
    <w:rsid w:val="0079235F"/>
    <w:rsid w:val="00793D07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1D3B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39E2"/>
    <w:rsid w:val="007B4FAD"/>
    <w:rsid w:val="007B53D8"/>
    <w:rsid w:val="007B57B7"/>
    <w:rsid w:val="007B5841"/>
    <w:rsid w:val="007B6C13"/>
    <w:rsid w:val="007B6F90"/>
    <w:rsid w:val="007B75F4"/>
    <w:rsid w:val="007B7AB0"/>
    <w:rsid w:val="007C01CF"/>
    <w:rsid w:val="007C0549"/>
    <w:rsid w:val="007C0DF3"/>
    <w:rsid w:val="007C1120"/>
    <w:rsid w:val="007C158E"/>
    <w:rsid w:val="007C23BF"/>
    <w:rsid w:val="007C252A"/>
    <w:rsid w:val="007C36EF"/>
    <w:rsid w:val="007C3CE3"/>
    <w:rsid w:val="007C44BA"/>
    <w:rsid w:val="007C4619"/>
    <w:rsid w:val="007C4CBE"/>
    <w:rsid w:val="007C76DA"/>
    <w:rsid w:val="007D00B8"/>
    <w:rsid w:val="007D0375"/>
    <w:rsid w:val="007D0C3B"/>
    <w:rsid w:val="007D0DBA"/>
    <w:rsid w:val="007D24DA"/>
    <w:rsid w:val="007D286A"/>
    <w:rsid w:val="007D2D23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DD6"/>
    <w:rsid w:val="007F3EB7"/>
    <w:rsid w:val="007F42CB"/>
    <w:rsid w:val="007F4EDE"/>
    <w:rsid w:val="007F672F"/>
    <w:rsid w:val="007F6865"/>
    <w:rsid w:val="007F69D3"/>
    <w:rsid w:val="007F6EED"/>
    <w:rsid w:val="007F72B5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B70"/>
    <w:rsid w:val="00805D88"/>
    <w:rsid w:val="00806F10"/>
    <w:rsid w:val="00807795"/>
    <w:rsid w:val="00807EA0"/>
    <w:rsid w:val="00810200"/>
    <w:rsid w:val="00810B8A"/>
    <w:rsid w:val="00810EC6"/>
    <w:rsid w:val="00812EE6"/>
    <w:rsid w:val="008131E7"/>
    <w:rsid w:val="00813F0E"/>
    <w:rsid w:val="00814532"/>
    <w:rsid w:val="00814B46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0DA"/>
    <w:rsid w:val="00833210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6E"/>
    <w:rsid w:val="008377EB"/>
    <w:rsid w:val="00840DAB"/>
    <w:rsid w:val="008412BC"/>
    <w:rsid w:val="00842514"/>
    <w:rsid w:val="008426AE"/>
    <w:rsid w:val="00842BE6"/>
    <w:rsid w:val="00842E8B"/>
    <w:rsid w:val="00842F78"/>
    <w:rsid w:val="00842FB8"/>
    <w:rsid w:val="008430CE"/>
    <w:rsid w:val="008433BF"/>
    <w:rsid w:val="00843D24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4F3D"/>
    <w:rsid w:val="008753EE"/>
    <w:rsid w:val="0087572D"/>
    <w:rsid w:val="00875A59"/>
    <w:rsid w:val="00876781"/>
    <w:rsid w:val="00876871"/>
    <w:rsid w:val="00876B35"/>
    <w:rsid w:val="008771F1"/>
    <w:rsid w:val="008772C5"/>
    <w:rsid w:val="00877775"/>
    <w:rsid w:val="00877B39"/>
    <w:rsid w:val="00881C7A"/>
    <w:rsid w:val="00881E53"/>
    <w:rsid w:val="00883ABA"/>
    <w:rsid w:val="00883B83"/>
    <w:rsid w:val="00883EF0"/>
    <w:rsid w:val="008846DE"/>
    <w:rsid w:val="008852D6"/>
    <w:rsid w:val="008866AE"/>
    <w:rsid w:val="00886E12"/>
    <w:rsid w:val="00887555"/>
    <w:rsid w:val="00887C61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3E6B"/>
    <w:rsid w:val="008A4411"/>
    <w:rsid w:val="008A453C"/>
    <w:rsid w:val="008A5886"/>
    <w:rsid w:val="008B0384"/>
    <w:rsid w:val="008B2095"/>
    <w:rsid w:val="008B3CF7"/>
    <w:rsid w:val="008B44B7"/>
    <w:rsid w:val="008B4949"/>
    <w:rsid w:val="008B5961"/>
    <w:rsid w:val="008B5BD2"/>
    <w:rsid w:val="008B7181"/>
    <w:rsid w:val="008B7B59"/>
    <w:rsid w:val="008C0C1C"/>
    <w:rsid w:val="008C1B77"/>
    <w:rsid w:val="008C2B4E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41F"/>
    <w:rsid w:val="008E2B86"/>
    <w:rsid w:val="008E32D5"/>
    <w:rsid w:val="008E35DF"/>
    <w:rsid w:val="008E36C6"/>
    <w:rsid w:val="008E43D1"/>
    <w:rsid w:val="008E44BE"/>
    <w:rsid w:val="008E5C82"/>
    <w:rsid w:val="008E5D25"/>
    <w:rsid w:val="008E6BCB"/>
    <w:rsid w:val="008E6D0D"/>
    <w:rsid w:val="008E7D12"/>
    <w:rsid w:val="008E7D61"/>
    <w:rsid w:val="008F011D"/>
    <w:rsid w:val="008F042B"/>
    <w:rsid w:val="008F0495"/>
    <w:rsid w:val="008F06A2"/>
    <w:rsid w:val="008F1B07"/>
    <w:rsid w:val="008F25C9"/>
    <w:rsid w:val="008F26F9"/>
    <w:rsid w:val="008F2918"/>
    <w:rsid w:val="008F2DC8"/>
    <w:rsid w:val="008F3EA9"/>
    <w:rsid w:val="008F5142"/>
    <w:rsid w:val="008F61EC"/>
    <w:rsid w:val="008F68D7"/>
    <w:rsid w:val="008F6903"/>
    <w:rsid w:val="008F6A6C"/>
    <w:rsid w:val="008F7626"/>
    <w:rsid w:val="008F7A18"/>
    <w:rsid w:val="009001F8"/>
    <w:rsid w:val="009005BD"/>
    <w:rsid w:val="00900AB0"/>
    <w:rsid w:val="009011CD"/>
    <w:rsid w:val="00901E0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6ADE"/>
    <w:rsid w:val="0090716D"/>
    <w:rsid w:val="00907C2D"/>
    <w:rsid w:val="009104CB"/>
    <w:rsid w:val="00910787"/>
    <w:rsid w:val="00911910"/>
    <w:rsid w:val="0091294D"/>
    <w:rsid w:val="00912AF4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5BF3"/>
    <w:rsid w:val="00926049"/>
    <w:rsid w:val="009261E6"/>
    <w:rsid w:val="009267D7"/>
    <w:rsid w:val="00927EC9"/>
    <w:rsid w:val="00930059"/>
    <w:rsid w:val="009308EE"/>
    <w:rsid w:val="0093132C"/>
    <w:rsid w:val="009315E9"/>
    <w:rsid w:val="00931F06"/>
    <w:rsid w:val="00932332"/>
    <w:rsid w:val="0093257F"/>
    <w:rsid w:val="009327C7"/>
    <w:rsid w:val="009329FB"/>
    <w:rsid w:val="009339EB"/>
    <w:rsid w:val="00933FDE"/>
    <w:rsid w:val="009347C0"/>
    <w:rsid w:val="00934CE8"/>
    <w:rsid w:val="00935F9D"/>
    <w:rsid w:val="0093664F"/>
    <w:rsid w:val="00936C39"/>
    <w:rsid w:val="00937C3A"/>
    <w:rsid w:val="00940BA7"/>
    <w:rsid w:val="00940EF8"/>
    <w:rsid w:val="0094177D"/>
    <w:rsid w:val="00942B2B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5D01"/>
    <w:rsid w:val="00956391"/>
    <w:rsid w:val="00957C3B"/>
    <w:rsid w:val="009607F2"/>
    <w:rsid w:val="009610FF"/>
    <w:rsid w:val="00961187"/>
    <w:rsid w:val="009613C3"/>
    <w:rsid w:val="00961651"/>
    <w:rsid w:val="00961F8E"/>
    <w:rsid w:val="0096244C"/>
    <w:rsid w:val="009628F4"/>
    <w:rsid w:val="00963BEC"/>
    <w:rsid w:val="00963DDE"/>
    <w:rsid w:val="0096616A"/>
    <w:rsid w:val="0096717F"/>
    <w:rsid w:val="00967198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2EA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36A4"/>
    <w:rsid w:val="00994268"/>
    <w:rsid w:val="00996967"/>
    <w:rsid w:val="00996D9E"/>
    <w:rsid w:val="00996DD8"/>
    <w:rsid w:val="00996F2F"/>
    <w:rsid w:val="00997B76"/>
    <w:rsid w:val="009A08A7"/>
    <w:rsid w:val="009A24F2"/>
    <w:rsid w:val="009A25EB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690"/>
    <w:rsid w:val="009B4947"/>
    <w:rsid w:val="009B4C3A"/>
    <w:rsid w:val="009B5A5F"/>
    <w:rsid w:val="009B64F1"/>
    <w:rsid w:val="009B7240"/>
    <w:rsid w:val="009C02DA"/>
    <w:rsid w:val="009C0962"/>
    <w:rsid w:val="009C1135"/>
    <w:rsid w:val="009C1243"/>
    <w:rsid w:val="009C1380"/>
    <w:rsid w:val="009C1389"/>
    <w:rsid w:val="009C2496"/>
    <w:rsid w:val="009C4484"/>
    <w:rsid w:val="009C4A27"/>
    <w:rsid w:val="009C5666"/>
    <w:rsid w:val="009C56CC"/>
    <w:rsid w:val="009C63F8"/>
    <w:rsid w:val="009C7463"/>
    <w:rsid w:val="009C79AF"/>
    <w:rsid w:val="009C7BE7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6557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217"/>
    <w:rsid w:val="009F4CA0"/>
    <w:rsid w:val="009F4FE9"/>
    <w:rsid w:val="009F5A6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8D9"/>
    <w:rsid w:val="00A03CD1"/>
    <w:rsid w:val="00A03E5C"/>
    <w:rsid w:val="00A04144"/>
    <w:rsid w:val="00A04B1D"/>
    <w:rsid w:val="00A0518B"/>
    <w:rsid w:val="00A05E66"/>
    <w:rsid w:val="00A0633C"/>
    <w:rsid w:val="00A0791A"/>
    <w:rsid w:val="00A0793B"/>
    <w:rsid w:val="00A07AE1"/>
    <w:rsid w:val="00A10394"/>
    <w:rsid w:val="00A10A46"/>
    <w:rsid w:val="00A10C2C"/>
    <w:rsid w:val="00A1222B"/>
    <w:rsid w:val="00A128A0"/>
    <w:rsid w:val="00A135D5"/>
    <w:rsid w:val="00A13A6A"/>
    <w:rsid w:val="00A14272"/>
    <w:rsid w:val="00A14930"/>
    <w:rsid w:val="00A15C82"/>
    <w:rsid w:val="00A165A4"/>
    <w:rsid w:val="00A173BC"/>
    <w:rsid w:val="00A207A8"/>
    <w:rsid w:val="00A2087B"/>
    <w:rsid w:val="00A21F0F"/>
    <w:rsid w:val="00A2270C"/>
    <w:rsid w:val="00A2276D"/>
    <w:rsid w:val="00A22D7C"/>
    <w:rsid w:val="00A240BD"/>
    <w:rsid w:val="00A2529D"/>
    <w:rsid w:val="00A2766A"/>
    <w:rsid w:val="00A30D61"/>
    <w:rsid w:val="00A31448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68AA"/>
    <w:rsid w:val="00A379CF"/>
    <w:rsid w:val="00A37BF3"/>
    <w:rsid w:val="00A37C03"/>
    <w:rsid w:val="00A40194"/>
    <w:rsid w:val="00A40A4A"/>
    <w:rsid w:val="00A40B7C"/>
    <w:rsid w:val="00A41577"/>
    <w:rsid w:val="00A419D2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6BBC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994"/>
    <w:rsid w:val="00A6582A"/>
    <w:rsid w:val="00A65E2B"/>
    <w:rsid w:val="00A6781A"/>
    <w:rsid w:val="00A7010C"/>
    <w:rsid w:val="00A706D3"/>
    <w:rsid w:val="00A70CC5"/>
    <w:rsid w:val="00A7143B"/>
    <w:rsid w:val="00A7199F"/>
    <w:rsid w:val="00A72364"/>
    <w:rsid w:val="00A72683"/>
    <w:rsid w:val="00A72DAE"/>
    <w:rsid w:val="00A73F8A"/>
    <w:rsid w:val="00A74BDC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ED1"/>
    <w:rsid w:val="00A8348F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AE8"/>
    <w:rsid w:val="00A90C2D"/>
    <w:rsid w:val="00A9108E"/>
    <w:rsid w:val="00A91380"/>
    <w:rsid w:val="00A9232B"/>
    <w:rsid w:val="00A92619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06D"/>
    <w:rsid w:val="00AB3490"/>
    <w:rsid w:val="00AB4191"/>
    <w:rsid w:val="00AB43A7"/>
    <w:rsid w:val="00AB4591"/>
    <w:rsid w:val="00AB5A09"/>
    <w:rsid w:val="00AB5E1B"/>
    <w:rsid w:val="00AB5ED5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449D"/>
    <w:rsid w:val="00AD466A"/>
    <w:rsid w:val="00AD52CA"/>
    <w:rsid w:val="00AD53ED"/>
    <w:rsid w:val="00AD54E0"/>
    <w:rsid w:val="00AD5E81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0969"/>
    <w:rsid w:val="00AE1725"/>
    <w:rsid w:val="00AE23F4"/>
    <w:rsid w:val="00AE39FF"/>
    <w:rsid w:val="00AE3E5C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996"/>
    <w:rsid w:val="00AF6BD0"/>
    <w:rsid w:val="00B00301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080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3798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1713"/>
    <w:rsid w:val="00B424EE"/>
    <w:rsid w:val="00B43033"/>
    <w:rsid w:val="00B442D8"/>
    <w:rsid w:val="00B446F6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309"/>
    <w:rsid w:val="00B52BC6"/>
    <w:rsid w:val="00B53F76"/>
    <w:rsid w:val="00B54CF1"/>
    <w:rsid w:val="00B54EBA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6A6"/>
    <w:rsid w:val="00B90015"/>
    <w:rsid w:val="00B90148"/>
    <w:rsid w:val="00B90FFD"/>
    <w:rsid w:val="00B91502"/>
    <w:rsid w:val="00B9242A"/>
    <w:rsid w:val="00B92DA0"/>
    <w:rsid w:val="00B93067"/>
    <w:rsid w:val="00B9483F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2B38"/>
    <w:rsid w:val="00BA32BB"/>
    <w:rsid w:val="00BA3BAA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2F69"/>
    <w:rsid w:val="00BB3078"/>
    <w:rsid w:val="00BB5198"/>
    <w:rsid w:val="00BB548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6F5F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0"/>
    <w:rsid w:val="00C035C5"/>
    <w:rsid w:val="00C03CA6"/>
    <w:rsid w:val="00C040C3"/>
    <w:rsid w:val="00C04276"/>
    <w:rsid w:val="00C04C26"/>
    <w:rsid w:val="00C04E7D"/>
    <w:rsid w:val="00C056A8"/>
    <w:rsid w:val="00C05AF8"/>
    <w:rsid w:val="00C0666C"/>
    <w:rsid w:val="00C075C7"/>
    <w:rsid w:val="00C078E3"/>
    <w:rsid w:val="00C07998"/>
    <w:rsid w:val="00C100B1"/>
    <w:rsid w:val="00C107A2"/>
    <w:rsid w:val="00C10DAC"/>
    <w:rsid w:val="00C12240"/>
    <w:rsid w:val="00C1278D"/>
    <w:rsid w:val="00C12B1B"/>
    <w:rsid w:val="00C13471"/>
    <w:rsid w:val="00C13504"/>
    <w:rsid w:val="00C140E3"/>
    <w:rsid w:val="00C15A08"/>
    <w:rsid w:val="00C16419"/>
    <w:rsid w:val="00C16B6D"/>
    <w:rsid w:val="00C17207"/>
    <w:rsid w:val="00C1779F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628"/>
    <w:rsid w:val="00C33DC0"/>
    <w:rsid w:val="00C3443C"/>
    <w:rsid w:val="00C344F5"/>
    <w:rsid w:val="00C34900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1222"/>
    <w:rsid w:val="00C41E59"/>
    <w:rsid w:val="00C42BFF"/>
    <w:rsid w:val="00C42E46"/>
    <w:rsid w:val="00C42E95"/>
    <w:rsid w:val="00C42ED8"/>
    <w:rsid w:val="00C43A55"/>
    <w:rsid w:val="00C44DBB"/>
    <w:rsid w:val="00C44EDA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2FE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4880"/>
    <w:rsid w:val="00C653ED"/>
    <w:rsid w:val="00C65CED"/>
    <w:rsid w:val="00C65E95"/>
    <w:rsid w:val="00C65EEA"/>
    <w:rsid w:val="00C660A1"/>
    <w:rsid w:val="00C6649D"/>
    <w:rsid w:val="00C67848"/>
    <w:rsid w:val="00C7026D"/>
    <w:rsid w:val="00C70721"/>
    <w:rsid w:val="00C7152E"/>
    <w:rsid w:val="00C7245F"/>
    <w:rsid w:val="00C72666"/>
    <w:rsid w:val="00C72D02"/>
    <w:rsid w:val="00C72F0B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4122"/>
    <w:rsid w:val="00C95802"/>
    <w:rsid w:val="00C95A8A"/>
    <w:rsid w:val="00C96371"/>
    <w:rsid w:val="00C967FC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6AC5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20FB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D0151"/>
    <w:rsid w:val="00CD1864"/>
    <w:rsid w:val="00CD2D51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4FC4"/>
    <w:rsid w:val="00CE571B"/>
    <w:rsid w:val="00CE65D6"/>
    <w:rsid w:val="00CE6606"/>
    <w:rsid w:val="00CE679F"/>
    <w:rsid w:val="00CE6825"/>
    <w:rsid w:val="00CE7383"/>
    <w:rsid w:val="00CF051E"/>
    <w:rsid w:val="00CF060F"/>
    <w:rsid w:val="00CF0BE0"/>
    <w:rsid w:val="00CF1750"/>
    <w:rsid w:val="00CF17CA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0877"/>
    <w:rsid w:val="00D0130E"/>
    <w:rsid w:val="00D01798"/>
    <w:rsid w:val="00D0194C"/>
    <w:rsid w:val="00D01C9F"/>
    <w:rsid w:val="00D01D83"/>
    <w:rsid w:val="00D01E4B"/>
    <w:rsid w:val="00D02B7E"/>
    <w:rsid w:val="00D037A4"/>
    <w:rsid w:val="00D03B71"/>
    <w:rsid w:val="00D040A6"/>
    <w:rsid w:val="00D04785"/>
    <w:rsid w:val="00D04D3E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07840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88E"/>
    <w:rsid w:val="00D17BE0"/>
    <w:rsid w:val="00D20876"/>
    <w:rsid w:val="00D20947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279AC"/>
    <w:rsid w:val="00D32C7D"/>
    <w:rsid w:val="00D3385D"/>
    <w:rsid w:val="00D33AFF"/>
    <w:rsid w:val="00D34588"/>
    <w:rsid w:val="00D3478E"/>
    <w:rsid w:val="00D34BF0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8D6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60919"/>
    <w:rsid w:val="00D60AAD"/>
    <w:rsid w:val="00D62A5B"/>
    <w:rsid w:val="00D63304"/>
    <w:rsid w:val="00D63898"/>
    <w:rsid w:val="00D63999"/>
    <w:rsid w:val="00D63CA1"/>
    <w:rsid w:val="00D64953"/>
    <w:rsid w:val="00D64C43"/>
    <w:rsid w:val="00D65656"/>
    <w:rsid w:val="00D65E0F"/>
    <w:rsid w:val="00D65FA4"/>
    <w:rsid w:val="00D66426"/>
    <w:rsid w:val="00D66C25"/>
    <w:rsid w:val="00D66FAD"/>
    <w:rsid w:val="00D67EE7"/>
    <w:rsid w:val="00D71A5D"/>
    <w:rsid w:val="00D71C5C"/>
    <w:rsid w:val="00D72499"/>
    <w:rsid w:val="00D72759"/>
    <w:rsid w:val="00D7295E"/>
    <w:rsid w:val="00D732E8"/>
    <w:rsid w:val="00D7372E"/>
    <w:rsid w:val="00D74D54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269B"/>
    <w:rsid w:val="00D82D70"/>
    <w:rsid w:val="00D83323"/>
    <w:rsid w:val="00D8399A"/>
    <w:rsid w:val="00D83C10"/>
    <w:rsid w:val="00D842D4"/>
    <w:rsid w:val="00D85C65"/>
    <w:rsid w:val="00D85EF3"/>
    <w:rsid w:val="00D86204"/>
    <w:rsid w:val="00D871F1"/>
    <w:rsid w:val="00D8755B"/>
    <w:rsid w:val="00D87572"/>
    <w:rsid w:val="00D877A2"/>
    <w:rsid w:val="00D878D3"/>
    <w:rsid w:val="00D904C3"/>
    <w:rsid w:val="00D90826"/>
    <w:rsid w:val="00D911DB"/>
    <w:rsid w:val="00D91A47"/>
    <w:rsid w:val="00D9427D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3001"/>
    <w:rsid w:val="00DB3C7C"/>
    <w:rsid w:val="00DB3E9F"/>
    <w:rsid w:val="00DB45C8"/>
    <w:rsid w:val="00DB4A71"/>
    <w:rsid w:val="00DB4FFE"/>
    <w:rsid w:val="00DB5982"/>
    <w:rsid w:val="00DB6887"/>
    <w:rsid w:val="00DB6984"/>
    <w:rsid w:val="00DB713F"/>
    <w:rsid w:val="00DC06D3"/>
    <w:rsid w:val="00DC07FD"/>
    <w:rsid w:val="00DC0C30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C7E10"/>
    <w:rsid w:val="00DC7EE7"/>
    <w:rsid w:val="00DD0A19"/>
    <w:rsid w:val="00DD0BB0"/>
    <w:rsid w:val="00DD12B1"/>
    <w:rsid w:val="00DD13B8"/>
    <w:rsid w:val="00DD1A97"/>
    <w:rsid w:val="00DD32A3"/>
    <w:rsid w:val="00DD35C9"/>
    <w:rsid w:val="00DD36D7"/>
    <w:rsid w:val="00DD4558"/>
    <w:rsid w:val="00DD4A36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2EA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3245"/>
    <w:rsid w:val="00E03B1F"/>
    <w:rsid w:val="00E03B9F"/>
    <w:rsid w:val="00E0498A"/>
    <w:rsid w:val="00E067FD"/>
    <w:rsid w:val="00E10C5C"/>
    <w:rsid w:val="00E10F6C"/>
    <w:rsid w:val="00E11599"/>
    <w:rsid w:val="00E12E5B"/>
    <w:rsid w:val="00E13CC2"/>
    <w:rsid w:val="00E13E86"/>
    <w:rsid w:val="00E140ED"/>
    <w:rsid w:val="00E14575"/>
    <w:rsid w:val="00E14A3C"/>
    <w:rsid w:val="00E16824"/>
    <w:rsid w:val="00E16904"/>
    <w:rsid w:val="00E1694F"/>
    <w:rsid w:val="00E169E9"/>
    <w:rsid w:val="00E16A7C"/>
    <w:rsid w:val="00E17651"/>
    <w:rsid w:val="00E2086A"/>
    <w:rsid w:val="00E21F6A"/>
    <w:rsid w:val="00E22550"/>
    <w:rsid w:val="00E22EDF"/>
    <w:rsid w:val="00E23554"/>
    <w:rsid w:val="00E239BB"/>
    <w:rsid w:val="00E23BBE"/>
    <w:rsid w:val="00E24165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E61"/>
    <w:rsid w:val="00E366B2"/>
    <w:rsid w:val="00E36784"/>
    <w:rsid w:val="00E36DBF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4EC1"/>
    <w:rsid w:val="00E451A7"/>
    <w:rsid w:val="00E4530D"/>
    <w:rsid w:val="00E46007"/>
    <w:rsid w:val="00E460F3"/>
    <w:rsid w:val="00E476CE"/>
    <w:rsid w:val="00E50177"/>
    <w:rsid w:val="00E5027B"/>
    <w:rsid w:val="00E51BB8"/>
    <w:rsid w:val="00E526AE"/>
    <w:rsid w:val="00E5276B"/>
    <w:rsid w:val="00E52DDD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A20"/>
    <w:rsid w:val="00E61EEA"/>
    <w:rsid w:val="00E62C34"/>
    <w:rsid w:val="00E62EA5"/>
    <w:rsid w:val="00E63A9A"/>
    <w:rsid w:val="00E641D2"/>
    <w:rsid w:val="00E6456C"/>
    <w:rsid w:val="00E646DF"/>
    <w:rsid w:val="00E652A5"/>
    <w:rsid w:val="00E655CB"/>
    <w:rsid w:val="00E65EE9"/>
    <w:rsid w:val="00E66705"/>
    <w:rsid w:val="00E67DA4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77EBE"/>
    <w:rsid w:val="00E82585"/>
    <w:rsid w:val="00E84160"/>
    <w:rsid w:val="00E844B2"/>
    <w:rsid w:val="00E8489F"/>
    <w:rsid w:val="00E84FBD"/>
    <w:rsid w:val="00E86017"/>
    <w:rsid w:val="00E8621C"/>
    <w:rsid w:val="00E865D3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B05"/>
    <w:rsid w:val="00E9694B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1636"/>
    <w:rsid w:val="00EB18FD"/>
    <w:rsid w:val="00EB1D73"/>
    <w:rsid w:val="00EB309F"/>
    <w:rsid w:val="00EB3283"/>
    <w:rsid w:val="00EB3C2A"/>
    <w:rsid w:val="00EB3EB0"/>
    <w:rsid w:val="00EB40B5"/>
    <w:rsid w:val="00EB5802"/>
    <w:rsid w:val="00EB7848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17"/>
    <w:rsid w:val="00EC7346"/>
    <w:rsid w:val="00EC79CA"/>
    <w:rsid w:val="00EC7BCE"/>
    <w:rsid w:val="00ED0BEB"/>
    <w:rsid w:val="00ED0C23"/>
    <w:rsid w:val="00ED0E57"/>
    <w:rsid w:val="00ED2D8D"/>
    <w:rsid w:val="00ED3152"/>
    <w:rsid w:val="00ED4568"/>
    <w:rsid w:val="00ED4F1F"/>
    <w:rsid w:val="00ED64A8"/>
    <w:rsid w:val="00ED7F4C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E7AD5"/>
    <w:rsid w:val="00EF04AC"/>
    <w:rsid w:val="00EF0833"/>
    <w:rsid w:val="00EF0C0D"/>
    <w:rsid w:val="00EF1962"/>
    <w:rsid w:val="00EF226B"/>
    <w:rsid w:val="00EF2AFE"/>
    <w:rsid w:val="00EF2E1A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20"/>
    <w:rsid w:val="00F00BBB"/>
    <w:rsid w:val="00F019D1"/>
    <w:rsid w:val="00F03595"/>
    <w:rsid w:val="00F03740"/>
    <w:rsid w:val="00F040C0"/>
    <w:rsid w:val="00F0429A"/>
    <w:rsid w:val="00F04910"/>
    <w:rsid w:val="00F049B3"/>
    <w:rsid w:val="00F04B59"/>
    <w:rsid w:val="00F0519C"/>
    <w:rsid w:val="00F054A6"/>
    <w:rsid w:val="00F06450"/>
    <w:rsid w:val="00F065F7"/>
    <w:rsid w:val="00F06876"/>
    <w:rsid w:val="00F06A33"/>
    <w:rsid w:val="00F06E83"/>
    <w:rsid w:val="00F06F4C"/>
    <w:rsid w:val="00F1004F"/>
    <w:rsid w:val="00F10958"/>
    <w:rsid w:val="00F109D7"/>
    <w:rsid w:val="00F10DE4"/>
    <w:rsid w:val="00F11CC0"/>
    <w:rsid w:val="00F12878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8DA"/>
    <w:rsid w:val="00F17BC9"/>
    <w:rsid w:val="00F20535"/>
    <w:rsid w:val="00F207A7"/>
    <w:rsid w:val="00F2133A"/>
    <w:rsid w:val="00F21404"/>
    <w:rsid w:val="00F21752"/>
    <w:rsid w:val="00F21CED"/>
    <w:rsid w:val="00F22089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7C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685"/>
    <w:rsid w:val="00F33C0B"/>
    <w:rsid w:val="00F33C48"/>
    <w:rsid w:val="00F34073"/>
    <w:rsid w:val="00F34687"/>
    <w:rsid w:val="00F34834"/>
    <w:rsid w:val="00F3486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70AA"/>
    <w:rsid w:val="00F51219"/>
    <w:rsid w:val="00F512E2"/>
    <w:rsid w:val="00F51B2B"/>
    <w:rsid w:val="00F51E5E"/>
    <w:rsid w:val="00F52700"/>
    <w:rsid w:val="00F52CB1"/>
    <w:rsid w:val="00F52D69"/>
    <w:rsid w:val="00F53324"/>
    <w:rsid w:val="00F533DE"/>
    <w:rsid w:val="00F53799"/>
    <w:rsid w:val="00F542BB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648"/>
    <w:rsid w:val="00F638AD"/>
    <w:rsid w:val="00F63AAD"/>
    <w:rsid w:val="00F63C8C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8A"/>
    <w:rsid w:val="00F71F5F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225C"/>
    <w:rsid w:val="00F92CAA"/>
    <w:rsid w:val="00F930AC"/>
    <w:rsid w:val="00F93576"/>
    <w:rsid w:val="00F9396C"/>
    <w:rsid w:val="00F95815"/>
    <w:rsid w:val="00F95C77"/>
    <w:rsid w:val="00F95CB9"/>
    <w:rsid w:val="00F96513"/>
    <w:rsid w:val="00F96EF9"/>
    <w:rsid w:val="00F9719B"/>
    <w:rsid w:val="00FA0876"/>
    <w:rsid w:val="00FA0A38"/>
    <w:rsid w:val="00FA10A3"/>
    <w:rsid w:val="00FA113E"/>
    <w:rsid w:val="00FA1ECB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6B7D"/>
    <w:rsid w:val="00FD7200"/>
    <w:rsid w:val="00FD7673"/>
    <w:rsid w:val="00FE0013"/>
    <w:rsid w:val="00FE03C0"/>
    <w:rsid w:val="00FE04EE"/>
    <w:rsid w:val="00FE0C57"/>
    <w:rsid w:val="00FE0E78"/>
    <w:rsid w:val="00FE1D27"/>
    <w:rsid w:val="00FE2074"/>
    <w:rsid w:val="00FE266F"/>
    <w:rsid w:val="00FE2B24"/>
    <w:rsid w:val="00FE2C5C"/>
    <w:rsid w:val="00FE3828"/>
    <w:rsid w:val="00FE4292"/>
    <w:rsid w:val="00FE5B7B"/>
    <w:rsid w:val="00FE5C1B"/>
    <w:rsid w:val="00FE5DA2"/>
    <w:rsid w:val="00FE5F30"/>
    <w:rsid w:val="00FE6ABD"/>
    <w:rsid w:val="00FE6CBD"/>
    <w:rsid w:val="00FE78AE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3D6D"/>
    <w:rsid w:val="00FF53D4"/>
    <w:rsid w:val="00FF579A"/>
    <w:rsid w:val="00FF61A5"/>
    <w:rsid w:val="00FF75D9"/>
    <w:rsid w:val="00FF77DB"/>
    <w:rsid w:val="00FF7F9C"/>
    <w:rsid w:val="7745D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C9CF4"/>
  <w15:chartTrackingRefBased/>
  <w15:docId w15:val="{EF7C9839-8EEC-414A-95B8-D5FBA9E6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1">
    <w:name w:val="Texto de globo11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1">
    <w:name w:val="Asunto del comentario11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1">
    <w:name w:val="Texto sin formato11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1clara">
    <w:name w:val="Grid Table 1 Light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B59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04B59"/>
    <w:rPr>
      <w:lang w:val="es-ES" w:eastAsia="es-ES"/>
    </w:rPr>
  </w:style>
  <w:style w:type="character" w:styleId="Refdenotaalfinal">
    <w:name w:val="endnote reference"/>
    <w:uiPriority w:val="99"/>
    <w:semiHidden/>
    <w:unhideWhenUsed/>
    <w:rsid w:val="00F04B59"/>
    <w:rPr>
      <w:vertAlign w:val="superscript"/>
    </w:rPr>
  </w:style>
  <w:style w:type="character" w:customStyle="1" w:styleId="Mencinsinresolver2">
    <w:name w:val="Mención sin resolver2"/>
    <w:uiPriority w:val="99"/>
    <w:semiHidden/>
    <w:unhideWhenUsed/>
    <w:rsid w:val="00E61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35994-4930-4BD1-8238-FA97448D9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50248-1C67-4FF0-964D-DA22FBD684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5DEC8E-FBF4-49AE-A95E-1D66294B5D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EC313F-A216-4F9A-9A71-9F95CBA29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193</TotalTime>
  <Pages>10</Pages>
  <Words>1300</Words>
  <Characters>6566</Characters>
  <Application>Microsoft Office Word</Application>
  <DocSecurity>0</DocSecurity>
  <Lines>54</Lines>
  <Paragraphs>15</Paragraphs>
  <ScaleCrop>false</ScaleCrop>
  <Company>Diario Oficial de la Federación</Company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David Cabañas</cp:lastModifiedBy>
  <cp:revision>196</cp:revision>
  <cp:lastPrinted>2023-11-13T22:34:00Z</cp:lastPrinted>
  <dcterms:created xsi:type="dcterms:W3CDTF">2023-06-09T23:13:00Z</dcterms:created>
  <dcterms:modified xsi:type="dcterms:W3CDTF">2023-11-14T01:43:00Z</dcterms:modified>
</cp:coreProperties>
</file>